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7.001110pt;margin-top:34.743961pt;width:538pt;height:181.45pt;mso-position-horizontal-relative:page;mso-position-vertical-relative:page;z-index:-131104" coordorigin="740,695" coordsize="10760,3629">
            <v:group style="position:absolute;left:820;top:775;width:10600;height:3140" coordorigin="820,775" coordsize="10600,3140">
              <v:shape style="position:absolute;left:820;top:775;width:10600;height:3140" coordorigin="820,775" coordsize="10600,3140" path="m820,3914l11420,3914,11420,775,820,775,820,3914xe" filled="false" stroked="true" strokeweight="7.997782pt" strokecolor="#231f20">
                <v:path arrowok="t"/>
              </v:shape>
              <v:shape style="position:absolute;left:4681;top:2879;width:2395;height:1444" type="#_x0000_t75" stroked="false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39.429955pt;margin-top:254.148132pt;width:533.15pt;height:163.550pt;mso-position-horizontal-relative:page;mso-position-vertical-relative:page;z-index:-131080" coordorigin="789,5083" coordsize="10663,3271">
            <v:group style="position:absolute;left:828;top:5122;width:10585;height:3192" coordorigin="828,5122" coordsize="10585,3192">
              <v:shape style="position:absolute;left:828;top:5122;width:10585;height:3192" coordorigin="828,5122" coordsize="10585,3192" path="m828,5161l828,8275,828,8314,867,8314,11373,8314,11412,8314,11412,8275,11412,5161,11412,5122,11373,5122,867,5122,828,5122,828,5161xe" filled="false" stroked="true" strokeweight="3.917017pt" strokecolor="#231f20">
                <v:path arrowok="t"/>
              </v:shape>
            </v:group>
            <v:group style="position:absolute;left:932;top:5227;width:10376;height:2984" coordorigin="932,5227" coordsize="10376,2984">
              <v:shape style="position:absolute;left:932;top:5227;width:10376;height:2984" coordorigin="932,5227" coordsize="10376,2984" path="m932,8210l11308,8210,11308,5227,932,5227,932,8210xe" filled="false" stroked="true" strokeweight="1.308268pt" strokecolor="#231f2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4.631805pt;margin-top:55.006996pt;width:23.9pt;height:32pt;mso-position-horizontal-relative:page;mso-position-vertical-relative:page;z-index:-131056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A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581802pt;margin-top:55.006996pt;width:117.05pt;height:32pt;mso-position-horizontal-relative:page;mso-position-vertical-relative:page;z-index:-131032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 w:hAnsi="Comic Sans MS" w:cs="Comic Sans MS" w:eastAsia="Comic Sans MS"/>
                      <w:b/>
                      <w:bCs/>
                      <w:color w:val="231F20"/>
                      <w:sz w:val="60"/>
                      <w:szCs w:val="60"/>
                    </w:rPr>
                    <w:t>Parent’s</w:t>
                  </w:r>
                  <w:r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651794pt;margin-top:55.006996pt;width:80.75pt;height:32pt;mso-position-horizontal-relative:page;mso-position-vertical-relative:page;z-index:-131008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Guide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451813pt;margin-top:55.006996pt;width:31.9pt;height:32pt;mso-position-horizontal-relative:page;mso-position-vertical-relative:page;z-index:-130984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011787pt;margin-top:90.99614pt;width:166.45pt;height:32pt;mso-position-horizontal-relative:page;mso-position-vertical-relative:page;z-index:-130960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Partnership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491806pt;margin-top:90.99614pt;width:26.05pt;height:32pt;mso-position-horizontal-relative:page;mso-position-vertical-relative:page;z-index:-130936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in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601807pt;margin-top:90.99614pt;width:104.3pt;height:32pt;mso-position-horizontal-relative:page;mso-position-vertical-relative:page;z-index:-130912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Special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51813pt;margin-top:90.99614pt;width:140.050pt;height:32pt;mso-position-horizontal-relative:page;mso-position-vertical-relative:page;z-index:-130888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60"/>
                      <w:szCs w:val="60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60"/>
                    </w:rPr>
                    <w:t>Education</w:t>
                  </w:r>
                  <w:r>
                    <w:rPr>
                      <w:rFonts w:ascii="Comic Sans MS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743988pt;margin-top:164.132339pt;width:25.9pt;height:14pt;mso-position-horizontal-relative:page;mso-position-vertical-relative:page;z-index:-13086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24"/>
                      <w:szCs w:val="24"/>
                    </w:rPr>
                  </w:pPr>
                  <w:r>
                    <w:rPr>
                      <w:rFonts w:ascii="Comic Sans MS"/>
                      <w:b/>
                      <w:color w:val="231F20"/>
                      <w:sz w:val="24"/>
                    </w:rPr>
                    <w:t>May</w:t>
                  </w:r>
                  <w:r>
                    <w:rPr>
                      <w:rFonts w:ascii="Comic Sans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855988pt;margin-top:164.132339pt;width:31.25pt;height:14pt;mso-position-horizontal-relative:page;mso-position-vertical-relative:page;z-index:-13084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Comic Sans MS" w:hAnsi="Comic Sans MS" w:cs="Comic Sans MS" w:eastAsia="Comic Sans MS"/>
                      <w:sz w:val="24"/>
                      <w:szCs w:val="24"/>
                    </w:rPr>
                  </w:pPr>
                  <w:r>
                    <w:rPr>
                      <w:rFonts w:ascii="Comic Sans MS"/>
                      <w:b/>
                      <w:color w:val="231F20"/>
                      <w:spacing w:val="-1"/>
                      <w:sz w:val="24"/>
                    </w:rPr>
                    <w:t>2015</w:t>
                  </w:r>
                  <w:r>
                    <w:rPr>
                      <w:rFonts w:ascii="Comic Sans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081787pt;margin-top:471.377258pt;width:96.65pt;height:20.7pt;mso-position-horizontal-relative:page;mso-position-vertical-relative:page;z-index:-130816" type="#_x0000_t202" filled="false" stroked="false">
            <v:textbox inset="0,0,0,0">
              <w:txbxContent>
                <w:p>
                  <w:pPr>
                    <w:spacing w:line="4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7"/>
                      <w:szCs w:val="37"/>
                    </w:rPr>
                  </w:pPr>
                  <w:r>
                    <w:rPr>
                      <w:rFonts w:ascii="Calibri"/>
                      <w:w w:val="105"/>
                      <w:sz w:val="37"/>
                    </w:rPr>
                    <w:t>Introduc)on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730782pt;margin-top:516.910522pt;width:519.1pt;height:187pt;mso-position-horizontal-relative:page;mso-position-vertical-relative:page;z-index:-13079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Guide </w:t>
                  </w:r>
                  <w:r>
                    <w:rPr>
                      <w:rFonts w:ascii="Calibri"/>
                      <w:sz w:val="24"/>
                    </w:rPr>
                    <w:t>was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developed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by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Special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Parent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Informa4on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Network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(SPIN)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Special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Educa4on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80" w:lineRule="exact" w:before="11"/>
                    <w:ind w:left="20" w:right="416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w w:val="95"/>
                      <w:sz w:val="24"/>
                      <w:szCs w:val="24"/>
                    </w:rPr>
                    <w:t>Advisory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5"/>
                      <w:sz w:val="24"/>
                      <w:szCs w:val="24"/>
                    </w:rPr>
                    <w:t>Council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5"/>
                      <w:sz w:val="24"/>
                      <w:szCs w:val="24"/>
                    </w:rPr>
                    <w:t>(SEAC)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-­‐-­‐Hawaii’s</w:t>
                  </w:r>
                  <w:r>
                    <w:rPr>
                      <w:rFonts w:ascii="Calibri" w:hAnsi="Calibri" w:cs="Calibri" w:eastAsia="Calibri"/>
                      <w:spacing w:val="-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state</w:t>
                  </w:r>
                  <w:r>
                    <w:rPr>
                      <w:rFonts w:ascii="Calibri" w:hAnsi="Calibri" w:cs="Calibri" w:eastAsia="Calibri"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advisory</w:t>
                  </w:r>
                  <w:r>
                    <w:rPr>
                      <w:rFonts w:ascii="Calibri" w:hAnsi="Calibri" w:cs="Calibri" w:eastAsia="Calibri"/>
                      <w:spacing w:val="-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panel</w:t>
                  </w:r>
                  <w:r>
                    <w:rPr>
                      <w:rFonts w:ascii="Calibri" w:hAnsi="Calibri" w:cs="Calibri" w:eastAsia="Calibri"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on</w:t>
                  </w:r>
                  <w:r>
                    <w:rPr>
                      <w:rFonts w:ascii="Calibri" w:hAnsi="Calibri" w:cs="Calibri" w:eastAsia="Calibri"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special</w:t>
                  </w:r>
                  <w:r>
                    <w:rPr>
                      <w:rFonts w:ascii="Calibri" w:hAnsi="Calibri" w:cs="Calibri" w:eastAsia="Calibri"/>
                      <w:spacing w:val="-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educa)on-­‐-­‐with</w:t>
                  </w:r>
                  <w:r>
                    <w:rPr>
                      <w:rFonts w:ascii="Calibri" w:hAnsi="Calibri" w:cs="Calibri" w:eastAsia="Calibri"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support</w:t>
                  </w:r>
                  <w:r>
                    <w:rPr>
                      <w:rFonts w:ascii="Calibri" w:hAnsi="Calibri" w:cs="Calibri" w:eastAsia="Calibri"/>
                      <w:spacing w:val="-6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from</w:t>
                  </w:r>
                  <w:r>
                    <w:rPr>
                      <w:rFonts w:ascii="Calibri" w:hAnsi="Calibri" w:cs="Calibri" w:eastAsia="Calibri"/>
                      <w:spacing w:val="-5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95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Department</w:t>
                  </w:r>
                  <w:r>
                    <w:rPr>
                      <w:rFonts w:ascii="Calibri" w:hAnsi="Calibri" w:cs="Calibri" w:eastAsia="Calibri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of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Educa)on. </w:t>
                  </w:r>
                  <w:r>
                    <w:rPr>
                      <w:rFonts w:ascii="Calibri" w:hAnsi="Calibri" w:cs="Calibri" w:eastAsia="Calibri"/>
                      <w:spacing w:val="1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This</w:t>
                  </w:r>
                  <w:r>
                    <w:rPr>
                      <w:rFonts w:ascii="Calibri" w:hAnsi="Calibri" w:cs="Calibri" w:eastAsia="Calibri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Guide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gives</w:t>
                  </w:r>
                  <w:r>
                    <w:rPr>
                      <w:rFonts w:ascii="Calibri" w:hAnsi="Calibri" w:cs="Calibri" w:eastAsia="Calibri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basic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informa)on</w:t>
                  </w:r>
                  <w:r>
                    <w:rPr>
                      <w:rFonts w:ascii="Calibri" w:hAnsi="Calibri" w:cs="Calibri" w:eastAsia="Calibri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about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6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  <w:t>special</w:t>
                  </w:r>
                  <w:r>
                    <w:rPr>
                      <w:rFonts w:ascii="Calibri" w:hAnsi="Calibri" w:cs="Calibri" w:eastAsia="Calibri"/>
                      <w:i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  <w:t>educa+on</w:t>
                  </w:r>
                  <w:r>
                    <w:rPr>
                      <w:rFonts w:ascii="Calibri" w:hAnsi="Calibri" w:cs="Calibri" w:eastAsia="Calibri"/>
                      <w:i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process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encourages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  <w:t>parents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be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true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partners</w:t>
                  </w:r>
                  <w:r>
                    <w:rPr>
                      <w:rFonts w:ascii="Calibri" w:hAnsi="Calibri" w:cs="Calibri" w:eastAsia="Calibri"/>
                      <w:spacing w:val="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their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spacing w:val="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educa)on.</w:t>
                  </w:r>
                </w:p>
                <w:p>
                  <w:pPr>
                    <w:spacing w:line="235" w:lineRule="auto" w:before="19"/>
                    <w:ind w:left="20" w:right="125" w:firstLine="72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We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believe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children</w:t>
                  </w:r>
                  <w:r>
                    <w:rPr>
                      <w:rFonts w:ascii="Calibri" w:hAnsi="Calibri" w:cs="Calibri" w:eastAsia="Calibri"/>
                      <w:spacing w:val="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beneﬁt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most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when</w:t>
                  </w:r>
                  <w:r>
                    <w:rPr>
                      <w:rFonts w:ascii="Calibri" w:hAnsi="Calibri" w:cs="Calibri" w:eastAsia="Calibri"/>
                      <w:spacing w:val="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our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educa)onal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system</w:t>
                  </w:r>
                  <w:r>
                    <w:rPr>
                      <w:rFonts w:ascii="Calibri" w:hAnsi="Calibri" w:cs="Calibri" w:eastAsia="Calibri"/>
                      <w:spacing w:val="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supports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partnership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between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parents,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students,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teachers,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related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professionals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school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administrators.</w:t>
                  </w:r>
                  <w:r>
                    <w:rPr>
                      <w:rFonts w:ascii="Calibri" w:hAnsi="Calibri" w:cs="Calibri" w:eastAsia="Calibri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This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partnership</w:t>
                  </w:r>
                  <w:r>
                    <w:rPr>
                      <w:rFonts w:ascii="Calibri" w:hAnsi="Calibri" w:cs="Calibri" w:eastAsia="Calibri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includes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welcoming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families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into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school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community,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communica)ng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eﬀec)vely,</w:t>
                  </w:r>
                  <w:r>
                    <w:rPr>
                      <w:rFonts w:ascii="Calibri" w:hAnsi="Calibri" w:cs="Calibri" w:eastAsia="Calibri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working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together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support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student’s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learning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home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school. </w:t>
                  </w:r>
                  <w:r>
                    <w:rPr>
                      <w:rFonts w:ascii="Calibri" w:hAnsi="Calibri" w:cs="Calibri" w:eastAsia="Calibri"/>
                      <w:spacing w:val="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parent’s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exper)se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about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their</w:t>
                  </w:r>
                  <w:r>
                    <w:rPr>
                      <w:rFonts w:ascii="Calibri" w:hAnsi="Calibri" w:cs="Calibri" w:eastAsia="Calibri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unique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needs,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strengths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future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goals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key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ensuring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his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her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educa)onal</w:t>
                  </w:r>
                  <w:r>
                    <w:rPr>
                      <w:rFonts w:ascii="Calibri" w:hAnsi="Calibri" w:cs="Calibri" w:eastAsia="Calibri"/>
                      <w:spacing w:val="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program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is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individualized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support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success.</w:t>
                  </w:r>
                </w:p>
                <w:p>
                  <w:pPr>
                    <w:spacing w:line="237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z w:val="24"/>
                    </w:rPr>
                    <w:t>In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partnership,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students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are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also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valued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experts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about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their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own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concerns,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goals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dreams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future.</w:t>
                  </w:r>
                  <w:r>
                    <w:rPr>
                      <w:rFonts w:ascii="Calibri"/>
                      <w:spacing w:val="4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With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support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encouragement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from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their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parents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teachers,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they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will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grow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happy</w:t>
                  </w:r>
                  <w:r>
                    <w:rPr>
                      <w:rFonts w:ascii="Calibri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and</w:t>
                  </w:r>
                  <w:r>
                    <w:rPr>
                      <w:rFonts w:ascii="Calibri"/>
                      <w:spacing w:val="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produc)ve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adults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who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will</w:t>
                  </w:r>
                  <w:r>
                    <w:rPr>
                      <w:rFonts w:ascii="Calibri"/>
                      <w:spacing w:val="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be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able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advocate</w:t>
                  </w:r>
                  <w:r>
                    <w:rPr>
                      <w:rFonts w:ascii="Calibri"/>
                      <w:spacing w:val="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spacing w:val="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themselves.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3076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8462pt;margin-top:256.106628pt;width:529.25pt;height:159.6pt;mso-position-horizontal-relative:page;mso-position-vertical-relative:page;z-index:-130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617928pt;margin-top:261.327332pt;width:518.8pt;height:149.2pt;mso-position-horizontal-relative:page;mso-position-vertical-relative:page;z-index:-130720" type="#_x0000_t202" filled="false" stroked="false">
            <v:textbox inset="0,0,0,0">
              <w:txbxContent>
                <w:p>
                  <w:pPr>
                    <w:spacing w:before="157"/>
                    <w:ind w:left="0" w:right="0" w:firstLine="0"/>
                    <w:jc w:val="center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31"/>
                    </w:rPr>
                    <w:t>How</w:t>
                  </w:r>
                  <w:r>
                    <w:rPr>
                      <w:rFonts w:ascii="Arial"/>
                      <w:b/>
                      <w:color w:val="231F20"/>
                      <w:spacing w:val="8"/>
                      <w:sz w:val="3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1"/>
                    </w:rPr>
                    <w:t>to</w:t>
                  </w:r>
                  <w:r>
                    <w:rPr>
                      <w:rFonts w:ascii="Arial"/>
                      <w:b/>
                      <w:color w:val="231F20"/>
                      <w:spacing w:val="9"/>
                      <w:sz w:val="3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31"/>
                    </w:rPr>
                    <w:t>Use</w:t>
                  </w:r>
                  <w:r>
                    <w:rPr>
                      <w:rFonts w:ascii="Arial"/>
                      <w:b/>
                      <w:color w:val="231F20"/>
                      <w:spacing w:val="8"/>
                      <w:sz w:val="3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1"/>
                    </w:rPr>
                    <w:t>This</w:t>
                  </w:r>
                  <w:r>
                    <w:rPr>
                      <w:rFonts w:ascii="Arial"/>
                      <w:b/>
                      <w:color w:val="231F20"/>
                      <w:spacing w:val="8"/>
                      <w:sz w:val="31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31"/>
                    </w:rPr>
                    <w:t>Guide</w:t>
                  </w:r>
                  <w:r>
                    <w:rPr>
                      <w:rFonts w:ascii="Arial"/>
                      <w:sz w:val="31"/>
                    </w:rPr>
                  </w:r>
                </w:p>
                <w:p>
                  <w:pPr>
                    <w:spacing w:line="256" w:lineRule="auto" w:before="114"/>
                    <w:ind w:left="277" w:right="330" w:firstLine="424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4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sz w:val="21"/>
                      <w:szCs w:val="21"/>
                    </w:rPr>
                    <w:t>Parent’s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Partnership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sz w:val="21"/>
                      <w:szCs w:val="21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divided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into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sections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include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steps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  <w:sz w:val="21"/>
                      <w:szCs w:val="21"/>
                    </w:rPr>
                    <w:t>special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process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your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rights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responsibilities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under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4"/>
                      <w:sz w:val="21"/>
                      <w:szCs w:val="21"/>
                    </w:rPr>
                    <w:t>law.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go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through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each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section,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3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look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words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acronyms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  <w:sz w:val="21"/>
                      <w:szCs w:val="21"/>
                    </w:rPr>
                    <w:t>italics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8"/>
                      <w:sz w:val="21"/>
                      <w:szCs w:val="21"/>
                    </w:rPr>
                    <w:t>You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can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find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definition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each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them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7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last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8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section,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1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WORDS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4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2"/>
                      <w:sz w:val="21"/>
                      <w:szCs w:val="21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sz w:val="21"/>
                      <w:szCs w:val="21"/>
                    </w:rPr>
                    <w:t>KNOW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r>
                </w:p>
                <w:p>
                  <w:pPr>
                    <w:spacing w:line="256" w:lineRule="auto" w:before="0"/>
                    <w:ind w:left="277" w:right="262" w:firstLine="427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reflects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amendments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Part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9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Individuals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-1"/>
                      <w:sz w:val="21"/>
                      <w:szCs w:val="21"/>
                    </w:rPr>
                    <w:t>Disabilities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Education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4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Act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(IDEA)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2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2004,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recently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enacted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rules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regarding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parent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consent,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3"/>
                      <w:sz w:val="21"/>
                      <w:szCs w:val="21"/>
                    </w:rPr>
                    <w:t>Hawaii’s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local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law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implements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IDEA,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3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Chapter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31F20"/>
                      <w:sz w:val="21"/>
                      <w:szCs w:val="21"/>
                    </w:rPr>
                    <w:t>60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6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1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constantly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updated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version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z w:val="21"/>
                      <w:szCs w:val="21"/>
                    </w:rPr>
                    <w:t>Guide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with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links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additional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information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go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1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to: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24"/>
                      <w:sz w:val="21"/>
                      <w:szCs w:val="21"/>
                    </w:rPr>
                    <w:t> </w:t>
                  </w:r>
                  <w:hyperlink r:id="rId6">
                    <w:r>
                      <w:rPr>
                        <w:rFonts w:ascii="Times New Roman" w:hAnsi="Times New Roman" w:cs="Times New Roman" w:eastAsia="Times New Roman"/>
                        <w:b/>
                        <w:bCs/>
                        <w:color w:val="231F20"/>
                        <w:spacing w:val="-1"/>
                        <w:sz w:val="21"/>
                        <w:szCs w:val="21"/>
                      </w:rPr>
                      <w:t>http://spinhawaii.org/</w:t>
                    </w:r>
                  </w:hyperlink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22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31F20"/>
                      <w:spacing w:val="-1"/>
                      <w:sz w:val="21"/>
                      <w:szCs w:val="21"/>
                    </w:rPr>
                    <w:t>education-parent-guide/</w:t>
                  </w:r>
                  <w:r>
                    <w:rPr>
                      <w:rFonts w:ascii="Times New Roman" w:hAnsi="Times New Roman" w:cs="Times New Roman" w:eastAsia="Times New Roman"/>
                      <w:color w:val="231F20"/>
                      <w:spacing w:val="-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pt;margin-top:191.696609pt;width:530pt;height:8pt;mso-position-horizontal-relative:page;mso-position-vertical-relative:page;z-index:-1306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1pt;margin-top:34.743961pt;width:530pt;height:8pt;mso-position-horizontal-relative:page;mso-position-vertical-relative:page;z-index:-130672" type="#_x0000_t202" filled="false" stroked="false">
            <v:textbox inset="0,0,0,0">
              <w:txbxContent/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620" w:bottom="280" w:left="64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7.17598pt;margin-top:97.191208pt;width:453.8pt;height:410.8pt;mso-position-horizontal-relative:page;mso-position-vertical-relative:page;z-index:-130648" coordorigin="1544,1944" coordsize="9076,8216">
            <v:group style="position:absolute;left:1564;top:1964;width:1969;height:584" coordorigin="1564,1964" coordsize="1969,584">
              <v:shape style="position:absolute;left:1564;top:1964;width:1969;height:584" coordorigin="1564,1964" coordsize="1969,584" path="m1564,1964l3532,1964,3532,2548,1564,2548,1564,1964xe" filled="true" fillcolor="#d9e0ed" stroked="false">
                <v:path arrowok="t"/>
                <v:fill type="solid"/>
              </v:shape>
            </v:group>
            <v:group style="position:absolute;left:3532;top:1964;width:7067;height:584" coordorigin="3532,1964" coordsize="7067,584">
              <v:shape style="position:absolute;left:3532;top:1964;width:7067;height:584" coordorigin="3532,1964" coordsize="7067,584" path="m3532,1964l10599,1964,10599,2548,3532,2548,3532,1964xe" filled="true" fillcolor="#d9e0ed" stroked="false">
                <v:path arrowok="t"/>
                <v:fill type="solid"/>
              </v:shape>
            </v:group>
            <v:group style="position:absolute;left:1564;top:2548;width:1969;height:584" coordorigin="1564,2548" coordsize="1969,584">
              <v:shape style="position:absolute;left:1564;top:2548;width:1969;height:584" coordorigin="1564,2548" coordsize="1969,584" path="m1564,2548l3532,2548,3532,3132,1564,3132,1564,2548xe" filled="true" fillcolor="#edf1f6" stroked="false">
                <v:path arrowok="t"/>
                <v:fill type="solid"/>
              </v:shape>
            </v:group>
            <v:group style="position:absolute;left:3532;top:2548;width:7067;height:584" coordorigin="3532,2548" coordsize="7067,584">
              <v:shape style="position:absolute;left:3532;top:2548;width:7067;height:584" coordorigin="3532,2548" coordsize="7067,584" path="m3532,2548l10599,2548,10599,3132,3532,3132,3532,2548xe" filled="true" fillcolor="#edf1f6" stroked="false">
                <v:path arrowok="t"/>
                <v:fill type="solid"/>
              </v:shape>
            </v:group>
            <v:group style="position:absolute;left:1564;top:3132;width:1969;height:584" coordorigin="1564,3132" coordsize="1969,584">
              <v:shape style="position:absolute;left:1564;top:3132;width:1969;height:584" coordorigin="1564,3132" coordsize="1969,584" path="m1564,3132l3532,3132,3532,3716,1564,3716,1564,3132xe" filled="true" fillcolor="#d9e0ed" stroked="false">
                <v:path arrowok="t"/>
                <v:fill type="solid"/>
              </v:shape>
            </v:group>
            <v:group style="position:absolute;left:3532;top:3132;width:7067;height:584" coordorigin="3532,3132" coordsize="7067,584">
              <v:shape style="position:absolute;left:3532;top:3132;width:7067;height:584" coordorigin="3532,3132" coordsize="7067,584" path="m3532,3132l10599,3132,10599,3716,3532,3716,3532,3132xe" filled="true" fillcolor="#d9e0ed" stroked="false">
                <v:path arrowok="t"/>
                <v:fill type="solid"/>
              </v:shape>
            </v:group>
            <v:group style="position:absolute;left:1564;top:3716;width:1969;height:584" coordorigin="1564,3716" coordsize="1969,584">
              <v:shape style="position:absolute;left:1564;top:3716;width:1969;height:584" coordorigin="1564,3716" coordsize="1969,584" path="m1564,3716l3532,3716,3532,4300,1564,4300,1564,3716xe" filled="true" fillcolor="#edf1f6" stroked="false">
                <v:path arrowok="t"/>
                <v:fill type="solid"/>
              </v:shape>
            </v:group>
            <v:group style="position:absolute;left:3532;top:3716;width:7067;height:584" coordorigin="3532,3716" coordsize="7067,584">
              <v:shape style="position:absolute;left:3532;top:3716;width:7067;height:584" coordorigin="3532,3716" coordsize="7067,584" path="m3532,3716l10599,3716,10599,4300,3532,4300,3532,3716xe" filled="true" fillcolor="#edf1f6" stroked="false">
                <v:path arrowok="t"/>
                <v:fill type="solid"/>
              </v:shape>
            </v:group>
            <v:group style="position:absolute;left:1564;top:4300;width:1969;height:584" coordorigin="1564,4300" coordsize="1969,584">
              <v:shape style="position:absolute;left:1564;top:4300;width:1969;height:584" coordorigin="1564,4300" coordsize="1969,584" path="m1564,4300l3532,4300,3532,4884,1564,4884,1564,4300xe" filled="true" fillcolor="#d9e0ed" stroked="false">
                <v:path arrowok="t"/>
                <v:fill type="solid"/>
              </v:shape>
            </v:group>
            <v:group style="position:absolute;left:3532;top:4300;width:7067;height:584" coordorigin="3532,4300" coordsize="7067,584">
              <v:shape style="position:absolute;left:3532;top:4300;width:7067;height:584" coordorigin="3532,4300" coordsize="7067,584" path="m3532,4300l10599,4300,10599,4884,3532,4884,3532,4300xe" filled="true" fillcolor="#d9e0ed" stroked="false">
                <v:path arrowok="t"/>
                <v:fill type="solid"/>
              </v:shape>
            </v:group>
            <v:group style="position:absolute;left:1564;top:4884;width:1969;height:584" coordorigin="1564,4884" coordsize="1969,584">
              <v:shape style="position:absolute;left:1564;top:4884;width:1969;height:584" coordorigin="1564,4884" coordsize="1969,584" path="m1564,4884l3532,4884,3532,5468,1564,5468,1564,4884xe" filled="true" fillcolor="#edf1f6" stroked="false">
                <v:path arrowok="t"/>
                <v:fill type="solid"/>
              </v:shape>
            </v:group>
            <v:group style="position:absolute;left:3532;top:4884;width:7067;height:584" coordorigin="3532,4884" coordsize="7067,584">
              <v:shape style="position:absolute;left:3532;top:4884;width:7067;height:584" coordorigin="3532,4884" coordsize="7067,584" path="m3532,4884l10599,4884,10599,5468,3532,5468,3532,4884xe" filled="true" fillcolor="#edf1f6" stroked="false">
                <v:path arrowok="t"/>
                <v:fill type="solid"/>
              </v:shape>
            </v:group>
            <v:group style="position:absolute;left:1564;top:5468;width:1969;height:584" coordorigin="1564,5468" coordsize="1969,584">
              <v:shape style="position:absolute;left:1564;top:5468;width:1969;height:584" coordorigin="1564,5468" coordsize="1969,584" path="m1564,5468l3532,5468,3532,6052,1564,6052,1564,5468xe" filled="true" fillcolor="#d9e0ed" stroked="false">
                <v:path arrowok="t"/>
                <v:fill type="solid"/>
              </v:shape>
            </v:group>
            <v:group style="position:absolute;left:3532;top:5468;width:7067;height:584" coordorigin="3532,5468" coordsize="7067,584">
              <v:shape style="position:absolute;left:3532;top:5468;width:7067;height:584" coordorigin="3532,5468" coordsize="7067,584" path="m3532,5468l10599,5468,10599,6052,3532,6052,3532,5468xe" filled="true" fillcolor="#d9e0ed" stroked="false">
                <v:path arrowok="t"/>
                <v:fill type="solid"/>
              </v:shape>
            </v:group>
            <v:group style="position:absolute;left:1564;top:6052;width:1969;height:584" coordorigin="1564,6052" coordsize="1969,584">
              <v:shape style="position:absolute;left:1564;top:6052;width:1969;height:584" coordorigin="1564,6052" coordsize="1969,584" path="m1564,6052l3532,6052,3532,6636,1564,6636,1564,6052xe" filled="true" fillcolor="#edf1f6" stroked="false">
                <v:path arrowok="t"/>
                <v:fill type="solid"/>
              </v:shape>
            </v:group>
            <v:group style="position:absolute;left:3532;top:6052;width:7067;height:584" coordorigin="3532,6052" coordsize="7067,584">
              <v:shape style="position:absolute;left:3532;top:6052;width:7067;height:584" coordorigin="3532,6052" coordsize="7067,584" path="m3532,6052l10599,6052,10599,6636,3532,6636,3532,6052xe" filled="true" fillcolor="#edf1f6" stroked="false">
                <v:path arrowok="t"/>
                <v:fill type="solid"/>
              </v:shape>
            </v:group>
            <v:group style="position:absolute;left:1564;top:6636;width:1969;height:584" coordorigin="1564,6636" coordsize="1969,584">
              <v:shape style="position:absolute;left:1564;top:6636;width:1969;height:584" coordorigin="1564,6636" coordsize="1969,584" path="m1564,6636l3532,6636,3532,7220,1564,7220,1564,6636xe" filled="true" fillcolor="#d9e0ed" stroked="false">
                <v:path arrowok="t"/>
                <v:fill type="solid"/>
              </v:shape>
            </v:group>
            <v:group style="position:absolute;left:3532;top:6636;width:7067;height:584" coordorigin="3532,6636" coordsize="7067,584">
              <v:shape style="position:absolute;left:3532;top:6636;width:7067;height:584" coordorigin="3532,6636" coordsize="7067,584" path="m3532,6636l10599,6636,10599,7220,3532,7220,3532,6636xe" filled="true" fillcolor="#d9e0ed" stroked="false">
                <v:path arrowok="t"/>
                <v:fill type="solid"/>
              </v:shape>
            </v:group>
            <v:group style="position:absolute;left:1564;top:7220;width:1969;height:584" coordorigin="1564,7220" coordsize="1969,584">
              <v:shape style="position:absolute;left:1564;top:7220;width:1969;height:584" coordorigin="1564,7220" coordsize="1969,584" path="m1564,7220l3532,7220,3532,7804,1564,7804,1564,7220xe" filled="true" fillcolor="#edf1f6" stroked="false">
                <v:path arrowok="t"/>
                <v:fill type="solid"/>
              </v:shape>
            </v:group>
            <v:group style="position:absolute;left:3532;top:7220;width:7067;height:584" coordorigin="3532,7220" coordsize="7067,584">
              <v:shape style="position:absolute;left:3532;top:7220;width:7067;height:584" coordorigin="3532,7220" coordsize="7067,584" path="m3532,7220l10599,7220,10599,7804,3532,7804,3532,7220xe" filled="true" fillcolor="#edf1f6" stroked="false">
                <v:path arrowok="t"/>
                <v:fill type="solid"/>
              </v:shape>
            </v:group>
            <v:group style="position:absolute;left:1564;top:7804;width:1969;height:584" coordorigin="1564,7804" coordsize="1969,584">
              <v:shape style="position:absolute;left:1564;top:7804;width:1969;height:584" coordorigin="1564,7804" coordsize="1969,584" path="m1564,7804l3532,7804,3532,8388,1564,8388,1564,7804xe" filled="true" fillcolor="#d9e0ed" stroked="false">
                <v:path arrowok="t"/>
                <v:fill type="solid"/>
              </v:shape>
            </v:group>
            <v:group style="position:absolute;left:3532;top:7804;width:7067;height:584" coordorigin="3532,7804" coordsize="7067,584">
              <v:shape style="position:absolute;left:3532;top:7804;width:7067;height:584" coordorigin="3532,7804" coordsize="7067,584" path="m3532,7804l10599,7804,10599,8388,3532,8388,3532,7804xe" filled="true" fillcolor="#d9e0ed" stroked="false">
                <v:path arrowok="t"/>
                <v:fill type="solid"/>
              </v:shape>
            </v:group>
            <v:group style="position:absolute;left:1564;top:8388;width:1969;height:584" coordorigin="1564,8388" coordsize="1969,584">
              <v:shape style="position:absolute;left:1564;top:8388;width:1969;height:584" coordorigin="1564,8388" coordsize="1969,584" path="m1564,8388l3532,8388,3532,8972,1564,8972,1564,8388xe" filled="true" fillcolor="#edf1f6" stroked="false">
                <v:path arrowok="t"/>
                <v:fill type="solid"/>
              </v:shape>
            </v:group>
            <v:group style="position:absolute;left:3532;top:8388;width:7067;height:584" coordorigin="3532,8388" coordsize="7067,584">
              <v:shape style="position:absolute;left:3532;top:8388;width:7067;height:584" coordorigin="3532,8388" coordsize="7067,584" path="m3532,8388l10599,8388,10599,8972,3532,8972,3532,8388xe" filled="true" fillcolor="#edf1f6" stroked="false">
                <v:path arrowok="t"/>
                <v:fill type="solid"/>
              </v:shape>
            </v:group>
            <v:group style="position:absolute;left:1564;top:8972;width:1969;height:584" coordorigin="1564,8972" coordsize="1969,584">
              <v:shape style="position:absolute;left:1564;top:8972;width:1969;height:584" coordorigin="1564,8972" coordsize="1969,584" path="m1564,8972l3532,8972,3532,9556,1564,9556,1564,8972xe" filled="true" fillcolor="#d9e0ed" stroked="false">
                <v:path arrowok="t"/>
                <v:fill type="solid"/>
              </v:shape>
            </v:group>
            <v:group style="position:absolute;left:3532;top:8972;width:7067;height:584" coordorigin="3532,8972" coordsize="7067,584">
              <v:shape style="position:absolute;left:3532;top:8972;width:7067;height:584" coordorigin="3532,8972" coordsize="7067,584" path="m3532,8972l10599,8972,10599,9556,3532,9556,3532,8972xe" filled="true" fillcolor="#d9e0ed" stroked="false">
                <v:path arrowok="t"/>
                <v:fill type="solid"/>
              </v:shape>
            </v:group>
            <v:group style="position:absolute;left:1564;top:9556;width:1969;height:584" coordorigin="1564,9556" coordsize="1969,584">
              <v:shape style="position:absolute;left:1564;top:9556;width:1969;height:584" coordorigin="1564,9556" coordsize="1969,584" path="m1564,9556l3532,9556,3532,10140,1564,10140,1564,9556xe" filled="true" fillcolor="#edf1f6" stroked="false">
                <v:path arrowok="t"/>
                <v:fill type="solid"/>
              </v:shape>
            </v:group>
            <v:group style="position:absolute;left:3532;top:9556;width:7067;height:584" coordorigin="3532,9556" coordsize="7067,584">
              <v:shape style="position:absolute;left:3532;top:9556;width:7067;height:584" coordorigin="3532,9556" coordsize="7067,584" path="m3532,9556l10599,9556,10599,10140,3532,10140,3532,9556xe" filled="true" fillcolor="#edf1f6" stroked="false">
                <v:path arrowok="t"/>
                <v:fill type="solid"/>
              </v:shape>
            </v:group>
            <v:group style="position:absolute;left:3532;top:1954;width:2;height:8196" coordorigin="3532,1954" coordsize="2,8196">
              <v:shape style="position:absolute;left:3532;top:1954;width:2;height:8196" coordorigin="3532,1954" coordsize="0,8196" path="m3532,1954l3532,10150e" filled="false" stroked="true" strokeweight="1.0pt" strokecolor="#ffffff">
                <v:path arrowok="t"/>
              </v:shape>
            </v:group>
            <v:group style="position:absolute;left:1554;top:2548;width:9056;height:2" coordorigin="1554,2548" coordsize="9056,2">
              <v:shape style="position:absolute;left:1554;top:2548;width:9056;height:2" coordorigin="1554,2548" coordsize="9056,0" path="m1554,2548l10609,2548e" filled="false" stroked="true" strokeweight="1.0pt" strokecolor="#ffffff">
                <v:path arrowok="t"/>
              </v:shape>
            </v:group>
            <v:group style="position:absolute;left:1554;top:3132;width:9056;height:2" coordorigin="1554,3132" coordsize="9056,2">
              <v:shape style="position:absolute;left:1554;top:3132;width:9056;height:2" coordorigin="1554,3132" coordsize="9056,0" path="m1554,3132l10609,3132e" filled="false" stroked="true" strokeweight="1.0pt" strokecolor="#ffffff">
                <v:path arrowok="t"/>
              </v:shape>
            </v:group>
            <v:group style="position:absolute;left:1554;top:3716;width:9056;height:2" coordorigin="1554,3716" coordsize="9056,2">
              <v:shape style="position:absolute;left:1554;top:3716;width:9056;height:2" coordorigin="1554,3716" coordsize="9056,0" path="m1554,3716l10609,3716e" filled="false" stroked="true" strokeweight="1.0pt" strokecolor="#ffffff">
                <v:path arrowok="t"/>
              </v:shape>
            </v:group>
            <v:group style="position:absolute;left:1554;top:4300;width:9056;height:2" coordorigin="1554,4300" coordsize="9056,2">
              <v:shape style="position:absolute;left:1554;top:4300;width:9056;height:2" coordorigin="1554,4300" coordsize="9056,0" path="m1554,4300l10609,4300e" filled="false" stroked="true" strokeweight="1.0pt" strokecolor="#ffffff">
                <v:path arrowok="t"/>
              </v:shape>
            </v:group>
            <v:group style="position:absolute;left:1554;top:4884;width:9056;height:2" coordorigin="1554,4884" coordsize="9056,2">
              <v:shape style="position:absolute;left:1554;top:4884;width:9056;height:2" coordorigin="1554,4884" coordsize="9056,0" path="m1554,4884l10609,4884e" filled="false" stroked="true" strokeweight="1.0pt" strokecolor="#ffffff">
                <v:path arrowok="t"/>
              </v:shape>
            </v:group>
            <v:group style="position:absolute;left:1554;top:5468;width:9056;height:2" coordorigin="1554,5468" coordsize="9056,2">
              <v:shape style="position:absolute;left:1554;top:5468;width:9056;height:2" coordorigin="1554,5468" coordsize="9056,0" path="m1554,5468l10609,5468e" filled="false" stroked="true" strokeweight="1.0pt" strokecolor="#ffffff">
                <v:path arrowok="t"/>
              </v:shape>
            </v:group>
            <v:group style="position:absolute;left:1554;top:6052;width:9056;height:2" coordorigin="1554,6052" coordsize="9056,2">
              <v:shape style="position:absolute;left:1554;top:6052;width:9056;height:2" coordorigin="1554,6052" coordsize="9056,0" path="m1554,6052l10609,6052e" filled="false" stroked="true" strokeweight="1.0pt" strokecolor="#ffffff">
                <v:path arrowok="t"/>
              </v:shape>
            </v:group>
            <v:group style="position:absolute;left:1554;top:6636;width:9056;height:2" coordorigin="1554,6636" coordsize="9056,2">
              <v:shape style="position:absolute;left:1554;top:6636;width:9056;height:2" coordorigin="1554,6636" coordsize="9056,0" path="m1554,6636l10609,6636e" filled="false" stroked="true" strokeweight="1.0pt" strokecolor="#ffffff">
                <v:path arrowok="t"/>
              </v:shape>
            </v:group>
            <v:group style="position:absolute;left:1554;top:7220;width:9056;height:2" coordorigin="1554,7220" coordsize="9056,2">
              <v:shape style="position:absolute;left:1554;top:7220;width:9056;height:2" coordorigin="1554,7220" coordsize="9056,0" path="m1554,7220l10609,7220e" filled="false" stroked="true" strokeweight="1.0pt" strokecolor="#ffffff">
                <v:path arrowok="t"/>
              </v:shape>
            </v:group>
            <v:group style="position:absolute;left:1554;top:7804;width:9056;height:2" coordorigin="1554,7804" coordsize="9056,2">
              <v:shape style="position:absolute;left:1554;top:7804;width:9056;height:2" coordorigin="1554,7804" coordsize="9056,0" path="m1554,7804l10609,7804e" filled="false" stroked="true" strokeweight="1.0pt" strokecolor="#ffffff">
                <v:path arrowok="t"/>
              </v:shape>
            </v:group>
            <v:group style="position:absolute;left:1554;top:8388;width:9056;height:2" coordorigin="1554,8388" coordsize="9056,2">
              <v:shape style="position:absolute;left:1554;top:8388;width:9056;height:2" coordorigin="1554,8388" coordsize="9056,0" path="m1554,8388l10609,8388e" filled="false" stroked="true" strokeweight="1.0pt" strokecolor="#ffffff">
                <v:path arrowok="t"/>
              </v:shape>
            </v:group>
            <v:group style="position:absolute;left:1554;top:8972;width:9056;height:2" coordorigin="1554,8972" coordsize="9056,2">
              <v:shape style="position:absolute;left:1554;top:8972;width:9056;height:2" coordorigin="1554,8972" coordsize="9056,0" path="m1554,8972l10609,8972e" filled="false" stroked="true" strokeweight="1.0pt" strokecolor="#ffffff">
                <v:path arrowok="t"/>
              </v:shape>
            </v:group>
            <v:group style="position:absolute;left:1554;top:9556;width:9056;height:2" coordorigin="1554,9556" coordsize="9056,2">
              <v:shape style="position:absolute;left:1554;top:9556;width:9056;height:2" coordorigin="1554,9556" coordsize="9056,0" path="m1554,9556l10609,9556e" filled="false" stroked="true" strokeweight="1.0pt" strokecolor="#ffffff">
                <v:path arrowok="t"/>
              </v:shape>
            </v:group>
            <v:group style="position:absolute;left:1564;top:1954;width:2;height:8196" coordorigin="1564,1954" coordsize="2,8196">
              <v:shape style="position:absolute;left:1564;top:1954;width:2;height:8196" coordorigin="1564,1954" coordsize="0,8196" path="m1564,1954l1564,10150e" filled="false" stroked="true" strokeweight="1.0pt" strokecolor="#ffffff">
                <v:path arrowok="t"/>
              </v:shape>
            </v:group>
            <v:group style="position:absolute;left:10599;top:1954;width:2;height:8196" coordorigin="10599,1954" coordsize="2,8196">
              <v:shape style="position:absolute;left:10599;top:1954;width:2;height:8196" coordorigin="10599,1954" coordsize="0,8196" path="m10599,1954l10599,10150e" filled="false" stroked="true" strokeweight="1.0pt" strokecolor="#ffffff">
                <v:path arrowok="t"/>
              </v:shape>
            </v:group>
            <v:group style="position:absolute;left:1554;top:1964;width:9056;height:2" coordorigin="1554,1964" coordsize="9056,2">
              <v:shape style="position:absolute;left:1554;top:1964;width:9056;height:2" coordorigin="1554,1964" coordsize="9056,0" path="m1554,1964l10609,1964e" filled="false" stroked="true" strokeweight="1.0pt" strokecolor="#ffffff">
                <v:path arrowok="t"/>
              </v:shape>
            </v:group>
            <v:group style="position:absolute;left:1554;top:10140;width:9056;height:2" coordorigin="1554,10140" coordsize="9056,2">
              <v:shape style="position:absolute;left:1554;top:10140;width:9056;height:2" coordorigin="1554,10140" coordsize="9056,0" path="m1554,10140l10609,10140e" filled="false" stroked="true" strokeweight="1.0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7.467178pt;margin-top:48.674267pt;width:135.9pt;height:20.7pt;mso-position-horizontal-relative:page;mso-position-vertical-relative:page;z-index:-130624" type="#_x0000_t202" filled="false" stroked="false">
            <v:textbox inset="0,0,0,0">
              <w:txbxContent>
                <w:p>
                  <w:pPr>
                    <w:spacing w:line="41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7"/>
                      <w:szCs w:val="37"/>
                    </w:rPr>
                  </w:pPr>
                  <w:r>
                    <w:rPr>
                      <w:rFonts w:ascii="Calibri"/>
                      <w:sz w:val="37"/>
                    </w:rPr>
                    <w:t>Table of Contents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3060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98.191208pt;width:98.45pt;height:29.2pt;mso-position-horizontal-relative:page;mso-position-vertical-relative:page;z-index:-130576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Pg.</w:t>
                  </w:r>
                  <w:r>
                    <w:rPr>
                      <w:rFonts w:ascii="Calibri"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3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98.191208pt;width:353.35pt;height:29.2pt;mso-position-horizontal-relative:page;mso-position-vertical-relative:page;z-index:-130552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w w:val="105"/>
                      <w:sz w:val="36"/>
                    </w:rPr>
                    <w:t>Laws</w:t>
                  </w:r>
                  <w:r>
                    <w:rPr>
                      <w:rFonts w:ascii="Calibri"/>
                      <w:spacing w:val="-33"/>
                      <w:w w:val="105"/>
                      <w:sz w:val="36"/>
                    </w:rPr>
                    <w:t> </w:t>
                  </w:r>
                  <w:r>
                    <w:rPr>
                      <w:rFonts w:ascii="Calibri"/>
                      <w:w w:val="105"/>
                      <w:sz w:val="36"/>
                    </w:rPr>
                    <w:t>Impac)ng</w:t>
                  </w:r>
                  <w:r>
                    <w:rPr>
                      <w:rFonts w:ascii="Calibri"/>
                      <w:spacing w:val="-32"/>
                      <w:w w:val="105"/>
                      <w:sz w:val="36"/>
                    </w:rPr>
                    <w:t> </w:t>
                  </w:r>
                  <w:r>
                    <w:rPr>
                      <w:rFonts w:ascii="Calibri"/>
                      <w:w w:val="105"/>
                      <w:sz w:val="36"/>
                    </w:rPr>
                    <w:t>Students</w:t>
                  </w:r>
                  <w:r>
                    <w:rPr>
                      <w:rFonts w:ascii="Calibri"/>
                      <w:spacing w:val="-33"/>
                      <w:w w:val="105"/>
                      <w:sz w:val="36"/>
                    </w:rPr>
                    <w:t> </w:t>
                  </w:r>
                  <w:r>
                    <w:rPr>
                      <w:rFonts w:ascii="Calibri"/>
                      <w:w w:val="105"/>
                      <w:sz w:val="36"/>
                    </w:rPr>
                    <w:t>with</w:t>
                  </w:r>
                  <w:r>
                    <w:rPr>
                      <w:rFonts w:ascii="Calibri"/>
                      <w:spacing w:val="-32"/>
                      <w:w w:val="105"/>
                      <w:sz w:val="36"/>
                    </w:rPr>
                    <w:t> </w:t>
                  </w:r>
                  <w:r>
                    <w:rPr>
                      <w:rFonts w:ascii="Calibri"/>
                      <w:w w:val="105"/>
                      <w:sz w:val="36"/>
                    </w:rPr>
                    <w:t>Disabili)es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127.391212pt;width:98.45pt;height:29.2pt;mso-position-horizontal-relative:page;mso-position-vertical-relative:page;z-index:-130528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Pg.</w:t>
                  </w:r>
                  <w:r>
                    <w:rPr>
                      <w:rFonts w:ascii="Calibri"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4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127.391212pt;width:353.35pt;height:29.2pt;mso-position-horizontal-relative:page;mso-position-vertical-relative:page;z-index:-130504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Child</w:t>
                  </w:r>
                  <w:r>
                    <w:rPr>
                      <w:rFonts w:ascii="Calibri"/>
                      <w:spacing w:val="-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Find</w:t>
                  </w:r>
                  <w:r>
                    <w:rPr>
                      <w:rFonts w:ascii="Calibri"/>
                      <w:spacing w:val="-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&amp;</w:t>
                  </w:r>
                  <w:r>
                    <w:rPr>
                      <w:rFonts w:ascii="Calibri"/>
                      <w:spacing w:val="-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Referral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156.591232pt;width:98.45pt;height:29.2pt;mso-position-horizontal-relative:page;mso-position-vertical-relative:page;z-index:-130480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38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5</w:t>
                  </w:r>
                  <w:r>
                    <w:rPr>
                      <w:rFonts w:ascii="Calibri" w:hAnsi="Calibri" w:cs="Calibri" w:eastAsia="Calibri"/>
                      <w:spacing w:val="-38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0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156.591232pt;width:353.35pt;height:29.2pt;mso-position-horizontal-relative:page;mso-position-vertical-relative:page;z-index:-130456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Parental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Consent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&amp;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No)ce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185.791199pt;width:98.45pt;height:29.2pt;mso-position-horizontal-relative:page;mso-position-vertical-relative:page;z-index:-130432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38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6</w:t>
                  </w:r>
                  <w:r>
                    <w:rPr>
                      <w:rFonts w:ascii="Calibri" w:hAnsi="Calibri" w:cs="Calibri" w:eastAsia="Calibri"/>
                      <w:spacing w:val="-38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0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185.791199pt;width:353.35pt;height:29.2pt;mso-position-horizontal-relative:page;mso-position-vertical-relative:page;z-index:-130408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Evalua)on</w:t>
                  </w:r>
                  <w:r>
                    <w:rPr>
                      <w:rFonts w:ascii="Calibri" w:hAnsi="Calibri" w:cs="Calibri" w:eastAsia="Calibri"/>
                      <w:spacing w:val="-26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&amp;</w:t>
                  </w:r>
                  <w:r>
                    <w:rPr>
                      <w:rFonts w:ascii="Calibri" w:hAnsi="Calibri" w:cs="Calibri" w:eastAsia="Calibri"/>
                      <w:spacing w:val="-2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Re-­‐evalua)on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214.991196pt;width:98.45pt;height:29.2pt;mso-position-horizontal-relative:page;mso-position-vertical-relative:page;z-index:-130384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9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0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214.991196pt;width:353.35pt;height:29.2pt;mso-position-horizontal-relative:page;mso-position-vertical-relative:page;z-index:-130360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Determining</w:t>
                  </w:r>
                  <w:r>
                    <w:rPr>
                      <w:rFonts w:ascii="Calibri"/>
                      <w:spacing w:val="-1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Eligibility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244.191193pt;width:98.45pt;height:29.2pt;mso-position-horizontal-relative:page;mso-position-vertical-relative:page;z-index:-130336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Pg.</w:t>
                  </w:r>
                  <w:r>
                    <w:rPr>
                      <w:rFonts w:ascii="Calibri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spacing w:val="-1"/>
                      <w:sz w:val="36"/>
                    </w:rPr>
                    <w:t>10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244.191193pt;width:353.35pt;height:29.2pt;mso-position-horizontal-relative:page;mso-position-vertical-relative:page;z-index:-130312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Eligibility</w:t>
                  </w:r>
                  <w:r>
                    <w:rPr>
                      <w:rFonts w:ascii="Calibri"/>
                      <w:spacing w:val="-14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Categories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273.391174pt;width:98.45pt;height:29.2pt;mso-position-horizontal-relative:page;mso-position-vertical-relative:page;z-index:-130288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11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273.391174pt;width:353.35pt;height:29.2pt;mso-position-horizontal-relative:page;mso-position-vertical-relative:page;z-index:-130264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Program</w:t>
                  </w:r>
                  <w:r>
                    <w:rPr>
                      <w:rFonts w:ascii="Calibri"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/</w:t>
                  </w:r>
                  <w:r>
                    <w:rPr>
                      <w:rFonts w:ascii="Calibri"/>
                      <w:spacing w:val="-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IEP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302.591187pt;width:98.45pt;height:29.2pt;mso-position-horizontal-relative:page;mso-position-vertical-relative:page;z-index:-130240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15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302.591187pt;width:353.35pt;height:29.2pt;mso-position-horizontal-relative:page;mso-position-vertical-relative:page;z-index:-130216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Planning</w:t>
                  </w:r>
                  <w:r>
                    <w:rPr>
                      <w:rFonts w:ascii="Calibri"/>
                      <w:spacing w:val="42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for</w:t>
                  </w:r>
                  <w:r>
                    <w:rPr>
                      <w:rFonts w:ascii="Calibri"/>
                      <w:spacing w:val="42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Transi)on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331.791168pt;width:98.45pt;height:29.2pt;mso-position-horizontal-relative:page;mso-position-vertical-relative:page;z-index:-130192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17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331.791168pt;width:353.35pt;height:29.2pt;mso-position-horizontal-relative:page;mso-position-vertical-relative:page;z-index:-130168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Placement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360.99118pt;width:98.45pt;height:29.2pt;mso-position-horizontal-relative:page;mso-position-vertical-relative:page;z-index:-130144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19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21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360.99118pt;width:353.35pt;height:29.2pt;mso-position-horizontal-relative:page;mso-position-vertical-relative:page;z-index:-130120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Discipline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390.191162pt;width:98.45pt;height:29.2pt;mso-position-horizontal-relative:page;mso-position-vertical-relative:page;z-index:-130096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21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390.191162pt;width:353.35pt;height:29.2pt;mso-position-horizontal-relative:page;mso-position-vertical-relative:page;z-index:-130072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School</w:t>
                  </w:r>
                  <w:r>
                    <w:rPr>
                      <w:rFonts w:ascii="Calibri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Records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419.391174pt;width:98.45pt;height:29.2pt;mso-position-horizontal-relative:page;mso-position-vertical-relative:page;z-index:-130048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23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419.391174pt;width:353.35pt;height:29.2pt;mso-position-horizontal-relative:page;mso-position-vertical-relative:page;z-index:-130024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Handling</w:t>
                  </w:r>
                  <w:r>
                    <w:rPr>
                      <w:rFonts w:ascii="Calibri"/>
                      <w:spacing w:val="-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Disagreements</w:t>
                  </w:r>
                  <w:r>
                    <w:rPr>
                      <w:rFonts w:ascii="Calibri"/>
                      <w:spacing w:val="-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/</w:t>
                  </w:r>
                  <w:r>
                    <w:rPr>
                      <w:rFonts w:ascii="Calibri"/>
                      <w:spacing w:val="-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Due</w:t>
                  </w:r>
                  <w:r>
                    <w:rPr>
                      <w:rFonts w:ascii="Calibri"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Process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448.591187pt;width:98.45pt;height:29.2pt;mso-position-horizontal-relative:page;mso-position-vertical-relative:page;z-index:-130000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27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32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448.591187pt;width:353.35pt;height:29.2pt;mso-position-horizontal-relative:page;mso-position-vertical-relative:page;z-index:-129976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to</w:t>
                  </w:r>
                  <w:r>
                    <w:rPr>
                      <w:rFonts w:ascii="Calibri"/>
                      <w:spacing w:val="-4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Know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17598pt;margin-top:477.791168pt;width:98.45pt;height:29.2pt;mso-position-horizontal-relative:page;mso-position-vertical-relative:page;z-index:-129952" type="#_x0000_t202" filled="false" stroked="false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  <w:t>Pg.</w:t>
                  </w:r>
                  <w:r>
                    <w:rPr>
                      <w:rFonts w:ascii="Calibri" w:hAnsi="Calibri" w:cs="Calibri" w:eastAsia="Calibri"/>
                      <w:spacing w:val="-40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33</w:t>
                  </w:r>
                  <w:r>
                    <w:rPr>
                      <w:rFonts w:ascii="Calibri" w:hAnsi="Calibri" w:cs="Calibri" w:eastAsia="Calibri"/>
                      <w:spacing w:val="-39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w w:val="65"/>
                      <w:sz w:val="36"/>
                      <w:szCs w:val="36"/>
                    </w:rPr>
                    <w:t>-­‐</w:t>
                  </w:r>
                  <w:r>
                    <w:rPr>
                      <w:rFonts w:ascii="Calibri" w:hAnsi="Calibri" w:cs="Calibri" w:eastAsia="Calibri"/>
                      <w:spacing w:val="-11"/>
                      <w:w w:val="65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36"/>
                      <w:szCs w:val="36"/>
                    </w:rPr>
                    <w:t>40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10703pt;margin-top:477.791168pt;width:353.35pt;height:29.2pt;mso-position-horizontal-relative:page;mso-position-vertical-relative:page;z-index:-129928" type="#_x0000_t202" filled="false" stroked="false">
            <v:textbox inset="0,0,0,0">
              <w:txbxContent>
                <w:p>
                  <w:pPr>
                    <w:spacing w:before="8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Acronyms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00" w:bottom="280" w:left="14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911030pt;margin-top:17.8384pt;width:77.89887pt;height:101.5316pt;mso-position-horizontal-relative:page;mso-position-vertical-relative:page;z-index:-129904" type="#_x0000_t75" stroked="false">
            <v:imagedata r:id="rId7" o:title=""/>
          </v:shape>
        </w:pict>
      </w:r>
      <w:r>
        <w:rPr/>
        <w:pict>
          <v:shape style="position:absolute;margin-left:129.593552pt;margin-top:66.127098pt;width:395.35pt;height:20pt;mso-position-horizontal-relative:page;mso-position-vertical-relative:page;z-index:-129880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Overview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of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Laws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Impac)ng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Students</w:t>
                  </w:r>
                  <w:r>
                    <w:rPr>
                      <w:rFonts w:ascii="Calibri"/>
                      <w:spacing w:val="26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with</w:t>
                  </w:r>
                  <w:r>
                    <w:rPr>
                      <w:rFonts w:ascii="Calibri"/>
                      <w:spacing w:val="25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Disabili)es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137.552094pt;width:497.5pt;height:30pt;mso-position-horizontal-relative:page;mso-position-vertical-relative:page;z-index:-1298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>
                      <w:w w:val="105"/>
                    </w:rPr>
                    <w:t>Four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Federal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Laws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aﬀect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students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disabili)es.</w:t>
                  </w:r>
                  <w:r>
                    <w:rPr>
                      <w:spacing w:val="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Two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are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civil</w:t>
                  </w:r>
                  <w:r>
                    <w:rPr>
                      <w:spacing w:val="-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rights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laws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meant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prevent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discrimina)on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school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se^ngs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community.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183.158005pt;width:6.55pt;height:15pt;mso-position-horizontal-relative:page;mso-position-vertical-relative:page;z-index:-12983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1019pt;margin-top:183.552094pt;width:500.1pt;height:125pt;mso-position-horizontal-relative:page;mso-position-vertical-relative:page;z-index:-12980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Sec4on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504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of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the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Rehabilita4on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Act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of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1973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requires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that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students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with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disabili)es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have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pStyle w:val="BodyText"/>
                    <w:spacing w:line="236" w:lineRule="auto" w:before="6"/>
                    <w:ind w:right="17"/>
                    <w:jc w:val="left"/>
                  </w:pPr>
                  <w:r>
                    <w:rPr/>
                    <w:t>equal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qualify,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individualized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504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developed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provides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modiﬁca)ons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accommoda)ons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receives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comparable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non-­‐disabled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students.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504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applies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extracurricular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ac)vi)es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(like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a`er-­‐school ac)vi)es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grounds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school-­‐sponsored</w:t>
                  </w:r>
                  <w:r>
                    <w:rPr/>
                    <w:t> clubs).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covered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504.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504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generally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developed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milder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delays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who</w:t>
                  </w:r>
                  <w:r>
                    <w:rPr/>
                    <w:t> do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qualify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IDEA’s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criteria.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324.157898pt;width:6.55pt;height:15pt;mso-position-horizontal-relative:page;mso-position-vertical-relative:page;z-index:-12978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1019pt;margin-top:324.552002pt;width:500.5pt;height:93pt;mso-position-horizontal-relative:page;mso-position-vertical-relative:page;z-index:-129760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324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The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1990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Americans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with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Disabili4es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Act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(ADA)</w:t>
                  </w:r>
                  <w:r>
                    <w:rPr>
                      <w:rFonts w:ascii="Calibri"/>
                      <w:b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also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bars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discrimina)on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on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basis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z w:val="26"/>
                    </w:rPr>
                    <w:t> disability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employment,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public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transporta)on,</w:t>
                  </w:r>
                  <w:r>
                    <w:rPr>
                      <w:rFonts w:ascii="Calibri"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government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services,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places</w:t>
                  </w:r>
                  <w:r>
                    <w:rPr>
                      <w:rFonts w:ascii="Calibri"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where</w:t>
                  </w:r>
                  <w:r>
                    <w:rPr>
                      <w:rFonts w:ascii="Calibri"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pStyle w:val="BodyText"/>
                    <w:spacing w:line="236" w:lineRule="auto" w:before="9"/>
                    <w:ind w:right="17"/>
                    <w:jc w:val="left"/>
                  </w:pPr>
                  <w:r>
                    <w:rPr/>
                    <w:t>public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gathers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ac)vity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(like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restaurants,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stores,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libraries,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parks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schools).</w:t>
                  </w:r>
                  <w:r>
                    <w:rPr/>
                    <w:t> ADA’s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applica)on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generally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providing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alternate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formats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(like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American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Sign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Braille),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modifying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tests,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improving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accessibility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redesigning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equipment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building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features.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433.157898pt;width:6.55pt;height:15pt;mso-position-horizontal-relative:page;mso-position-vertical-relative:page;z-index:-12973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1019pt;margin-top:433.552002pt;width:503.8pt;height:46pt;mso-position-horizontal-relative:page;mso-position-vertical-relative:page;z-index:-12971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Family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Educa4onal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Rights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Privacy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Act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(FERPA)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protects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privacy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student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records</w:t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for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students.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gives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records</w:t>
                  </w:r>
                  <w:r>
                    <w:rPr/>
                    <w:t> 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changes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Records).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495.157898pt;width:6.55pt;height:15pt;mso-position-horizontal-relative:page;mso-position-vertical-relative:page;z-index:-129688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1019pt;margin-top:495.552002pt;width:502.25pt;height:93pt;mso-position-horizontal-relative:page;mso-position-vertical-relative:page;z-index:-12966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The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Individuals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with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Disabili4es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Educa4on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Act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(IDEA)</w:t>
                  </w:r>
                  <w:r>
                    <w:rPr>
                      <w:rFonts w:ascii="Calibri"/>
                      <w:b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is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educa)on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law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passed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by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Congress</w:t>
                  </w:r>
                </w:p>
                <w:p>
                  <w:pPr>
                    <w:pStyle w:val="BodyText"/>
                    <w:spacing w:line="234" w:lineRule="auto" w:before="8"/>
                    <w:ind w:right="181"/>
                    <w:jc w:val="left"/>
                  </w:pP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1975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ﬁrst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deﬁned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spelled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schools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students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disabili)es.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specially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designed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instruc)on,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parent,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(FAPE)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qualifying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disability,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need</w:t>
                  </w:r>
                  <w:r>
                    <w:rPr/>
                    <w:t> special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beneﬁt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111019pt;margin-top:605.552002pt;width:510.5pt;height:124pt;mso-position-horizontal-relative:page;mso-position-vertical-relative:page;z-index:-12964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69"/>
                    <w:jc w:val="left"/>
                  </w:pPr>
                  <w:r>
                    <w:rPr/>
                    <w:t>Like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504,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requires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unbiased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eligibility,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</w:t>
                  </w:r>
                  <w:r>
                    <w:rPr/>
                    <w:t> individualized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program,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provision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restric)ve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environment.</w:t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Unlike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504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ADA,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provides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par)al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federal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funding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costs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associated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with</w:t>
                  </w:r>
                  <w:r>
                    <w:rPr/>
                    <w:t> educa)ng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disabili)es.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oﬀers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safeguards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included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decision-­‐making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op)ons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conﬂicts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around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child’s</w:t>
                  </w:r>
                  <w:r>
                    <w:rPr/>
                    <w:t> iden)ﬁca)on,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evalua)on,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program,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discipline.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Guide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primarily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meant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reference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whose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currently,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become,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under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IDEA.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961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28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5.996609pt;margin-top:76.687103pt;width:156.71649pt;height:45.8268pt;mso-position-horizontal-relative:page;mso-position-vertical-relative:page;z-index:-129592" type="#_x0000_t75" stroked="false">
            <v:imagedata r:id="rId8" o:title=""/>
          </v:shape>
        </w:pict>
      </w:r>
      <w:r>
        <w:rPr/>
        <w:pict>
          <v:shape style="position:absolute;margin-left:10.40409pt;margin-top:289.631317pt;width:71.99999pt;height:78.223690pt;mso-position-horizontal-relative:page;mso-position-vertical-relative:page;z-index:-129568" type="#_x0000_t75" stroked="false">
            <v:imagedata r:id="rId9" o:title=""/>
          </v:shape>
        </w:pict>
      </w:r>
      <w:r>
        <w:rPr/>
        <w:pict>
          <v:shape style="position:absolute;margin-left:38.542278pt;margin-top:541pt;width:59.0618pt;height:50.5963pt;mso-position-horizontal-relative:page;mso-position-vertical-relative:page;z-index:-129544" type="#_x0000_t75" stroked="false">
            <v:imagedata r:id="rId10" o:title=""/>
          </v:shape>
        </w:pict>
      </w:r>
      <w:r>
        <w:rPr/>
        <w:pict>
          <v:shape style="position:absolute;margin-left:217.944107pt;margin-top:36.158001pt;width:367.7pt;height:142.6pt;mso-position-horizontal-relative:page;mso-position-vertical-relative:page;z-index:-12952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Child</w:t>
                  </w:r>
                  <w:r>
                    <w:rPr>
                      <w:rFonts w:ascii="Calibri"/>
                      <w:spacing w:val="-3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Find</w:t>
                  </w:r>
                  <w:r>
                    <w:rPr>
                      <w:rFonts w:ascii="Calibri"/>
                      <w:spacing w:val="-3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&amp;</w:t>
                  </w:r>
                  <w:r>
                    <w:rPr>
                      <w:rFonts w:ascii="Calibri"/>
                      <w:spacing w:val="-3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Referral</w:t>
                  </w:r>
                </w:p>
                <w:p>
                  <w:pPr>
                    <w:pStyle w:val="BodyText"/>
                    <w:spacing w:line="234" w:lineRule="auto" w:before="233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(DOE)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eﬀort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iden)fy,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locate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special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ﬁnd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campaign,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called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Opera)on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Search,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highly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mobile,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homeless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wards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state.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years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referred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Health,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Interven)on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evalua)on.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126.454498pt;width:174.15pt;height:32pt;mso-position-horizontal-relative:page;mso-position-vertical-relative:page;z-index:-12949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Seeks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out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children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might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educa4on.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190.884094pt;width:379.65pt;height:92pt;mso-position-horizontal-relative:page;mso-position-vertical-relative:page;z-index:-12947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513"/>
                    <w:jc w:val="left"/>
                  </w:pP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suspect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/>
                    <w:t> because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diﬃcul)es,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behavior</w:t>
                  </w:r>
                  <w:r>
                    <w:rPr/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problems,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DOE.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either: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verbally,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person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phone,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leher,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mailed,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faxed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emailed,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3)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54228pt;margin-top:192.301895pt;width:160.15pt;height:32pt;mso-position-horizontal-relative:page;mso-position-vertical-relative:page;z-index:-12944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Parents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teachers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refer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298.373077pt;width:369.6pt;height:120.7pt;mso-position-horizontal-relative:page;mso-position-vertical-relative:page;z-index:-129424" type="#_x0000_t202" filled="false" stroked="false">
            <v:textbox inset="0,0,0,0">
              <w:txbxContent>
                <w:p>
                  <w:pPr>
                    <w:spacing w:line="28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5"/>
                      <w:szCs w:val="25"/>
                    </w:rPr>
                  </w:pPr>
                  <w:r>
                    <w:rPr>
                      <w:rFonts w:ascii="Calibri"/>
                      <w:sz w:val="25"/>
                    </w:rPr>
                    <w:t>Once</w:t>
                  </w:r>
                  <w:r>
                    <w:rPr>
                      <w:rFonts w:ascii="Calibri"/>
                      <w:spacing w:val="6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the</w:t>
                  </w:r>
                  <w:r>
                    <w:rPr>
                      <w:rFonts w:ascii="Calibri"/>
                      <w:spacing w:val="7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school</w:t>
                  </w:r>
                  <w:r>
                    <w:rPr>
                      <w:rFonts w:ascii="Calibri"/>
                      <w:spacing w:val="6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receives</w:t>
                  </w:r>
                  <w:r>
                    <w:rPr>
                      <w:rFonts w:ascii="Calibri"/>
                      <w:spacing w:val="6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your</w:t>
                  </w:r>
                  <w:r>
                    <w:rPr>
                      <w:rFonts w:ascii="Calibri"/>
                      <w:spacing w:val="7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request,</w:t>
                  </w:r>
                  <w:r>
                    <w:rPr>
                      <w:rFonts w:ascii="Calibri"/>
                      <w:spacing w:val="6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it</w:t>
                  </w:r>
                  <w:r>
                    <w:rPr>
                      <w:rFonts w:ascii="Calibri"/>
                      <w:spacing w:val="7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will</w:t>
                  </w:r>
                  <w:r>
                    <w:rPr>
                      <w:rFonts w:ascii="Calibri"/>
                      <w:spacing w:val="6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gather</w:t>
                  </w:r>
                  <w:r>
                    <w:rPr>
                      <w:rFonts w:ascii="Calibri"/>
                      <w:spacing w:val="7"/>
                      <w:sz w:val="25"/>
                    </w:rPr>
                    <w:t> </w:t>
                  </w:r>
                  <w:r>
                    <w:rPr>
                      <w:rFonts w:ascii="Calibri"/>
                      <w:sz w:val="25"/>
                    </w:rPr>
                    <w:t>important</w:t>
                  </w:r>
                  <w:r>
                    <w:rPr>
                      <w:rFonts w:ascii="Calibri"/>
                      <w:sz w:val="25"/>
                    </w:rPr>
                  </w:r>
                </w:p>
                <w:p>
                  <w:pPr>
                    <w:spacing w:line="238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5"/>
                      <w:szCs w:val="25"/>
                    </w:rPr>
                  </w:pP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informa)on</w:t>
                  </w:r>
                  <w:r>
                    <w:rPr>
                      <w:rFonts w:ascii="Calibri" w:hAnsi="Calibri" w:cs="Calibri" w:eastAsia="Calibri"/>
                      <w:spacing w:val="20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help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deciding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whether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an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evalua)on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2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needed.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Examples</w:t>
                  </w:r>
                  <w:r>
                    <w:rPr>
                      <w:rFonts w:ascii="Calibri" w:hAnsi="Calibri" w:cs="Calibri" w:eastAsia="Calibri"/>
                      <w:spacing w:val="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are</w:t>
                  </w:r>
                  <w:r>
                    <w:rPr>
                      <w:rFonts w:ascii="Calibri" w:hAnsi="Calibri" w:cs="Calibri" w:eastAsia="Calibri"/>
                      <w:spacing w:val="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report</w:t>
                  </w:r>
                  <w:r>
                    <w:rPr>
                      <w:rFonts w:ascii="Calibri" w:hAnsi="Calibri" w:cs="Calibri" w:eastAsia="Calibri"/>
                      <w:spacing w:val="9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cards,</w:t>
                  </w:r>
                  <w:r>
                    <w:rPr>
                      <w:rFonts w:ascii="Calibri" w:hAnsi="Calibri" w:cs="Calibri" w:eastAsia="Calibri"/>
                      <w:spacing w:val="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class</w:t>
                  </w:r>
                  <w:r>
                    <w:rPr>
                      <w:rFonts w:ascii="Calibri" w:hAnsi="Calibri" w:cs="Calibri" w:eastAsia="Calibri"/>
                      <w:spacing w:val="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work,</w:t>
                  </w:r>
                  <w:r>
                    <w:rPr>
                      <w:rFonts w:ascii="Calibri" w:hAnsi="Calibri" w:cs="Calibri" w:eastAsia="Calibri"/>
                      <w:spacing w:val="9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statewide</w:t>
                  </w:r>
                  <w:r>
                    <w:rPr>
                      <w:rFonts w:ascii="Calibri" w:hAnsi="Calibri" w:cs="Calibri" w:eastAsia="Calibri"/>
                      <w:spacing w:val="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assessments,</w:t>
                  </w:r>
                  <w:r>
                    <w:rPr>
                      <w:rFonts w:ascii="Calibri" w:hAnsi="Calibri" w:cs="Calibri" w:eastAsia="Calibri"/>
                      <w:spacing w:val="9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teacher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observa)ons,</w:t>
                  </w:r>
                  <w:r>
                    <w:rPr>
                      <w:rFonts w:ascii="Calibri" w:hAnsi="Calibri" w:cs="Calibri" w:eastAsia="Calibri"/>
                      <w:spacing w:val="12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medical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records,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any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reports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12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have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13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oﬀer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from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previous</w:t>
                  </w:r>
                  <w:r>
                    <w:rPr>
                      <w:rFonts w:ascii="Calibri" w:hAnsi="Calibri" w:cs="Calibri" w:eastAsia="Calibri"/>
                      <w:spacing w:val="6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program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6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medical</w:t>
                  </w:r>
                  <w:r>
                    <w:rPr>
                      <w:rFonts w:ascii="Calibri" w:hAnsi="Calibri" w:cs="Calibri" w:eastAsia="Calibri"/>
                      <w:spacing w:val="6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professional. </w:t>
                  </w:r>
                  <w:r>
                    <w:rPr>
                      <w:rFonts w:ascii="Calibri" w:hAnsi="Calibri" w:cs="Calibri" w:eastAsia="Calibri"/>
                      <w:spacing w:val="12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may</w:t>
                  </w:r>
                  <w:r>
                    <w:rPr>
                      <w:rFonts w:ascii="Calibri" w:hAnsi="Calibri" w:cs="Calibri" w:eastAsia="Calibri"/>
                      <w:spacing w:val="6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be</w:t>
                  </w:r>
                  <w:r>
                    <w:rPr>
                      <w:rFonts w:ascii="Calibri" w:hAnsi="Calibri" w:cs="Calibri" w:eastAsia="Calibri"/>
                      <w:spacing w:val="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invited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mee)ng</w:t>
                  </w:r>
                  <w:r>
                    <w:rPr>
                      <w:rFonts w:ascii="Calibri" w:hAnsi="Calibri" w:cs="Calibri" w:eastAsia="Calibri"/>
                      <w:spacing w:val="1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at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school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1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review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1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informa)on,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discuss</w:t>
                  </w:r>
                  <w:r>
                    <w:rPr>
                      <w:rFonts w:ascii="Calibri" w:hAnsi="Calibri" w:cs="Calibri" w:eastAsia="Calibri"/>
                      <w:spacing w:val="1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your</w:t>
                  </w:r>
                  <w:r>
                    <w:rPr>
                      <w:rFonts w:ascii="Calibri" w:hAnsi="Calibri" w:cs="Calibri" w:eastAsia="Calibri"/>
                      <w:spacing w:val="1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needs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determine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whether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an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evalua)on,</w:t>
                  </w:r>
                  <w:r>
                    <w:rPr>
                      <w:rFonts w:ascii="Calibri" w:hAnsi="Calibri" w:cs="Calibri" w:eastAsia="Calibri"/>
                      <w:spacing w:val="27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including</w:t>
                  </w:r>
                  <w:r>
                    <w:rPr>
                      <w:rFonts w:ascii="Calibri" w:hAnsi="Calibri" w:cs="Calibri" w:eastAsia="Calibri"/>
                      <w:spacing w:val="28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addi)onal</w:t>
                  </w:r>
                  <w:r>
                    <w:rPr>
                      <w:rFonts w:ascii="Calibri" w:hAnsi="Calibri" w:cs="Calibri" w:eastAsia="Calibri"/>
                      <w:w w:val="101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informa)on</w:t>
                  </w:r>
                  <w:r>
                    <w:rPr>
                      <w:rFonts w:ascii="Calibri" w:hAnsi="Calibri" w:cs="Calibri" w:eastAsia="Calibri"/>
                      <w:spacing w:val="2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2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5"/>
                      <w:szCs w:val="25"/>
                    </w:rPr>
                    <w:t>assessments</w:t>
                  </w:r>
                  <w:r>
                    <w:rPr>
                      <w:rFonts w:ascii="Calibri" w:hAnsi="Calibri" w:cs="Calibri" w:eastAsia="Calibri"/>
                      <w:spacing w:val="-1"/>
                      <w:sz w:val="25"/>
                      <w:szCs w:val="25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25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26"/>
                      <w:sz w:val="25"/>
                      <w:szCs w:val="2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  <w:t>needed.</w:t>
                  </w:r>
                  <w:r>
                    <w:rPr>
                      <w:rFonts w:ascii="Calibri" w:hAnsi="Calibri" w:cs="Calibri" w:eastAsia="Calibri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004082pt;margin-top:298.511292pt;width:110.35pt;height:66pt;mso-position-horizontal-relative:page;mso-position-vertical-relative:page;z-index:-1294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46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help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1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gather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informa4on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about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needs.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433.934509pt;width:377.25pt;height:92pt;mso-position-horizontal-relative:page;mso-position-vertical-relative:page;z-index:-1293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86"/>
                    <w:jc w:val="left"/>
                  </w:pPr>
                  <w:r>
                    <w:rPr/>
                    <w:t>A`er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reviewed,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determina)on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evaluate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evaluate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communicated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Prior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(PWN), 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suspicion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learning,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PWN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describe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tests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ways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collect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435.1875pt;width:168.5pt;height:66pt;mso-position-horizontal-relative:page;mso-position-vertical-relative:page;z-index:-12935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Within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15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days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must let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 know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 wri4ng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2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will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referred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004204pt;margin-top:539.09668pt;width:83.4pt;height:49pt;mso-position-horizontal-relative:page;mso-position-vertical-relative:page;z-index:-12932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Consent</w:t>
                  </w:r>
                  <w:r>
                    <w:rPr>
                      <w:rFonts w:ascii="Calibri"/>
                      <w:b/>
                      <w:spacing w:val="-1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needed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99pt;margin-top:538.918884pt;width:378.6pt;height:77pt;mso-position-horizontal-relative:page;mso-position-vertical-relative:page;z-index:-1293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8"/>
                    <w:jc w:val="left"/>
                  </w:pPr>
                  <w:r>
                    <w:rPr/>
                    <w:t>You will be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asked to give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your informed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wrihen consent.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permission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31"/>
                    <w:jc w:val="left"/>
                  </w:pP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start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child.</w:t>
                  </w:r>
                </w:p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/>
                    <w:t>Other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op)ons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consider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include: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601.110291pt;width:159.15pt;height:49pt;mso-position-horizontal-relative:page;mso-position-vertical-relative:page;z-index:-12928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decides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evaluate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child,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other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op4ons are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available.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99pt;margin-top:615.524719pt;width:6.55pt;height:15pt;mso-position-horizontal-relative:page;mso-position-vertical-relative:page;z-index:-12925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944199pt;margin-top:615.918823pt;width:356.9pt;height:94pt;mso-position-horizontal-relative:page;mso-position-vertical-relative:page;z-index:-12923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 w:firstLine="10"/>
                    <w:jc w:val="left"/>
                  </w:pPr>
                  <w:r>
                    <w:rPr/>
                    <w:t>Addressing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classroom</w:t>
                  </w:r>
                  <w:r>
                    <w:rPr/>
                  </w:r>
                </w:p>
                <w:p>
                  <w:pPr>
                    <w:pStyle w:val="BodyText"/>
                    <w:spacing w:line="241" w:lineRule="auto" w:before="2"/>
                    <w:ind w:right="96"/>
                    <w:jc w:val="left"/>
                  </w:pPr>
                  <w:r>
                    <w:rPr/>
                    <w:t>interven)ons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addi)onal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supports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like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counseling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referral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community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program.</w:t>
                  </w:r>
                </w:p>
                <w:p>
                  <w:pPr>
                    <w:pStyle w:val="BodyText"/>
                    <w:spacing w:line="297" w:lineRule="exact" w:before="0"/>
                    <w:ind w:right="0" w:firstLine="10"/>
                    <w:jc w:val="left"/>
                  </w:pPr>
                  <w:r>
                    <w:rPr/>
                    <w:t>Using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exis)ng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(if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suﬃcient)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child’s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eligibility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educa)on.</w:t>
                  </w:r>
                </w:p>
                <w:p>
                  <w:pPr>
                    <w:pStyle w:val="BodyText"/>
                    <w:spacing w:line="240" w:lineRule="auto" w:before="2"/>
                    <w:ind w:left="30" w:right="0"/>
                    <w:jc w:val="left"/>
                  </w:pPr>
                  <w:r>
                    <w:rPr/>
                    <w:t>Referring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Chapter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61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(Sec)on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504)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evalua)on.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99pt;margin-top:662.52478pt;width:6.55pt;height:15pt;mso-position-horizontal-relative:page;mso-position-vertical-relative:page;z-index:-129208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99pt;margin-top:694.524719pt;width:6.55pt;height:15pt;mso-position-horizontal-relative:page;mso-position-vertical-relative:page;z-index:-12918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99pt;margin-top:709.918884pt;width:331.3pt;height:46pt;mso-position-horizontal-relative:page;mso-position-vertical-relative:page;z-index:-1291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disagree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evaluate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further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assessments,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Process).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913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4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10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.94228pt;margin-top:83.400101pt;width:59.0618pt;height:50.59620pt;mso-position-horizontal-relative:page;mso-position-vertical-relative:page;z-index:-129112" type="#_x0000_t75" stroked="false">
            <v:imagedata r:id="rId10" o:title=""/>
          </v:shape>
        </w:pict>
      </w:r>
      <w:r>
        <w:rPr/>
        <w:pict>
          <v:shape style="position:absolute;margin-left:22.324169pt;margin-top:311.018616pt;width:58.95038pt;height:59.14558pt;mso-position-horizontal-relative:page;mso-position-vertical-relative:page;z-index:-129088" type="#_x0000_t75" stroked="false">
            <v:imagedata r:id="rId11" o:title=""/>
          </v:shape>
        </w:pict>
      </w:r>
      <w:r>
        <w:rPr/>
        <w:pict>
          <v:shape style="position:absolute;margin-left:50.599998pt;margin-top:549.716003pt;width:102.941pt;height:66.2pt;mso-position-horizontal-relative:page;mso-position-vertical-relative:page;z-index:-129064" type="#_x0000_t75" stroked="false">
            <v:imagedata r:id="rId12" o:title=""/>
          </v:shape>
        </w:pict>
      </w:r>
      <w:r>
        <w:rPr/>
        <w:pict>
          <v:shape style="position:absolute;margin-left:203.458206pt;margin-top:32.740799pt;width:387.85pt;height:141.2pt;mso-position-horizontal-relative:page;mso-position-vertical-relative:page;z-index:-12904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33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Parental</w:t>
                  </w:r>
                  <w:r>
                    <w:rPr>
                      <w:rFonts w:ascii="Calibri"/>
                      <w:spacing w:val="2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Consent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&amp;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No)ce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34" w:lineRule="auto" w:before="205"/>
                    <w:ind w:right="17"/>
                    <w:jc w:val="left"/>
                  </w:pPr>
                  <w:r>
                    <w:rPr>
                      <w:rFonts w:ascii="Calibri" w:hAnsi="Calibri" w:cs="Calibri" w:eastAsia="Calibri"/>
                      <w:i/>
                    </w:rPr>
                    <w:t>Consent </w:t>
                  </w:r>
                  <w:r>
                    <w:rPr>
                      <w:rFonts w:ascii="Calibri" w:hAnsi="Calibri" w:cs="Calibri" w:eastAsia="Calibri"/>
                      <w:i/>
                      <w:spacing w:val="7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understands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ac)vity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processed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agrees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wri)ng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carried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out.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Parental</w:t>
                  </w:r>
                  <w:r>
                    <w:rPr/>
                    <w:t> consent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permission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obtained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ini)al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evalua+on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reevalua+on</w:t>
                  </w:r>
                  <w:r>
                    <w:rPr>
                      <w:rFonts w:ascii="Calibri" w:hAnsi="Calibri" w:cs="Calibri" w:eastAsia="Calibri"/>
                      <w:i/>
                      <w:spacing w:val="6"/>
                    </w:rPr>
                    <w:t> </w:t>
                  </w:r>
                  <w:r>
                    <w:rPr/>
                    <w:t>involving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tests,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ﬁrst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parental</w:t>
                  </w:r>
                  <w:r>
                    <w:rPr/>
                    <w:t> consent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seek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reimbursement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government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providing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Medicaid-­‐eligible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disabili)es.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199989pt;margin-top:66.424103pt;width:103.1pt;height:100pt;mso-position-horizontal-relative:page;mso-position-vertical-relative:page;z-index:-12901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48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consent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needed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begin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many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steps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educa4on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099pt;margin-top:193.433197pt;width:390.9pt;height:92pt;mso-position-horizontal-relative:page;mso-position-vertical-relative:page;z-index:-12899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Once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receiving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revoke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back)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con)nue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</w:t>
                  </w:r>
                </w:p>
                <w:p>
                  <w:pPr>
                    <w:pStyle w:val="BodyText"/>
                    <w:spacing w:line="231" w:lineRule="auto" w:before="15"/>
                    <w:ind w:right="56"/>
                    <w:jc w:val="left"/>
                  </w:pP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services.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conﬁrming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end.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treated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student,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protec)ons</w:t>
                  </w:r>
                  <w:r>
                    <w:rPr/>
                    <w:t> 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beneﬁts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194.070007pt;width:156.450pt;height:49pt;mso-position-horizontal-relative:page;mso-position-vertical-relative:page;z-index:-12896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take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back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consent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services,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will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no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longer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204163pt;margin-top:303.713409pt;width:83.9pt;height:83pt;mso-position-horizontal-relative:page;mso-position-vertical-relative:page;z-index:-1289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76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informed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receive</w:t>
                  </w:r>
                  <w:r>
                    <w:rPr>
                      <w:rFonts w:ascii="Calibri"/>
                      <w:b/>
                      <w:spacing w:val="1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4mely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no4ces.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099pt;margin-top:304.256409pt;width:391.7pt;height:124pt;mso-position-horizontal-relative:page;mso-position-vertical-relative:page;z-index:-1289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suspected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decision</w:t>
                  </w:r>
                </w:p>
                <w:p>
                  <w:pPr>
                    <w:pStyle w:val="BodyText"/>
                    <w:spacing w:line="235" w:lineRule="auto" w:before="10"/>
                    <w:ind w:right="31"/>
                    <w:jc w:val="left"/>
                  </w:pPr>
                  <w:r>
                    <w:rPr/>
                    <w:t>about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proposing.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informed</w:t>
                  </w:r>
                  <w:r>
                    <w:rPr/>
                    <w:t> about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mee)ngs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planned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receive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opportunity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ahend.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proposed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convenient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personnel.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cannot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write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input.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206pt;margin-top:450.220093pt;width:392.75pt;height:155pt;mso-position-horizontal-relative:page;mso-position-vertical-relative:page;z-index:-12889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38"/>
                    <w:jc w:val="left"/>
                  </w:pP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suspected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decision</w:t>
                  </w:r>
                </w:p>
                <w:p>
                  <w:pPr>
                    <w:pStyle w:val="BodyText"/>
                    <w:spacing w:line="235" w:lineRule="auto" w:before="11"/>
                    <w:ind w:right="17"/>
                    <w:jc w:val="left"/>
                  </w:pPr>
                  <w:r>
                    <w:rPr/>
                    <w:t>about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proposing.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informed</w:t>
                  </w:r>
                  <w:r>
                    <w:rPr/>
                    <w:t> about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mee)ngs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planned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receive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opportunity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PWN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reasonable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proposes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begin</w:t>
                  </w:r>
                  <w:r>
                    <w:rPr/>
                    <w:t> 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iden+ﬁca+on</w:t>
                  </w:r>
                  <w:r>
                    <w:rPr/>
                    <w:t>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placement</w:t>
                  </w:r>
                  <w:r>
                    <w:rPr>
                      <w:rFonts w:ascii="Calibri" w:hAnsi="Calibri" w:cs="Calibri" w:eastAsia="Calibri"/>
                      <w:i/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revise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Individualized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Educa+on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Program,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refused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above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parent’s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request.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language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understandable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contain: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450.578705pt;width:151.25pt;height:83pt;mso-position-horizontal-relative:page;mso-position-vertical-relative:page;z-index:-12887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63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2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Prior</w:t>
                  </w:r>
                  <w:r>
                    <w:rPr>
                      <w:rFonts w:ascii="Calibri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WriSen</w:t>
                  </w:r>
                  <w:r>
                    <w:rPr>
                      <w:rFonts w:ascii="Calibri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No4ce</w:t>
                  </w:r>
                  <w:r>
                    <w:rPr>
                      <w:rFonts w:ascii="Calibri"/>
                      <w:b/>
                      <w:sz w:val="28"/>
                    </w:rPr>
                    <w:t> (PWN)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gives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advance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informa4on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about what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proposing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2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refusing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do.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09267pt;margin-top:556.246399pt;width:34.8pt;height:18pt;mso-position-horizontal-relative:page;mso-position-vertical-relative:page;z-index:-128848" type="#_x0000_t202" filled="false" stroked="false">
            <v:textbox inset="0,0,0,0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sz w:val="32"/>
                    </w:rPr>
                    <w:t>PWN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206pt;margin-top:605.825989pt;width:6.55pt;height:46pt;mso-position-horizontal-relative:page;mso-position-vertical-relative:page;z-index:-12882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  <w:p>
                  <w:pPr>
                    <w:pStyle w:val="BodyText"/>
                    <w:spacing w:line="240" w:lineRule="auto" w:before="1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  <w:p>
                  <w:pPr>
                    <w:pStyle w:val="BodyText"/>
                    <w:spacing w:line="240" w:lineRule="auto" w:before="21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458206pt;margin-top:606.220093pt;width:362.15pt;height:139pt;mso-position-horizontal-relative:page;mso-position-vertical-relative:page;z-index:-128800" type="#_x0000_t202" filled="false" stroked="false">
            <v:textbox inset="0,0,0,0">
              <w:txbxContent>
                <w:p>
                  <w:pPr>
                    <w:pStyle w:val="BodyText"/>
                    <w:spacing w:line="284" w:lineRule="exact" w:before="0"/>
                    <w:ind w:left="30" w:right="0"/>
                    <w:jc w:val="lef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descrip)on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ac)on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proposed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refused</w:t>
                  </w:r>
                </w:p>
                <w:p>
                  <w:pPr>
                    <w:pStyle w:val="BodyText"/>
                    <w:spacing w:line="234" w:lineRule="auto" w:before="0"/>
                    <w:ind w:right="87" w:firstLine="10"/>
                    <w:jc w:val="left"/>
                  </w:pPr>
                  <w:r>
                    <w:rPr/>
                    <w:t>An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explana)on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why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proposes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refuses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ac)on</w:t>
                  </w:r>
                  <w:r>
                    <w:rPr/>
                    <w:t> </w:t>
                  </w:r>
                  <w:r>
                    <w:rPr/>
                    <w:t>   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descrip)on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op)ons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considered,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why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weren’t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chosen</w:t>
                  </w:r>
                </w:p>
                <w:p>
                  <w:pPr>
                    <w:pStyle w:val="BodyText"/>
                    <w:spacing w:line="234" w:lineRule="auto" w:before="10"/>
                    <w:ind w:right="217" w:firstLine="10"/>
                    <w:jc w:val="both"/>
                  </w:pP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descrip)on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procedure,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record,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Calibri"/>
                      <w:i/>
                    </w:rPr>
                    <w:t>assessment</w:t>
                  </w:r>
                  <w:r>
                    <w:rPr>
                      <w:rFonts w:ascii="Calibri"/>
                      <w:i/>
                      <w:spacing w:val="11"/>
                    </w:rPr>
                    <w:t> </w:t>
                  </w:r>
                  <w:r>
                    <w:rPr>
                      <w:spacing w:val="-1"/>
                    </w:rPr>
                    <w:t>or</w:t>
                  </w:r>
                  <w:r>
                    <w:rPr>
                      <w:spacing w:val="19"/>
                      <w:w w:val="99"/>
                    </w:rPr>
                    <w:t> </w:t>
                  </w:r>
                  <w:r>
                    <w:rPr/>
                    <w:t>report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ini)ate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refuse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ac)on</w:t>
                  </w:r>
                </w:p>
                <w:p>
                  <w:pPr>
                    <w:pStyle w:val="BodyText"/>
                    <w:spacing w:line="300" w:lineRule="exact" w:before="11"/>
                    <w:ind w:right="19" w:firstLine="10"/>
                    <w:jc w:val="left"/>
                  </w:pPr>
                  <w:r>
                    <w:rPr/>
                    <w:t>How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copy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</w:rPr>
                    <w:t>procedural</w:t>
                  </w:r>
                  <w:r>
                    <w:rPr>
                      <w:rFonts w:ascii="Calibri"/>
                      <w:i/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</w:rPr>
                    <w:t>safeguards</w:t>
                  </w:r>
                  <w:r>
                    <w:rPr>
                      <w:rFonts w:ascii="Calibri"/>
                      <w:i/>
                      <w:spacing w:val="3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agencies</w:t>
                  </w:r>
                  <w:r>
                    <w:rPr/>
                    <w:t> 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contact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assistance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understanding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206pt;margin-top:667.825989pt;width:6.55pt;height:15pt;mso-position-horizontal-relative:page;mso-position-vertical-relative:page;z-index:-12877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58206pt;margin-top:714.82605pt;width:6.55pt;height:15pt;mso-position-horizontal-relative:page;mso-position-vertical-relative:page;z-index:-12875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458206pt;margin-top:746.220093pt;width:101.35pt;height:15pt;mso-position-horizontal-relative:page;mso-position-vertical-relative:page;z-index:-12872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educa)on</w:t>
                  </w:r>
                  <w:r>
                    <w:rPr>
                      <w:spacing w:val="-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process.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870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5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80" w:bottom="280" w:left="34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07.038605pt;margin-top:316.000092pt;width:390.9613pt;height:122.5101pt;mso-position-horizontal-relative:page;mso-position-vertical-relative:page;z-index:-128680" type="#_x0000_t75" stroked="false">
            <v:imagedata r:id="rId13" o:title=""/>
          </v:shape>
        </w:pict>
      </w:r>
      <w:r>
        <w:rPr/>
        <w:pict>
          <v:shape style="position:absolute;margin-left:96.899918pt;margin-top:386.69870pt;width:94.22307pt;height:56.5338pt;mso-position-horizontal-relative:page;mso-position-vertical-relative:page;z-index:-128656" type="#_x0000_t75" stroked="false">
            <v:imagedata r:id="rId14" o:title=""/>
          </v:shape>
        </w:pict>
      </w:r>
      <w:r>
        <w:rPr/>
        <w:pict>
          <v:shape style="position:absolute;margin-left:217.944107pt;margin-top:32.740799pt;width:378.8pt;height:110.2pt;mso-position-horizontal-relative:page;mso-position-vertical-relative:page;z-index:-12863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1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Parental</w:t>
                  </w:r>
                  <w:r>
                    <w:rPr>
                      <w:rFonts w:ascii="Calibri"/>
                      <w:spacing w:val="-28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Consent</w:t>
                  </w:r>
                  <w:r>
                    <w:rPr>
                      <w:rFonts w:ascii="Calibri"/>
                      <w:spacing w:val="-28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&amp;</w:t>
                  </w:r>
                  <w:r>
                    <w:rPr>
                      <w:rFonts w:ascii="Calibri"/>
                      <w:spacing w:val="-28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No)ce</w:t>
                  </w:r>
                  <w:r>
                    <w:rPr>
                      <w:rFonts w:ascii="Calibri"/>
                      <w:spacing w:val="-28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con)nued</w:t>
                  </w:r>
                </w:p>
                <w:p>
                  <w:pPr>
                    <w:spacing w:line="234" w:lineRule="auto" w:before="205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Procedural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Safeguards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No4ce for Parents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Students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under</w:t>
                  </w:r>
                  <w:r>
                    <w:rPr>
                      <w:rFonts w:ascii="Calibri"/>
                      <w:b/>
                      <w:spacing w:val="2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IDEA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Hawaii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Law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and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Regula4ons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is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booklet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that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must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be</w:t>
                  </w:r>
                  <w:r>
                    <w:rPr>
                      <w:rFonts w:ascii="Calibri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provided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once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school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year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language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or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form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z w:val="26"/>
                    </w:rPr>
                    <w:t> communica)on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that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understand.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copy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this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no)ce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must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also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be</w:t>
                  </w:r>
                  <w:r>
                    <w:rPr>
                      <w:rFonts w:ascii="Calibri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given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when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request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it,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well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when: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65.742104pt;width:159.5pt;height:66pt;mso-position-horizontal-relative:page;mso-position-vertical-relative:page;z-index:-12860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procedural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safeguards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no4ce explains all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 your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legal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rights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under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IDEA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Hawaii</w:t>
                  </w:r>
                  <w:r>
                    <w:rPr>
                      <w:rFonts w:ascii="Calibri"/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Chapter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60.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142.531509pt;width:6.55pt;height:15pt;mso-position-horizontal-relative:page;mso-position-vertical-relative:page;z-index:-12858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944107pt;margin-top:142.925598pt;width:341.95pt;height:79.25pt;mso-position-horizontal-relative:page;mso-position-vertical-relative:page;z-index:-1285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 w:firstLine="10"/>
                    <w:jc w:val="left"/>
                  </w:pP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evaluated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referred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w w:val="105"/>
                    </w:rPr>
                    <w:t>evalua)on</w:t>
                  </w:r>
                </w:p>
                <w:p>
                  <w:pPr>
                    <w:pStyle w:val="BodyText"/>
                    <w:spacing w:line="300" w:lineRule="exact" w:before="10"/>
                    <w:ind w:right="17" w:firstLine="10"/>
                    <w:jc w:val="left"/>
                  </w:pP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discipline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result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placement</w:t>
                  </w:r>
                </w:p>
                <w:p>
                  <w:pPr>
                    <w:spacing w:before="13"/>
                    <w:ind w:left="3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ﬁrst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request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due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process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hearing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ﬁle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State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complaint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174.531509pt;width:6.55pt;height:15pt;mso-position-horizontal-relative:page;mso-position-vertical-relative:page;z-index:-12853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944107pt;margin-top:206.531509pt;width:6.55pt;height:15pt;mso-position-horizontal-relative:page;mso-position-vertical-relative:page;z-index:-12851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838593pt;margin-top:271.940704pt;width:216.15pt;height:22pt;mso-position-horizontal-relative:page;mso-position-vertical-relative:page;z-index:-12848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Evalua)on</w:t>
                  </w:r>
                  <w:r>
                    <w:rPr>
                      <w:rFonts w:ascii="Calibri"/>
                      <w:spacing w:val="-7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&amp;</w:t>
                  </w:r>
                  <w:r>
                    <w:rPr>
                      <w:rFonts w:ascii="Calibri"/>
                      <w:spacing w:val="-7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Reevalua)on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315.280090pt;width:155.75pt;height:83pt;mso-position-horizontal-relative:page;mso-position-vertical-relative:page;z-index:-12846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Schools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up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sixty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days to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complete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ini4al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03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decide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21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needs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educa4on.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446.578705pt;width:166.55pt;height:49pt;mso-position-horizontal-relative:page;mso-position-vertical-relative:page;z-index:-12844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addi4onal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tests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2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needed,</w:t>
                  </w:r>
                  <w:r>
                    <w:rPr>
                      <w:rFonts w:ascii="Calibri"/>
                      <w:b/>
                      <w:spacing w:val="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4me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shorter.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pt;margin-top:448.692596pt;width:379.15pt;height:77pt;mso-position-horizontal-relative:page;mso-position-vertical-relative:page;z-index:-128416" type="#_x0000_t202" filled="false" stroked="false">
            <v:textbox inset="0,0,0,0">
              <w:txbxContent>
                <w:p>
                  <w:pPr>
                    <w:pStyle w:val="BodyText"/>
                    <w:spacing w:line="284" w:lineRule="exact" w:before="0"/>
                    <w:ind w:right="0"/>
                    <w:jc w:val="left"/>
                  </w:pP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available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meet</w:t>
                  </w:r>
                  <w:r>
                    <w:rPr/>
                  </w:r>
                </w:p>
                <w:p>
                  <w:pPr>
                    <w:pStyle w:val="BodyText"/>
                    <w:spacing w:line="236" w:lineRule="auto" w:before="0"/>
                    <w:ind w:right="17"/>
                    <w:jc w:val="left"/>
                  </w:pPr>
                  <w:r>
                    <w:rPr>
                      <w:rFonts w:ascii="Calibri"/>
                      <w:i/>
                    </w:rPr>
                    <w:t>eligibility</w:t>
                  </w:r>
                  <w:r>
                    <w:rPr>
                      <w:rFonts w:ascii="Calibri"/>
                      <w:i/>
                      <w:spacing w:val="3"/>
                    </w:rPr>
                    <w:t> </w:t>
                  </w:r>
                  <w:r>
                    <w:rPr/>
                    <w:t>requirements,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line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shorter.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whole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longer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60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excep)onal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reasons,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inform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wri)ng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expected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date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comple)on</w:t>
                  </w:r>
                  <w:r>
                    <w:rPr/>
                    <w:t> 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reason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delay.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540.494080pt;width:166.7pt;height:66pt;mso-position-horizontal-relative:page;mso-position-vertical-relative:page;z-index:-12839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 will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cover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all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areas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academics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behavior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where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making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good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progress.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pt;margin-top:540.324585pt;width:380.6pt;height:139pt;mso-position-horizontal-relative:page;mso-position-vertical-relative:page;z-index:-1283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47"/>
                    <w:jc w:val="left"/>
                  </w:pPr>
                  <w:r>
                    <w:rPr/>
                    <w:t>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comprehensive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collec)ng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informa)on</w:t>
                  </w:r>
                  <w:r>
                    <w:rPr/>
                    <w:t> about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strengths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interests.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complete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evalua)on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cover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others.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looking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health,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vision,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emo)onal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well-­‐being,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intelligence,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-19"/>
                    </w:rPr>
                  </w:r>
                  <w:r>
                    <w:rPr/>
                    <w:t>academic</w:t>
                  </w:r>
                  <w:r>
                    <w:rPr/>
                    <w:t> performance,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motor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skills.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14"/>
                    </w:rPr>
                  </w:r>
                  <w:r>
                    <w:rPr/>
                    <w:t>evalua)on</w:t>
                  </w:r>
                  <w:r>
                    <w:rPr/>
                    <w:t> 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look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strengths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interests,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9"/>
                    </w:rPr>
                    <w:t>       </w:t>
                  </w:r>
                  <w:r>
                    <w:rPr/>
                    <w:t>talents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abili)es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contribute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success.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834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6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80" w:bottom="280" w:left="500" w:right="1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6.39999pt;margin-top:99.212502pt;width:89.03861pt;height:78.7101pt;mso-position-horizontal-relative:page;mso-position-vertical-relative:page;z-index:-128320" type="#_x0000_t75" stroked="false">
            <v:imagedata r:id="rId15" o:title=""/>
          </v:shape>
        </w:pict>
      </w:r>
      <w:r>
        <w:rPr/>
        <w:pict>
          <v:shape style="position:absolute;margin-left:217.203094pt;margin-top:34.859501pt;width:377.35pt;height:136.85pt;mso-position-horizontal-relative:page;mso-position-vertical-relative:page;z-index:-12829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Evalua)on &amp;</w:t>
                  </w:r>
                  <w:r>
                    <w:rPr>
                      <w:rFonts w:ascii="Calibri"/>
                      <w:spacing w:val="1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Reevalua)on con)nued</w:t>
                  </w:r>
                </w:p>
                <w:p>
                  <w:pPr>
                    <w:pStyle w:val="BodyText"/>
                    <w:spacing w:line="234" w:lineRule="auto" w:before="117"/>
                    <w:ind w:left="23" w:right="17"/>
                    <w:jc w:val="left"/>
                  </w:pPr>
                  <w:r>
                    <w:rPr>
                      <w:rFonts w:ascii="Calibri" w:hAnsi="Calibri" w:cs="Calibri" w:eastAsia="Calibri"/>
                      <w:i/>
                    </w:rPr>
                    <w:t>Assessment</w:t>
                  </w:r>
                  <w:r>
                    <w:rPr>
                      <w:rFonts w:ascii="Calibri" w:hAnsi="Calibri" w:cs="Calibri" w:eastAsia="Calibri"/>
                      <w:i/>
                      <w:spacing w:val="-4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speciﬁc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tests,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instruments,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tools,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other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materials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while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evalua+on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/>
                    <w:t>refers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determining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nature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extent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special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educa+on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related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needed.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variety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tools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gather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func)onal,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you.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63.694099pt;width:150.65pt;height:32pt;mso-position-horizontal-relative:page;mso-position-vertical-relative:page;z-index:-12827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Assessment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one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part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z w:val="28"/>
                    </w:rPr>
                    <w:t> the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38596pt;margin-top:190.065308pt;width:371.95pt;height:124pt;mso-position-horizontal-relative:page;mso-position-vertical-relative:page;z-index:-12824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344"/>
                    <w:jc w:val="left"/>
                  </w:pPr>
                  <w:r>
                    <w:rPr/>
                    <w:t>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tests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tools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most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likely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accurate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knows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academically,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developmentally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func)onally.</w:t>
                  </w:r>
                  <w:r>
                    <w:rPr/>
                    <w:t> 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trained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knowledgeable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administer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test.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tests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discriminate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basis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race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culture.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impaired</w:t>
                  </w:r>
                  <w:r>
                    <w:rPr/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sensory,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</w:rPr>
                    <w:t> </w:t>
                  </w:r>
                  <w:r>
                    <w:rPr/>
                    <w:t>manual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speaking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skills,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tests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selected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accurately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reﬂect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natural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level.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038605pt;margin-top:338.065308pt;width:377.9pt;height:108pt;mso-position-horizontal-relative:page;mso-position-vertical-relative:page;z-index:-12822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39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students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who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are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suspected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of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having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speciﬁc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learning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disability,</w:t>
                  </w:r>
                  <w:r>
                    <w:rPr>
                      <w:rFonts w:ascii="Calibri" w:hAnsi="Calibri" w:cs="Calibri" w:eastAsia="Calibri"/>
                      <w:i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evaluators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will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look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evidence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that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student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not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performing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at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grade-­‐level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standards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and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8"/>
                    </w:rPr>
                    <w:t> </w:t>
                  </w:r>
                  <w:r>
                    <w:rPr/>
                    <w:t>demonstrates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severe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discrepancy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actual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expected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achieve based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 their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intellectual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ability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</w:rPr>
                    <w:t> </w:t>
                  </w:r>
                  <w:r>
                    <w:rPr/>
                    <w:t>exhibits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 pahern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strengths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weaknesses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rela)ve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groups.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338.894104pt;width:162.550pt;height:66pt;mso-position-horizontal-relative:page;mso-position-vertical-relative:page;z-index:-1282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28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 evalua4on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students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learning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disabili4es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requires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looking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actual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expected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performance.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99994pt;margin-top:467.474091pt;width:375.35pt;height:61pt;mso-position-horizontal-relative:page;mso-position-vertical-relative:page;z-index:-1281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8"/>
                    <w:jc w:val="left"/>
                  </w:pP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screening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teacher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specialist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strategy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</w:p>
                <w:p>
                  <w:pPr>
                    <w:pStyle w:val="BodyText"/>
                    <w:spacing w:line="300" w:lineRule="exact" w:before="14"/>
                    <w:ind w:right="18"/>
                    <w:jc w:val="left"/>
                  </w:pPr>
                  <w:r>
                    <w:rPr/>
                    <w:t>evalua)on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educa)on.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required</w:t>
                  </w:r>
                  <w:r>
                    <w:rPr/>
                    <w:t> 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no)ﬁed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screening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occurs.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467.694092pt;width:166.2pt;height:32pt;mso-position-horizontal-relative:page;mso-position-vertical-relative:page;z-index:-12815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Screening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same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as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142281pt;margin-top:545.294128pt;width:168.1pt;height:49pt;mso-position-horizontal-relative:page;mso-position-vertical-relative:page;z-index:-12812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results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given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upon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99994pt;margin-top:545.874084pt;width:368.85pt;height:124pt;mso-position-horizontal-relative:page;mso-position-vertical-relative:page;z-index:-1281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95"/>
                    <w:jc w:val="lef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prepare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Summary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Report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ﬁndings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copy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>
                      <w:rFonts w:ascii="Calibri" w:hAnsi="Calibri" w:cs="Calibri" w:eastAsia="Calibri"/>
                      <w:i/>
                    </w:rPr>
                    <w:t>eligibility</w:t>
                  </w:r>
                  <w:r>
                    <w:rPr>
                      <w:rFonts w:ascii="Calibri" w:hAnsi="Calibri" w:cs="Calibri" w:eastAsia="Calibri"/>
                      <w:i/>
                      <w:spacing w:val="10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prepared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evalua)on</w:t>
                  </w:r>
                  <w:r>
                    <w:rPr/>
                    <w:t> results.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responsibility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explain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results</w:t>
                  </w:r>
                  <w:r>
                    <w:rPr/>
                    <w:t> mean.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don’t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understand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something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summary,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ques)ons.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don’t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seem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match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understanding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abili)es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needs,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share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insights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members.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808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7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500" w:right="2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5.199921pt;margin-top:64.800102pt;width:47.34495pt;height:78.5999pt;mso-position-horizontal-relative:page;mso-position-vertical-relative:page;z-index:-128056" type="#_x0000_t75" stroked="false">
            <v:imagedata r:id="rId16" o:title=""/>
          </v:shape>
        </w:pict>
      </w:r>
      <w:r>
        <w:rPr/>
        <w:pict>
          <v:shape style="position:absolute;margin-left:20.94228pt;margin-top:275.805206pt;width:67.85771pt;height:101.4473pt;mso-position-horizontal-relative:page;mso-position-vertical-relative:page;z-index:-128032" type="#_x0000_t75" stroked="false">
            <v:imagedata r:id="rId17" o:title=""/>
          </v:shape>
        </w:pict>
      </w:r>
      <w:r>
        <w:rPr/>
        <w:pict>
          <v:shape style="position:absolute;margin-left:53pt;margin-top:546.694275pt;width:112.843pt;height:67.7058pt;mso-position-horizontal-relative:page;mso-position-vertical-relative:page;z-index:-128008" type="#_x0000_t75" stroked="false">
            <v:imagedata r:id="rId14" o:title=""/>
          </v:shape>
        </w:pict>
      </w:r>
      <w:r>
        <w:rPr/>
        <w:pict>
          <v:shape style="position:absolute;margin-left:217.203003pt;margin-top:34.859501pt;width:375.75pt;height:136.85pt;mso-position-horizontal-relative:page;mso-position-vertical-relative:page;z-index:-12798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Evalua)on &amp;</w:t>
                  </w:r>
                  <w:r>
                    <w:rPr>
                      <w:rFonts w:ascii="Calibri"/>
                      <w:spacing w:val="1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Reevalua)on con)nued</w:t>
                  </w:r>
                </w:p>
                <w:p>
                  <w:pPr>
                    <w:pStyle w:val="BodyText"/>
                    <w:spacing w:line="234" w:lineRule="auto" w:before="117"/>
                    <w:ind w:left="23" w:right="17"/>
                    <w:jc w:val="left"/>
                  </w:pPr>
                  <w:r>
                    <w:rPr/>
                    <w:t>Should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disagree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(IEE).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IEE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</w:t>
                  </w:r>
                  <w:r>
                    <w:rPr/>
                    <w:t> evalua)on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conducted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examiner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employed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/>
                    <w:t> informa)on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obtain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IEE.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pocket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expense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(this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it).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6132pt;margin-top:63.690498pt;width:109.65pt;height:49pt;mso-position-horizontal-relative:page;mso-position-vertical-relative:page;z-index:-12796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27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independent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187.194397pt;width:158.4pt;height:49pt;mso-position-horizontal-relative:page;mso-position-vertical-relative:page;z-index:-12793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 you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obtain an evalua4on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own,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consider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results.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03094pt;margin-top:188.207199pt;width:376.4pt;height:61pt;mso-position-horizontal-relative:page;mso-position-vertical-relative:page;z-index:-1279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obtain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expense,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evalua)on</w:t>
                  </w:r>
                  <w:r>
                    <w:rPr/>
                    <w:t> 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rela)ng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182"/>
                    <w:jc w:val="left"/>
                  </w:pPr>
                  <w:r>
                    <w:rPr/>
                    <w:t>provision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FAPE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y0our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presented</w:t>
                  </w:r>
                  <w:r>
                    <w:rPr/>
                    <w:t> 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evidence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regarding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6132pt;margin-top:274.112488pt;width:107.95pt;height:100pt;mso-position-horizontal-relative:page;mso-position-vertical-relative:page;z-index:-12788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Some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requests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for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85"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85"/>
                      <w:sz w:val="28"/>
                      <w:szCs w:val="28"/>
                    </w:rPr>
                    <w:t>no-­‐cost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31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independent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lead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decision.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74.065308pt;width:377.4pt;height:124pt;mso-position-horizontal-relative:page;mso-position-vertical-relative:page;z-index:-12786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Parents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en)tled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IEE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expense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conducts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disagree.</w:t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A`er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makes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expense,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ini)ate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due</w:t>
                  </w:r>
                  <w:r>
                    <w:rPr>
                      <w:rFonts w:ascii="Calibri" w:hAnsi="Calibri" w:cs="Calibri" w:eastAsia="Calibri"/>
                      <w:i/>
                      <w:spacing w:val="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process</w:t>
                  </w:r>
                  <w:r>
                    <w:rPr>
                      <w:rFonts w:ascii="Calibri" w:hAnsi="Calibri" w:cs="Calibri" w:eastAsia="Calibri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hearing</w:t>
                  </w:r>
                  <w:r>
                    <w:rPr>
                      <w:rFonts w:ascii="Calibri" w:hAnsi="Calibri" w:cs="Calibri" w:eastAsia="Calibri"/>
                      <w:i/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defend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appropriateness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evalua)on.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appropriate,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s)ll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IEE,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expense.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03094pt;margin-top:464.318787pt;width:366.75pt;height:84.05pt;mso-position-horizontal-relative:page;mso-position-vertical-relative:page;z-index:-12784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3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Reevalua)on</w:t>
                  </w:r>
                </w:p>
                <w:p>
                  <w:pPr>
                    <w:pStyle w:val="BodyText"/>
                    <w:spacing w:line="234" w:lineRule="auto" w:before="301"/>
                    <w:ind w:right="17"/>
                    <w:jc w:val="left"/>
                  </w:pPr>
                  <w:r>
                    <w:rPr/>
                    <w:t>Once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your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receives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special</w:t>
                  </w:r>
                  <w:r>
                    <w:rPr>
                      <w:rFonts w:ascii="Calibri" w:hAnsi="Calibri" w:cs="Calibri" w:eastAsia="Calibri"/>
                      <w:i/>
                      <w:spacing w:val="-1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educa+on</w:t>
                  </w:r>
                  <w:r>
                    <w:rPr>
                      <w:rFonts w:ascii="Calibri" w:hAnsi="Calibri" w:cs="Calibri" w:eastAsia="Calibri"/>
                      <w:i/>
                      <w:spacing w:val="-12"/>
                    </w:rPr>
                    <w:t> </w:t>
                  </w:r>
                  <w:r>
                    <w:rPr/>
                    <w:t>services,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re-­‐evalua)on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conducted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once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every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years.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re-­‐evalua)on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sooner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reasons: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30677pt;margin-top:501.489014pt;width:161.75pt;height:32pt;mso-position-horizontal-relative:page;mso-position-vertical-relative:page;z-index:-12781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Reevalua4ons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take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place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least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every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three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years.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03094pt;margin-top:547.932007pt;width:6.55pt;height:15pt;mso-position-horizontal-relative:page;mso-position-vertical-relative:page;z-index:-12779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203094pt;margin-top:548.326111pt;width:354.3pt;height:126.25pt;mso-position-horizontal-relative:page;mso-position-vertical-relative:page;z-index:-12776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 w:firstLine="10"/>
                    <w:jc w:val="lef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changed</w:t>
                  </w:r>
                </w:p>
                <w:p>
                  <w:pPr>
                    <w:pStyle w:val="BodyText"/>
                    <w:spacing w:line="234" w:lineRule="auto" w:before="8"/>
                    <w:ind w:right="83"/>
                    <w:jc w:val="left"/>
                  </w:pPr>
                  <w:r>
                    <w:rPr/>
                    <w:t>(either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improved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academics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progressing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needed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program);</w:t>
                  </w:r>
                  <w:r>
                    <w:rPr/>
                  </w:r>
                </w:p>
                <w:p>
                  <w:pPr>
                    <w:spacing w:line="234" w:lineRule="auto" w:before="10"/>
                    <w:ind w:left="20" w:right="275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change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in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eligibility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being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considered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(for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example,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from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eligibility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category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of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developmental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delay</w:t>
                  </w:r>
                  <w:r>
                    <w:rPr>
                      <w:rFonts w:ascii="Calibri" w:hAnsi="Calibri" w:cs="Calibri" w:eastAsia="Calibri"/>
                      <w:i/>
                      <w:spacing w:val="-5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speciﬁc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learning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disabili+es;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40" w:lineRule="auto" w:before="5"/>
                    <w:ind w:left="30" w:right="0"/>
                    <w:jc w:val="left"/>
                    <w:rPr>
                      <w:sz w:val="28"/>
                      <w:szCs w:val="28"/>
                    </w:rPr>
                  </w:pP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teacher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parent,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requests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re</w:t>
                  </w:r>
                  <w:r>
                    <w:rPr>
                      <w:spacing w:val="-3"/>
                    </w:rPr>
                    <w:t>-­‐</w:t>
                  </w:r>
                  <w:r>
                    <w:rPr>
                      <w:spacing w:val="-1"/>
                    </w:rPr>
                    <w:t>evalua)on</w:t>
                  </w:r>
                  <w:r>
                    <w:rPr>
                      <w:spacing w:val="-1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03094pt;margin-top:610.932007pt;width:6.55pt;height:15pt;mso-position-horizontal-relative:page;mso-position-vertical-relative:page;z-index:-12774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03094pt;margin-top:658.932007pt;width:6.55pt;height:15pt;mso-position-horizontal-relative:page;mso-position-vertical-relative:page;z-index:-127720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769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8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300" w:right="2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3.820938pt;margin-top:416.283905pt;width:35.14031pt;height:65.5158pt;mso-position-horizontal-relative:page;mso-position-vertical-relative:page;z-index:-127672" type="#_x0000_t75" stroked="false">
            <v:imagedata r:id="rId18" o:title=""/>
          </v:shape>
        </w:pict>
      </w:r>
      <w:r>
        <w:rPr/>
        <w:pict>
          <v:shape style="position:absolute;margin-left:28.19787pt;margin-top:526.403809pt;width:40.76338pt;height:49.98960pt;mso-position-horizontal-relative:page;mso-position-vertical-relative:page;z-index:-127648" type="#_x0000_t75" stroked="false">
            <v:imagedata r:id="rId19" o:title=""/>
          </v:shape>
        </w:pict>
      </w:r>
      <w:r>
        <w:rPr/>
        <w:pict>
          <v:shape style="position:absolute;margin-left:217.399994pt;margin-top:33.9189pt;width:375.05pt;height:96.35pt;mso-position-horizontal-relative:page;mso-position-vertical-relative:page;z-index:-12762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w w:val="105"/>
                      <w:sz w:val="40"/>
                    </w:rPr>
                    <w:t>Reevalua)on</w:t>
                  </w:r>
                  <w:r>
                    <w:rPr>
                      <w:rFonts w:ascii="Calibri"/>
                      <w:spacing w:val="6"/>
                      <w:w w:val="105"/>
                      <w:sz w:val="40"/>
                    </w:rPr>
                    <w:t> </w:t>
                  </w:r>
                  <w:r>
                    <w:rPr>
                      <w:rFonts w:ascii="Calibri"/>
                      <w:w w:val="105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1" w:lineRule="auto" w:before="251"/>
                    <w:ind w:right="17"/>
                    <w:jc w:val="left"/>
                  </w:pPr>
                  <w:r>
                    <w:rPr/>
                    <w:t>A`er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looking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exis)ng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informa)on,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IEP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agree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addi)onal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design</w:t>
                  </w:r>
                  <w:r>
                    <w:rPr/>
                    <w:t> 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not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likely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change.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case,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re-­‐evalua)on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required.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70.027199pt;width:140.75pt;height:32pt;mso-position-horizontal-relative:page;mso-position-vertical-relative:page;z-index:-1276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Addi4onal</w:t>
                  </w:r>
                  <w:r>
                    <w:rPr>
                      <w:rFonts w:ascii="Calibri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tes4ng</w:t>
                  </w:r>
                  <w:r>
                    <w:rPr>
                      <w:rFonts w:ascii="Calibri"/>
                      <w:b/>
                      <w:spacing w:val="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always</w:t>
                  </w:r>
                  <w:r>
                    <w:rPr>
                      <w:rFonts w:ascii="Calibri"/>
                      <w:b/>
                      <w:spacing w:val="-1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necessary.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156.143906pt;width:376.4pt;height:108pt;mso-position-horizontal-relative:page;mso-position-vertical-relative:page;z-index:-1275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44"/>
                    <w:jc w:val="left"/>
                  </w:pP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progresses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point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seems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longer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professional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re-­‐evaluate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no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longer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“student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disability”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Chapter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60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supports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terminated.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re-­‐evalua)on</w:t>
                  </w:r>
                  <w:r>
                    <w:rPr/>
                    <w:t> 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required,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graduated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diploma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beyond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157.594299pt;width:156.15pt;height:49pt;mso-position-horizontal-relative:page;mso-position-vertical-relative:page;z-index:-12755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reevalua4on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needed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before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student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loses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educa4on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304.820587pt;width:374.7pt;height:85.9pt;mso-position-horizontal-relative:page;mso-position-vertical-relative:page;z-index:-12752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36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Determining</w:t>
                  </w:r>
                  <w:r>
                    <w:rPr>
                      <w:rFonts w:ascii="Calibri"/>
                      <w:spacing w:val="-1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Eligibility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34" w:lineRule="auto" w:before="338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purpose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evalua)on</w:t>
                  </w:r>
                  <w:r>
                    <w:rPr/>
                    <w:t> process,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data,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/>
                    <w:t> 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/>
                      <w:i/>
                    </w:rPr>
                    <w:t>special</w:t>
                  </w:r>
                  <w:r>
                    <w:rPr>
                      <w:rFonts w:ascii="Calibri"/>
                      <w:i/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educa+on</w:t>
                  </w:r>
                  <w:r>
                    <w:rPr>
                      <w:rFonts w:ascii="Calibri"/>
                      <w:i/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related</w:t>
                  </w:r>
                  <w:r>
                    <w:rPr>
                      <w:rFonts w:ascii="Calibri"/>
                      <w:i/>
                      <w:spacing w:val="-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</w:rPr>
                    <w:t>services</w:t>
                  </w:r>
                  <w:r>
                    <w:rPr>
                      <w:spacing w:val="-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43.781799pt;width:169.05pt;height:49pt;mso-position-horizontal-relative:page;mso-position-vertical-relative:page;z-index:-12750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An eligibility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when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evalua4on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complete.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76133pt;margin-top:417.87439pt;width:125.7pt;height:66pt;mso-position-horizontal-relative:page;mso-position-vertical-relative:page;z-index:-12748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Eligibility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children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early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interven4on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7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programs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made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by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age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3.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pt;margin-top:418.543793pt;width:378.9pt;height:77pt;mso-position-horizontal-relative:page;mso-position-vertical-relative:page;z-index:-1274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(early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interven)on)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three,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interven)on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programs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work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together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ensure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determined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third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birthday.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begins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90-­‐120</w:t>
                  </w:r>
                  <w:r>
                    <w:rPr>
                      <w:w w:val="82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turns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three.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61247pt;margin-top:522.090393pt;width:130.5pt;height:49pt;mso-position-horizontal-relative:page;mso-position-vertical-relative:page;z-index:-12743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order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eligible,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student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meet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three</w:t>
                  </w:r>
                  <w:r>
                    <w:rPr>
                      <w:rFonts w:ascii="Calibri"/>
                      <w:b/>
                      <w:spacing w:val="-1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requirements.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99994pt;margin-top:523.863770pt;width:379.1pt;height:92pt;mso-position-horizontal-relative:page;mso-position-vertical-relative:page;z-index:-12740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42"/>
                    <w:jc w:val="left"/>
                  </w:pPr>
                  <w:r>
                    <w:rPr/>
                    <w:t>First,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deﬁni)on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“student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disability”</w:t>
                  </w:r>
                  <w:r>
                    <w:rPr/>
                    <w:t> under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Chapter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60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box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below).</w:t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Secondly,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nega)ve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eﬀect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student’s</w:t>
                  </w:r>
                  <w:r>
                    <w:rPr/>
                    <w:t> involvement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progress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Lastly,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this</w:t>
                  </w:r>
                  <w:r>
                    <w:rPr/>
                    <w:t> disability,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/>
                    <w:t> 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238602pt;margin-top:639.741028pt;width:374.3pt;height:61pt;mso-position-horizontal-relative:page;mso-position-vertical-relative:page;z-index:-12738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Any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21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qualify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determined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designed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</w:p>
                <w:p>
                  <w:pPr>
                    <w:pStyle w:val="BodyText"/>
                    <w:spacing w:line="300" w:lineRule="exact" w:before="14"/>
                    <w:ind w:right="305"/>
                    <w:jc w:val="left"/>
                  </w:pPr>
                  <w:r>
                    <w:rPr/>
                    <w:t>order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beneﬁt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ends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22nd</w:t>
                  </w:r>
                  <w:r>
                    <w:rPr/>
                    <w:t> birthday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upon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gradua)on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diploma.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42279pt;margin-top:640.794312pt;width:152.85pt;height:49pt;mso-position-horizontal-relative:page;mso-position-vertical-relative:page;z-index:-12736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young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adult</w:t>
                  </w:r>
                  <w:r>
                    <w:rPr>
                      <w:rFonts w:ascii="Calibri"/>
                      <w:b/>
                      <w:spacing w:val="28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also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between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ages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3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22.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2773pt;margin-top:749.590027pt;width:8.0500pt;height:14pt;mso-position-horizontal-relative:page;mso-position-vertical-relative:page;z-index:-12733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9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00" w:bottom="280" w:left="460" w:right="2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6.703621pt;margin-top:73.057899pt;width:56.00518pt;height:66.6841pt;mso-position-horizontal-relative:page;mso-position-vertical-relative:page;z-index:-127312" type="#_x0000_t75" stroked="false">
            <v:imagedata r:id="rId20" o:title=""/>
          </v:shape>
        </w:pict>
      </w:r>
      <w:r>
        <w:rPr/>
        <w:pict>
          <v:shape style="position:absolute;margin-left:24.303619pt;margin-top:248.000107pt;width:61.02724pt;height:52.28pt;mso-position-horizontal-relative:page;mso-position-vertical-relative:page;z-index:-127288" type="#_x0000_t75" stroked="false">
            <v:imagedata r:id="rId21" o:title=""/>
          </v:shape>
        </w:pict>
      </w:r>
      <w:r>
        <w:rPr/>
        <w:pict>
          <v:shape style="position:absolute;margin-left:27.10228pt;margin-top:444.019714pt;width:558.801220pt;height:236.7802pt;mso-position-horizontal-relative:page;mso-position-vertical-relative:page;z-index:-127264" type="#_x0000_t75" stroked="false">
            <v:imagedata r:id="rId22" o:title=""/>
          </v:shape>
        </w:pict>
      </w:r>
      <w:r>
        <w:rPr/>
        <w:pict>
          <v:shape style="position:absolute;margin-left:217.399994pt;margin-top:36.820599pt;width:372.05pt;height:171.45pt;mso-position-horizontal-relative:page;mso-position-vertical-relative:page;z-index:-12724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Determining</w:t>
                  </w:r>
                  <w:r>
                    <w:rPr>
                      <w:rFonts w:ascii="Calibri"/>
                      <w:spacing w:val="40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Eligibility</w:t>
                  </w:r>
                  <w:r>
                    <w:rPr>
                      <w:rFonts w:ascii="Calibri"/>
                      <w:spacing w:val="40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4" w:lineRule="auto" w:before="19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poorly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just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speak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understand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English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well,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iden)ﬁed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</w:t>
                  </w:r>
                  <w:r>
                    <w:rPr/>
                    <w:t> having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Likewise,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reading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disability,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otherwise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requirements.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determining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received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reading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math,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considers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ahendance,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well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evidence-­‐based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targeted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interven)ons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results.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399986pt;margin-top:68.879601pt;width:109.9pt;height:100pt;mso-position-horizontal-relative:page;mso-position-vertical-relative:page;z-index:-12721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lack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schooling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diﬃcul4es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with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3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English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necessarily</w:t>
                  </w:r>
                  <w:r>
                    <w:rPr>
                      <w:rFonts w:ascii="Calibri"/>
                      <w:b/>
                      <w:spacing w:val="-1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qualify</w:t>
                  </w:r>
                  <w:r>
                    <w:rPr>
                      <w:rFonts w:ascii="Calibri"/>
                      <w:b/>
                      <w:spacing w:val="28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educa4on.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399986pt;margin-top:234.810303pt;width:115.05pt;height:83pt;mso-position-horizontal-relative:page;mso-position-vertical-relative:page;z-index:-12719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found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eligible,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consent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5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needed</w:t>
                  </w:r>
                  <w:r>
                    <w:rPr>
                      <w:rFonts w:ascii="Calibri"/>
                      <w:b/>
                      <w:spacing w:val="2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before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pt;margin-top:235.195999pt;width:368.55pt;height:77pt;mso-position-horizontal-relative:page;mso-position-vertical-relative:page;z-index:-1271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By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consen)ng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ini)al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provision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services,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agreeing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con)nue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ﬁnding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287"/>
                    <w:jc w:val="left"/>
                  </w:pPr>
                  <w:r>
                    <w:rPr/>
                    <w:t>child’s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needs.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law,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occur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ﬁnding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eligible,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sign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consent,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typically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convenes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ﬁ`een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days.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37.381805pt;width:153.1pt;height:49pt;mso-position-horizontal-relative:page;mso-position-vertical-relative:page;z-index:-1271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5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found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eligible,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consider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other</w:t>
                  </w:r>
                  <w:r>
                    <w:rPr>
                      <w:rFonts w:ascii="Calibri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op4ons.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pt;margin-top:337.312195pt;width:368.5pt;height:77pt;mso-position-horizontal-relative:page;mso-position-vertical-relative:page;z-index:-1271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disagree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determina)on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eligible,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(as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discussed</w:t>
                  </w:r>
                </w:p>
                <w:p>
                  <w:pPr>
                    <w:pStyle w:val="BodyText"/>
                    <w:spacing w:line="234" w:lineRule="auto" w:before="12"/>
                    <w:ind w:right="53"/>
                    <w:jc w:val="left"/>
                  </w:pP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EVALUATION</w:t>
                  </w:r>
                  <w:r>
                    <w:rPr>
                      <w:spacing w:val="-1"/>
                    </w:rPr>
                    <w:t>).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DUE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PROCESS</w:t>
                  </w:r>
                  <w:r>
                    <w:rPr>
                      <w:spacing w:val="-1"/>
                    </w:rPr>
                    <w:t>).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discuss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diﬃcul)es.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709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10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380" w:right="3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7.77512pt;margin-top:72.390297pt;width:72.62487pt;height:97.8997pt;mso-position-horizontal-relative:page;mso-position-vertical-relative:page;z-index:-127072" type="#_x0000_t75" stroked="false">
            <v:imagedata r:id="rId23" o:title=""/>
          </v:shape>
        </w:pict>
      </w:r>
      <w:r>
        <w:rPr/>
        <w:pict>
          <v:shape style="position:absolute;margin-left:19.704250pt;margin-top:370.656891pt;width:65.89573pt;height:48.5431pt;mso-position-horizontal-relative:page;mso-position-vertical-relative:page;z-index:-127048" type="#_x0000_t75" stroked="false">
            <v:imagedata r:id="rId24" o:title=""/>
          </v:shape>
        </w:pict>
      </w:r>
      <w:r>
        <w:rPr/>
        <w:pict>
          <v:group style="position:absolute;margin-left:28.65189pt;margin-top:544.603882pt;width:166.3pt;height:163.35pt;mso-position-horizontal-relative:page;mso-position-vertical-relative:page;z-index:-127024" coordorigin="573,10892" coordsize="3326,3267">
            <v:shape style="position:absolute;left:1297;top:11646;width:1879;height:1879" type="#_x0000_t75" stroked="false">
              <v:imagedata r:id="rId25" o:title=""/>
            </v:shape>
            <v:shape style="position:absolute;left:1766;top:10892;width:939;height:939" type="#_x0000_t75" stroked="false">
              <v:imagedata r:id="rId26" o:title=""/>
            </v:shape>
            <v:shape style="position:absolute;left:2723;top:11353;width:939;height:939" type="#_x0000_t75" stroked="false">
              <v:imagedata r:id="rId27" o:title=""/>
            </v:shape>
            <v:shape style="position:absolute;left:2960;top:12388;width:939;height:939" type="#_x0000_t75" stroked="false">
              <v:imagedata r:id="rId28" o:title=""/>
            </v:shape>
            <v:shape style="position:absolute;left:2297;top:13219;width:939;height:939" type="#_x0000_t75" stroked="false">
              <v:imagedata r:id="rId29" o:title=""/>
            </v:shape>
            <v:shape style="position:absolute;left:1235;top:13219;width:939;height:939" type="#_x0000_t75" stroked="false">
              <v:imagedata r:id="rId30" o:title=""/>
            </v:shape>
            <v:shape style="position:absolute;left:573;top:12388;width:939;height:939" type="#_x0000_t75" stroked="false">
              <v:imagedata r:id="rId31" o:title=""/>
            </v:shape>
            <v:shape style="position:absolute;left:809;top:11353;width:939;height:939" type="#_x0000_t75" stroked="false">
              <v:imagedata r:id="rId32" o:title=""/>
            </v:shape>
            <w10:wrap type="none"/>
          </v:group>
        </w:pict>
      </w:r>
      <w:r>
        <w:rPr/>
        <w:pict>
          <v:shape style="position:absolute;margin-left:217.399994pt;margin-top:36.820599pt;width:379.2pt;height:203.45pt;mso-position-horizontal-relative:page;mso-position-vertical-relative:page;z-index:-12700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Program</w:t>
                  </w:r>
                  <w:r>
                    <w:rPr>
                      <w:rFonts w:asci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/</w:t>
                  </w:r>
                  <w:r>
                    <w:rPr>
                      <w:rFonts w:asci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IEP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35" w:lineRule="auto" w:before="189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Individualized Educa+on Program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(IEP) 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heart of the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special</w:t>
                  </w:r>
                  <w:r>
                    <w:rPr>
                      <w:rFonts w:ascii="Calibri" w:hAnsi="Calibri" w:cs="Calibri" w:eastAsia="Calibri"/>
                      <w:i/>
                    </w:rPr>
                    <w:t> educa+on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process. Its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goal 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help prepare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 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 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successful</w:t>
                  </w:r>
                  <w:r>
                    <w:rPr/>
                    <w:t> life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achieve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goal,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opportuni)es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progress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same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curriculum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children.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emphasizes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the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general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educa+on curriculum.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also stresses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importance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shared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making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administrators,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along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individuals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/>
                    <w:t> educa)onal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success.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Together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reasonable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your child and spell out the services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that will be commihed to help</w:t>
                  </w:r>
                  <w:r>
                    <w:rPr/>
                    <w:t> them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99991pt;margin-top:69.210403pt;width:104.8pt;height:116pt;mso-position-horizontal-relative:page;mso-position-vertical-relative:page;z-index:-12697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46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designed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meet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35" w:lineRule="auto" w:before="8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special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needs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and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prepare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her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or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him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for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future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success.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70.181793pt;width:142.35pt;height:32pt;mso-position-horizontal-relative:page;mso-position-vertical-relative:page;z-index:-12695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mee4ngs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held</w:t>
                  </w:r>
                  <w:r>
                    <w:rPr>
                      <w:rFonts w:ascii="Calibri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least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once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year.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71.196014pt;width:371.95pt;height:61pt;mso-position-horizontal-relative:page;mso-position-vertical-relative:page;z-index:-12692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ini)al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</w:rPr>
                    <w:t>evalua+on</w:t>
                  </w:r>
                  <w:r>
                    <w:rPr>
                      <w:spacing w:val="-1"/>
                    </w:rPr>
                    <w:t>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provided,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mee)ng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251"/>
                    <w:jc w:val="left"/>
                  </w:pP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determined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special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99991pt;margin-top:362.010315pt;width:95.45pt;height:66pt;mso-position-horizontal-relative:page;mso-position-vertical-relative:page;z-index:-12690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33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any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4me</w:t>
                  </w:r>
                  <w:r>
                    <w:rPr>
                      <w:rFonts w:ascii="Calibri"/>
                      <w:b/>
                      <w:sz w:val="28"/>
                    </w:rPr>
                    <w:t> during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year.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00003pt;margin-top:362.065308pt;width:380.65pt;height:108pt;mso-position-horizontal-relative:page;mso-position-vertical-relative:page;z-index:-12688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already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</w:t>
                  </w:r>
                  <w:r>
                    <w:rPr/>
                    <w:t> 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anniversary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no)fy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date,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)me,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purpose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loca)on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mee)ng,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well</w:t>
                  </w:r>
                  <w:r>
                    <w:rPr/>
                    <w:t> 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ahend.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convenient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ahending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mee)ng.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date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/>
                  </w:r>
                </w:p>
                <w:p>
                  <w:pPr>
                    <w:pStyle w:val="BodyText"/>
                    <w:spacing w:line="302" w:lineRule="exact" w:before="0"/>
                    <w:ind w:right="0"/>
                    <w:jc w:val="left"/>
                  </w:pP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convenient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know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soon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possible,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arrangements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903622pt;margin-top:503.781799pt;width:159.5pt;height:32pt;mso-position-horizontal-relative:page;mso-position-vertical-relative:page;z-index:-12685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lists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all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</w:t>
                  </w:r>
                  <w:r>
                    <w:rPr>
                      <w:rFonts w:ascii="Calibri"/>
                      <w:b/>
                      <w:spacing w:val="3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that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pt;margin-top:504.465302pt;width:364.45pt;height:202pt;mso-position-horizontal-relative:page;mso-position-vertical-relative:page;z-index:-12683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5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/>
                    <w:t>Everything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beneﬁt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spelled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related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like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speech</w:t>
                  </w:r>
                  <w:r>
                    <w:rPr>
                      <w:rFonts w:ascii="Calibri" w:hAnsi="Calibri" w:cs="Calibri" w:eastAsia="Calibri"/>
                    </w:rPr>
                  </w:r>
                </w:p>
                <w:p>
                  <w:pPr>
                    <w:spacing w:line="235" w:lineRule="auto" w:before="10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therapy, audiology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interpre+ng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transporta+on,</w:t>
                  </w:r>
                  <w:r>
                    <w:rPr>
                      <w:rFonts w:ascii="Calibri" w:hAnsi="Calibri" w:cs="Calibri" w:eastAsia="Calibri"/>
                      <w:i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assis+ve</w:t>
                  </w:r>
                  <w:r>
                    <w:rPr>
                      <w:rFonts w:ascii="Calibri" w:hAnsi="Calibri" w:cs="Calibri" w:eastAsia="Calibri"/>
                      <w:i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technology</w:t>
                  </w:r>
                  <w:r>
                    <w:rPr>
                      <w:rFonts w:ascii="Calibri" w:hAnsi="Calibri" w:cs="Calibri" w:eastAsia="Calibri"/>
                      <w:i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recrea+on</w:t>
                  </w:r>
                  <w:r>
                    <w:rPr>
                      <w:rFonts w:ascii="Calibri" w:hAnsi="Calibri" w:cs="Calibri" w:eastAsia="Calibri"/>
                      <w:i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(including</w:t>
                  </w:r>
                  <w:r>
                    <w:rPr>
                      <w:rFonts w:ascii="Calibri" w:hAnsi="Calibri" w:cs="Calibri" w:eastAsia="Calibri"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therapeu)c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recrea)on),</w:t>
                  </w:r>
                  <w:r>
                    <w:rPr>
                      <w:rFonts w:ascii="Calibri" w:hAnsi="Calibri" w:cs="Calibri" w:eastAsia="Calibri"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counseling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psychological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physical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 therapy,</w:t>
                  </w:r>
                  <w:r>
                    <w:rPr>
                      <w:rFonts w:ascii="Calibri" w:hAnsi="Calibri" w:cs="Calibri" w:eastAsia="Calibri"/>
                      <w:i/>
                      <w:spacing w:val="15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medical</w:t>
                  </w:r>
                  <w:r>
                    <w:rPr>
                      <w:rFonts w:ascii="Calibri" w:hAnsi="Calibri" w:cs="Calibri" w:eastAsia="Calibri"/>
                      <w:i/>
                      <w:spacing w:val="1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i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1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diagnos)c</w:t>
                  </w:r>
                  <w:r>
                    <w:rPr>
                      <w:rFonts w:ascii="Calibri" w:hAnsi="Calibri" w:cs="Calibri" w:eastAsia="Calibri"/>
                      <w:spacing w:val="15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1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evalua)on</w:t>
                  </w:r>
                  <w:r>
                    <w:rPr>
                      <w:rFonts w:ascii="Calibri" w:hAnsi="Calibri" w:cs="Calibri" w:eastAsia="Calibri"/>
                      <w:spacing w:val="15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purposes,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occupa+onal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therapy,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orienta+on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mobility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social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work</w:t>
                  </w:r>
                  <w:r>
                    <w:rPr>
                      <w:rFonts w:ascii="Calibri" w:hAnsi="Calibri" w:cs="Calibri" w:eastAsia="Calibri"/>
                      <w:i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rehabilita+on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counseling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designed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enable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child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 with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disability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receive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FAPE.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IEP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should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also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list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any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accommoda+ons</w:t>
                  </w:r>
                  <w:r>
                    <w:rPr>
                      <w:rFonts w:ascii="Calibri" w:hAnsi="Calibri" w:cs="Calibri" w:eastAsia="Calibri"/>
                      <w:i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(for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example,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more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)me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complete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exam,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special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sea)ng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arrangements)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program</w:t>
                  </w:r>
                  <w:r>
                    <w:rPr>
                      <w:rFonts w:ascii="Calibri" w:hAnsi="Calibri" w:cs="Calibri" w:eastAsia="Calibri"/>
                      <w:spacing w:val="7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modiﬁca+ons</w:t>
                  </w:r>
                  <w:r>
                    <w:rPr>
                      <w:rFonts w:ascii="Calibri" w:hAnsi="Calibri" w:cs="Calibri" w:eastAsia="Calibri"/>
                      <w:i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he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she</w:t>
                  </w:r>
                  <w:r>
                    <w:rPr>
                      <w:rFonts w:ascii="Calibri" w:hAnsi="Calibri" w:cs="Calibri" w:eastAsia="Calibri"/>
                      <w:spacing w:val="2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requires,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supports for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school personnel, and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assis+ve technology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 devices</w:t>
                  </w:r>
                  <w:r>
                    <w:rPr>
                      <w:rFonts w:ascii="Calibri" w:hAnsi="Calibri" w:cs="Calibri" w:eastAsia="Calibri"/>
                      <w:i/>
                      <w:spacing w:val="-5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i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services,</w:t>
                  </w:r>
                  <w:r>
                    <w:rPr>
                      <w:rFonts w:ascii="Calibri" w:hAnsi="Calibri" w:cs="Calibri" w:eastAsia="Calibri"/>
                      <w:i/>
                      <w:spacing w:val="-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if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needed.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01178pt;margin-top:564.075073pt;width:22.45pt;height:9pt;mso-position-horizontal-relative:page;mso-position-vertical-relative:page;z-index:-126808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Speech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468895pt;margin-top:587.117981pt;width:27.45pt;height:9pt;mso-position-horizontal-relative:page;mso-position-vertical-relative:page;z-index:-126784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Supports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876099pt;margin-top:587.117981pt;width:10pt;height:9pt;mso-position-horizontal-relative:page;mso-position-vertical-relative:page;z-index:-12676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OT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652401pt;margin-top:610.826416pt;width:96.8pt;height:39pt;mso-position-horizontal-relative:page;mso-position-vertical-relative:page;z-index:-126736" type="#_x0000_t202" filled="false" stroked="false">
            <v:textbox inset="0,0,0,0">
              <w:txbxContent>
                <w:p>
                  <w:pPr>
                    <w:spacing w:line="368" w:lineRule="exact" w:before="0"/>
                    <w:ind w:left="1061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IEP</w:t>
                  </w:r>
                </w:p>
                <w:p>
                  <w:pPr>
                    <w:tabs>
                      <w:tab w:pos="659" w:val="left" w:leader="none"/>
                    </w:tabs>
                    <w:spacing w:line="410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w w:val="95"/>
                      <w:sz w:val="14"/>
                    </w:rPr>
                    <w:t>AT</w:t>
                    <w:tab/>
                  </w:r>
                  <w:r>
                    <w:rPr>
                      <w:rFonts w:ascii="Calibri"/>
                      <w:position w:val="1"/>
                      <w:sz w:val="36"/>
                    </w:rPr>
                    <w:t>Program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203079pt;margin-top:638.894958pt;width:9pt;height:9pt;mso-position-horizontal-relative:page;mso-position-vertical-relative:page;z-index:-126712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18898pt;margin-top:680.41687pt;width:23.95pt;height:9pt;mso-position-horizontal-relative:page;mso-position-vertical-relative:page;z-index:-126688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z w:val="14"/>
                    </w:rPr>
                    <w:t>Nursing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011475pt;margin-top:680.41687pt;width:33.15pt;height:9pt;mso-position-horizontal-relative:page;mso-position-vertical-relative:page;z-index:-126664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spacing w:val="-1"/>
                      <w:sz w:val="14"/>
                    </w:rPr>
                    <w:t>Counseling</w:t>
                  </w:r>
                  <w:r>
                    <w:rPr>
                      <w:rFonts w:ascii="Calibri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664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11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24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8pt;margin-top:145.600098pt;width:135.2pt;height:135.199900pt;mso-position-horizontal-relative:page;mso-position-vertical-relative:page;z-index:-126616" type="#_x0000_t75" stroked="false">
            <v:imagedata r:id="rId33" o:title=""/>
          </v:shape>
        </w:pict>
      </w:r>
      <w:r>
        <w:rPr/>
        <w:pict>
          <v:shape style="position:absolute;margin-left:217.399994pt;margin-top:36.820599pt;width:215.95pt;height:47.45pt;mso-position-horizontal-relative:page;mso-position-vertical-relative:page;z-index:-12659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Program</w:t>
                  </w:r>
                  <w:r>
                    <w:rPr>
                      <w:rFonts w:ascii="Calibri"/>
                      <w:spacing w:val="2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/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IEP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40" w:lineRule="auto" w:before="184"/>
                    <w:ind w:right="0"/>
                    <w:jc w:val="left"/>
                  </w:pPr>
                  <w:r>
                    <w:rPr/>
                    <w:t>Informa)on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required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includes: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69.987pt;width:167.65pt;height:66pt;mso-position-horizontal-relative:page;mso-position-vertical-relative:page;z-index:-12656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tells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how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doing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sets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plan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1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help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him/her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learn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z w:val="28"/>
                    </w:rPr>
                    <w:t> 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next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year.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83.871208pt;width:6.55pt;height:15pt;mso-position-horizontal-relative:page;mso-position-vertical-relative:page;z-index:-12654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399994pt;margin-top:84.265297pt;width:356.9pt;height:561pt;mso-position-horizontal-relative:page;mso-position-vertical-relative:page;z-index:-12652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 w:firstLine="10"/>
                    <w:jc w:val="left"/>
                  </w:pP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present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func)onal</w:t>
                  </w:r>
                </w:p>
                <w:p>
                  <w:pPr>
                    <w:pStyle w:val="BodyText"/>
                    <w:spacing w:line="235" w:lineRule="auto" w:before="7"/>
                    <w:ind w:right="47"/>
                    <w:jc w:val="left"/>
                  </w:pPr>
                  <w:r>
                    <w:rPr>
                      <w:w w:val="105"/>
                    </w:rPr>
                    <w:t>performance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(referred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PLEP)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each</w:t>
                  </w:r>
                  <w:r>
                    <w:rPr>
                      <w:spacing w:val="-3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area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need</w:t>
                  </w:r>
                  <w:r>
                    <w:rPr/>
                    <w:t> iden)ﬁed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reading,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math,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self-­‐help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skills,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communica)on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language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skills,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sensory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motor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skills,</w:t>
                  </w:r>
                  <w:r>
                    <w:rPr>
                      <w:spacing w:val="-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social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skills,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voca)onal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skills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behavior.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PLEP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also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states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child’s</w:t>
                  </w:r>
                  <w:r>
                    <w:rPr>
                      <w:spacing w:val="-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disability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aﬀects</w:t>
                  </w:r>
                  <w:r>
                    <w:rPr>
                      <w:spacing w:val="-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his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her</w:t>
                  </w:r>
                  <w:r>
                    <w:rPr>
                      <w:spacing w:val="-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progress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general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curriculum</w:t>
                  </w:r>
                  <w:r>
                    <w:rPr/>
                  </w:r>
                </w:p>
                <w:p>
                  <w:pPr>
                    <w:pStyle w:val="BodyText"/>
                    <w:spacing w:line="301" w:lineRule="exact" w:before="0"/>
                    <w:ind w:right="0" w:firstLine="10"/>
                    <w:jc w:val="left"/>
                  </w:pPr>
                  <w:r>
                    <w:rPr/>
                    <w:t>Annual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addressing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child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year,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short-­‐term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instruc)onal</w:t>
                  </w:r>
                </w:p>
                <w:p>
                  <w:pPr>
                    <w:spacing w:line="309" w:lineRule="exact"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i/>
                      <w:sz w:val="26"/>
                    </w:rPr>
                    <w:t>objec+ves</w:t>
                  </w:r>
                  <w:r>
                    <w:rPr>
                      <w:rFonts w:ascii="Calibri"/>
                      <w:i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or</w:t>
                  </w:r>
                  <w:r>
                    <w:rPr>
                      <w:rFonts w:ascii="Calibri"/>
                      <w:i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benchmarks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pStyle w:val="BodyText"/>
                    <w:spacing w:line="241" w:lineRule="auto" w:before="0"/>
                    <w:ind w:right="378" w:firstLine="10"/>
                    <w:jc w:val="left"/>
                  </w:pP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standard,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methods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)melines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measure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progress</w:t>
                  </w:r>
                  <w:r>
                    <w:rPr/>
                    <w:t> toward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goal</w:t>
                  </w:r>
                </w:p>
                <w:p>
                  <w:pPr>
                    <w:spacing w:line="297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special educa+on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 </w:t>
                  </w:r>
                  <w:r>
                    <w:rPr>
                      <w:rFonts w:ascii="Calibri"/>
                      <w:i/>
                      <w:sz w:val="26"/>
                    </w:rPr>
                    <w:t>related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services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supplementary aids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pStyle w:val="BodyText"/>
                    <w:spacing w:line="241" w:lineRule="auto" w:before="2"/>
                    <w:ind w:right="475"/>
                    <w:jc w:val="left"/>
                  </w:pPr>
                  <w:r>
                    <w:rPr>
                      <w:rFonts w:ascii="Calibri"/>
                      <w:i/>
                    </w:rPr>
                    <w:t>and</w:t>
                  </w:r>
                  <w:r>
                    <w:rPr>
                      <w:rFonts w:ascii="Calibri"/>
                      <w:i/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</w:rPr>
                    <w:t>services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(type,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frequency,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loca)on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long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provided</w:t>
                  </w:r>
                </w:p>
                <w:p>
                  <w:pPr>
                    <w:pStyle w:val="BodyText"/>
                    <w:spacing w:line="297" w:lineRule="exact" w:before="0"/>
                    <w:ind w:right="0" w:firstLine="10"/>
                    <w:jc w:val="left"/>
                  </w:pPr>
                  <w:r>
                    <w:rPr/>
                    <w:t>An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explana)on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par)cipate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8"/>
                    <w:ind w:right="202"/>
                    <w:jc w:val="left"/>
                  </w:pPr>
                  <w:r>
                    <w:rPr/>
                    <w:t>with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classes,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</w:t>
                  </w:r>
                  <w:r>
                    <w:rPr/>
                    <w:t> the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general</w:t>
                  </w:r>
                  <w:r>
                    <w:rPr>
                      <w:rFonts w:ascii="Calibri"/>
                      <w:i/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educa+on</w:t>
                  </w:r>
                  <w:r>
                    <w:rPr>
                      <w:rFonts w:ascii="Calibri"/>
                      <w:i/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curriculum</w:t>
                  </w:r>
                  <w:r>
                    <w:rPr>
                      <w:rFonts w:ascii="Calibri"/>
                      <w:i/>
                      <w:spacing w:val="-2"/>
                    </w:rPr>
                    <w:t> </w:t>
                  </w:r>
                  <w:r>
                    <w:rPr/>
                    <w:t>and 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extracurricular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nonacademic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ac)vi)es</w:t>
                  </w:r>
                </w:p>
                <w:p>
                  <w:pPr>
                    <w:spacing w:line="300" w:lineRule="exact" w:before="11"/>
                    <w:ind w:left="20" w:right="360" w:firstLine="1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Accommoda+ons</w:t>
                  </w:r>
                  <w:r>
                    <w:rPr>
                      <w:rFonts w:ascii="Calibri" w:hAnsi="Calibri" w:cs="Calibri" w:eastAsia="Calibri"/>
                      <w:i/>
                      <w:spacing w:val="1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modiﬁca+ons</w:t>
                  </w:r>
                  <w:r>
                    <w:rPr>
                      <w:rFonts w:ascii="Calibri" w:hAnsi="Calibri" w:cs="Calibri" w:eastAsia="Calibri"/>
                      <w:i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needed</w:t>
                  </w:r>
                  <w:r>
                    <w:rPr>
                      <w:rFonts w:ascii="Calibri" w:hAnsi="Calibri" w:cs="Calibri" w:eastAsia="Calibri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regular</w:t>
                  </w:r>
                  <w:r>
                    <w:rPr>
                      <w:rFonts w:ascii="Calibri" w:hAnsi="Calibri" w:cs="Calibri" w:eastAsia="Calibri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educa)on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 par)cipa)on</w:t>
                  </w:r>
                </w:p>
                <w:p>
                  <w:pPr>
                    <w:pStyle w:val="BodyText"/>
                    <w:spacing w:line="300" w:lineRule="exact" w:before="20"/>
                    <w:ind w:right="225" w:firstLine="10"/>
                    <w:jc w:val="left"/>
                  </w:pPr>
                  <w:r>
                    <w:rPr/>
                    <w:t>Posi)ve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behavior,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students</w:t>
                  </w:r>
                </w:p>
                <w:p>
                  <w:pPr>
                    <w:pStyle w:val="BodyText"/>
                    <w:spacing w:line="236" w:lineRule="auto" w:before="15"/>
                    <w:ind w:right="115" w:firstLine="10"/>
                    <w:jc w:val="left"/>
                  </w:pPr>
                  <w:r>
                    <w:rPr/>
                    <w:t>Accommoda)ons,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standardized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assessments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alternate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needed,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why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rFonts w:ascii="Calibri"/>
                      <w:i/>
                    </w:rPr>
                    <w:t>Extended</w:t>
                  </w:r>
                  <w:r>
                    <w:rPr>
                      <w:rFonts w:ascii="Calibri"/>
                      <w:i/>
                      <w:spacing w:val="-3"/>
                    </w:rPr>
                    <w:t> </w:t>
                  </w:r>
                  <w:r>
                    <w:rPr>
                      <w:rFonts w:ascii="Calibri"/>
                      <w:i/>
                    </w:rPr>
                    <w:t>school</w:t>
                  </w:r>
                  <w:r>
                    <w:rPr>
                      <w:rFonts w:ascii="Calibri"/>
                      <w:i/>
                      <w:spacing w:val="-3"/>
                    </w:rPr>
                    <w:t> </w:t>
                  </w:r>
                  <w:r>
                    <w:rPr>
                      <w:rFonts w:ascii="Calibri"/>
                      <w:i/>
                    </w:rPr>
                    <w:t>year</w:t>
                  </w:r>
                  <w:r>
                    <w:rPr>
                      <w:rFonts w:ascii="Calibri"/>
                      <w:i/>
                      <w:spacing w:val="-3"/>
                    </w:rPr>
                    <w:t> </w:t>
                  </w:r>
                  <w:r>
                    <w:rPr>
                      <w:rFonts w:ascii="Calibri"/>
                      <w:i/>
                    </w:rPr>
                    <w:t>services</w:t>
                  </w:r>
                  <w:r>
                    <w:rPr>
                      <w:rFonts w:ascii="Calibri"/>
                      <w:i/>
                      <w:spacing w:val="-4"/>
                    </w:rPr>
                    <w:t> </w:t>
                  </w:r>
                  <w:r>
                    <w:rPr/>
                    <w:t>(ESY),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appropriate</w:t>
                  </w:r>
                  <w:r>
                    <w:rPr/>
                  </w:r>
                </w:p>
                <w:p>
                  <w:pPr>
                    <w:pStyle w:val="BodyText"/>
                    <w:spacing w:line="301" w:lineRule="exact" w:before="0"/>
                    <w:ind w:right="0" w:firstLine="10"/>
                    <w:jc w:val="left"/>
                  </w:pP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toward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reported</w:t>
                  </w:r>
                </w:p>
                <w:p>
                  <w:pPr>
                    <w:pStyle w:val="BodyText"/>
                    <w:spacing w:line="231" w:lineRule="auto" w:before="11"/>
                    <w:ind w:right="54" w:firstLine="10"/>
                    <w:jc w:val="left"/>
                  </w:pPr>
                  <w:r>
                    <w:rPr/>
                    <w:t>Transi)on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beginning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14,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younger,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appropriate,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measurable</w:t>
                  </w:r>
                  <w:r>
                    <w:rPr>
                      <w:spacing w:val="-3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post-­‐secondary</w:t>
                  </w:r>
                  <w:r>
                    <w:rPr>
                      <w:rFonts w:ascii="Calibri" w:hAnsi="Calibri" w:cs="Calibri" w:eastAsia="Calibri"/>
                      <w:i/>
                      <w:spacing w:val="-36"/>
                    </w:rPr>
                    <w:t> </w:t>
                  </w:r>
                  <w:r>
                    <w:rPr/>
                    <w:t>goals</w:t>
                  </w:r>
                  <w:r>
                    <w:rPr/>
                    <w:t> beginning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eﬀect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16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TRANSITION)</w:t>
                  </w:r>
                </w:p>
                <w:p>
                  <w:pPr>
                    <w:pStyle w:val="BodyText"/>
                    <w:spacing w:line="234" w:lineRule="auto" w:before="10"/>
                    <w:ind w:right="138" w:firstLine="10"/>
                    <w:jc w:val="left"/>
                  </w:pPr>
                  <w:r>
                    <w:rPr/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17,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statement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18,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majority,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transfer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TRANSITION).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192.871216pt;width:6.55pt;height:15pt;mso-position-horizontal-relative:page;mso-position-vertical-relative:page;z-index:-12649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39.871216pt;width:6.55pt;height:15pt;mso-position-horizontal-relative:page;mso-position-vertical-relative:page;z-index:-12647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70.871216pt;width:6.55pt;height:15pt;mso-position-horizontal-relative:page;mso-position-vertical-relative:page;z-index:-126448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17.871216pt;width:6.55pt;height:15pt;mso-position-horizontal-relative:page;mso-position-vertical-relative:page;z-index:-12642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80.871216pt;width:6.55pt;height:15pt;mso-position-horizontal-relative:page;mso-position-vertical-relative:page;z-index:-126400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11.871216pt;width:6.55pt;height:15pt;mso-position-horizontal-relative:page;mso-position-vertical-relative:page;z-index:-126376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42.871216pt;width:6.55pt;height:15pt;mso-position-horizontal-relative:page;mso-position-vertical-relative:page;z-index:-12635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89.871216pt;width:6.55pt;height:30pt;mso-position-horizontal-relative:page;mso-position-vertical-relative:page;z-index:-126328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  <w:p>
                  <w:pPr>
                    <w:pStyle w:val="BodyText"/>
                    <w:spacing w:line="240" w:lineRule="auto" w:before="1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36.871094pt;width:6.55pt;height:15pt;mso-position-horizontal-relative:page;mso-position-vertical-relative:page;z-index:-126304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98.871094pt;width:6.55pt;height:15pt;mso-position-horizontal-relative:page;mso-position-vertical-relative:page;z-index:-126280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625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12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8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1.30921pt;margin-top:240.800095pt;width:59.09078pt;height:43.5302pt;mso-position-horizontal-relative:page;mso-position-vertical-relative:page;z-index:-126232" type="#_x0000_t75" stroked="false">
            <v:imagedata r:id="rId34" o:title=""/>
          </v:shape>
        </w:pict>
      </w:r>
      <w:r>
        <w:rPr/>
        <w:pict>
          <v:shape style="position:absolute;margin-left:21.103621pt;margin-top:615.530273pt;width:75.12652pt;height:75.126500pt;mso-position-horizontal-relative:page;mso-position-vertical-relative:page;z-index:-126208" type="#_x0000_t75" stroked="false">
            <v:imagedata r:id="rId35" o:title=""/>
          </v:shape>
        </w:pict>
      </w:r>
      <w:r>
        <w:rPr/>
        <w:pict>
          <v:shape style="position:absolute;margin-left:217.399994pt;margin-top:36.820599pt;width:377.3pt;height:171.45pt;mso-position-horizontal-relative:page;mso-position-vertical-relative:page;z-index:-12618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Program</w:t>
                  </w:r>
                  <w:r>
                    <w:rPr>
                      <w:rFonts w:ascii="Calibri"/>
                      <w:spacing w:val="2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/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IEP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4" w:lineRule="auto" w:before="190"/>
                    <w:ind w:right="17"/>
                    <w:jc w:val="left"/>
                  </w:pPr>
                  <w:r>
                    <w:rPr>
                      <w:w w:val="105"/>
                    </w:rPr>
                    <w:t>To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eﬀec)ve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IEP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team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member,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its’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always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good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idea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prepare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annual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IEP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mee)ng.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can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child’s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special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teacher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any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proposed</w:t>
                  </w:r>
                  <w:r>
                    <w:rPr>
                      <w:spacing w:val="-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goals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w w:val="105"/>
                    </w:rPr>
                    <w:t>&lt;objec+ves</w:t>
                  </w:r>
                  <w:r>
                    <w:rPr>
                      <w:rFonts w:ascii="Calibri" w:hAnsi="Calibri" w:cs="Calibri" w:eastAsia="Calibri"/>
                      <w:i/>
                      <w:spacing w:val="-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current</w:t>
                  </w:r>
                  <w:r>
                    <w:rPr>
                      <w:spacing w:val="-3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reports</w:t>
                  </w:r>
                  <w:r>
                    <w:rPr>
                      <w:spacing w:val="-3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advance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mee)ng.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Then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make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list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everything</w:t>
                  </w:r>
                  <w:r>
                    <w:rPr>
                      <w:spacing w:val="-2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would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like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discussed.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discussion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involves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compromise,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you’ll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want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priori)ze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those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requests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child’s</w:t>
                  </w:r>
                  <w:r>
                    <w:rPr>
                      <w:spacing w:val="-3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program</w:t>
                  </w:r>
                  <w:r>
                    <w:rPr>
                      <w:spacing w:val="-3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are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most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important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his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her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success.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If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are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able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share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list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child’s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IEP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team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ahead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mee)ng,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will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help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communica)on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eﬃcient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use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)me.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703621pt;margin-top:68.3871pt;width:168.7pt;height:32pt;mso-position-horizontal-relative:page;mso-position-vertical-relative:page;z-index:-12616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It’s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important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plan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for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9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IEP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mee4ng.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99991pt;margin-top:234.810303pt;width:102pt;height:116pt;mso-position-horizontal-relative:page;mso-position-vertical-relative:page;z-index:-12613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9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team</w:t>
                  </w:r>
                  <w:r>
                    <w:rPr>
                      <w:rFonts w:ascii="Calibri"/>
                      <w:b/>
                      <w:spacing w:val="2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includes</w:t>
                  </w:r>
                  <w:r>
                    <w:rPr>
                      <w:rFonts w:ascii="Calibri"/>
                      <w:b/>
                      <w:spacing w:val="-1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people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35" w:lineRule="auto" w:before="8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know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and/or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know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how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his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her</w:t>
                  </w:r>
                  <w:r>
                    <w:rPr>
                      <w:rFonts w:ascii="Calibri"/>
                      <w:b/>
                      <w:spacing w:val="2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35.195999pt;width:375.35pt;height:155pt;mso-position-horizontal-relative:page;mso-position-vertical-relative:page;z-index:-1261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addi)on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someone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behalf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commit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resources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1"/>
                    <w:ind w:right="46"/>
                    <w:jc w:val="left"/>
                  </w:pPr>
                  <w:r>
                    <w:rPr/>
                    <w:t>least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teachers,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teacher,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related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service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</w:rPr>
                    <w:t> </w:t>
                  </w:r>
                  <w:r>
                    <w:rPr/>
                    <w:t>providers,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needed.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entering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early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interven+on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program</w:t>
                  </w:r>
                  <w:r>
                    <w:rPr>
                      <w:spacing w:val="-1"/>
                    </w:rPr>
                    <w:t>, </w:t>
                  </w:r>
                  <w:r>
                    <w:rPr/>
                    <w:t>,you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invite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someone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ini)al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mee)ng.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Once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teenager,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younger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if appropriate, your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child should ahend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IEP conference.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school</w:t>
                  </w:r>
                  <w:r>
                    <w:rPr/>
                    <w:t> must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invite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purpose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teh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considera)on</w:t>
                  </w:r>
                  <w:r>
                    <w:rPr/>
                    <w:t> 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services.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TRANSITION)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703621pt;margin-top:418.981812pt;width:157.75pt;height:32pt;mso-position-horizontal-relative:page;mso-position-vertical-relative:page;z-index:-12608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team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members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2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excused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mee4ng.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419.665192pt;width:377.25pt;height:46pt;mso-position-horizontal-relative:page;mso-position-vertical-relative:page;z-index:-12606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While your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child’s principal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 designee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(the individual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ahending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 his</w:t>
                  </w:r>
                  <w:r>
                    <w:rPr/>
                    <w:t> 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behalf)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present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may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be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excused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agreement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465.271118pt;width:6.55pt;height:15pt;mso-position-horizontal-relative:page;mso-position-vertical-relative:page;z-index:-126040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00006pt;margin-top:465.665192pt;width:353.4pt;height:93pt;mso-position-horizontal-relative:page;mso-position-vertical-relative:page;z-index:-12601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 w:firstLine="10"/>
                    <w:jc w:val="left"/>
                  </w:pP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member’s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teaching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not</w:t>
                  </w:r>
                  <w:r>
                    <w:rPr/>
                  </w:r>
                </w:p>
                <w:p>
                  <w:pPr>
                    <w:pStyle w:val="BodyText"/>
                    <w:spacing w:line="309" w:lineRule="exact" w:before="2"/>
                    <w:ind w:right="0"/>
                    <w:jc w:val="left"/>
                  </w:pPr>
                  <w:r>
                    <w:rPr/>
                    <w:t>being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changed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discussed,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/>
                  </w:r>
                </w:p>
                <w:p>
                  <w:pPr>
                    <w:pStyle w:val="BodyText"/>
                    <w:spacing w:line="236" w:lineRule="auto" w:before="0"/>
                    <w:ind w:right="17" w:firstLine="10"/>
                    <w:jc w:val="left"/>
                  </w:pP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member’s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teaching/related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changed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discussed,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wrihen input for the development of the IEP prior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 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mee)ng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496.27121pt;width:6.55pt;height:15pt;mso-position-horizontal-relative:page;mso-position-vertical-relative:page;z-index:-125992" type="#_x0000_t202" filled="false" stroked="false">
            <v:textbox inset="0,0,0,0">
              <w:txbxContent>
                <w:p>
                  <w:pPr>
                    <w:pStyle w:val="BodyText"/>
                    <w:spacing w:line="286" w:lineRule="exact" w:before="0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559.665283pt;width:377.65pt;height:31pt;mso-position-horizontal-relative:page;mso-position-vertical-relative:page;z-index:-12596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situa)on,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agree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excuse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team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member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wri)ng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takes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place.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99991pt;margin-top:621.210327pt;width:100.3pt;height:66pt;mso-position-horizontal-relative:page;mso-position-vertical-relative:page;z-index:-1259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Parents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bring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someone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them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1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620.795898pt;width:373.25pt;height:92pt;mso-position-horizontal-relative:page;mso-position-vertical-relative:page;z-index:-1259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invite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others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might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objec)ves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close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friend,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child’s</w:t>
                  </w:r>
                </w:p>
                <w:p>
                  <w:pPr>
                    <w:pStyle w:val="BodyText"/>
                    <w:spacing w:line="231" w:lineRule="auto" w:before="15"/>
                    <w:ind w:right="183"/>
                    <w:jc w:val="left"/>
                  </w:pPr>
                  <w:r>
                    <w:rPr/>
                    <w:t>psychologist,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Calibri"/>
                      <w:i/>
                    </w:rPr>
                    <w:t>advocate,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/>
                    <w:t>etc.).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bring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someone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along.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translator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sign</w:t>
                  </w:r>
                  <w:r>
                    <w:rPr/>
                    <w:t> language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interpreter,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well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mee)ng.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589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13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320" w:right="2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1.287319pt;margin-top:80.095299pt;width:71.51267pt;height:69.5048pt;mso-position-horizontal-relative:page;mso-position-vertical-relative:page;z-index:-125872" type="#_x0000_t75" stroked="false">
            <v:imagedata r:id="rId36" o:title=""/>
          </v:shape>
        </w:pict>
      </w:r>
      <w:r>
        <w:rPr/>
        <w:pict>
          <v:shape style="position:absolute;margin-left:52.799999pt;margin-top:615.300171pt;width:116.8pt;height:116.8pt;mso-position-horizontal-relative:page;mso-position-vertical-relative:page;z-index:-125848" type="#_x0000_t75" stroked="false">
            <v:imagedata r:id="rId37" o:title=""/>
          </v:shape>
        </w:pict>
      </w:r>
      <w:r>
        <w:rPr/>
        <w:pict>
          <v:shape style="position:absolute;margin-left:217.399994pt;margin-top:36.820599pt;width:380.75pt;height:171.45pt;mso-position-horizontal-relative:page;mso-position-vertical-relative:page;z-index:-12582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Program</w:t>
                  </w:r>
                  <w:r>
                    <w:rPr>
                      <w:rFonts w:ascii="Calibri"/>
                      <w:spacing w:val="2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/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IEP</w:t>
                  </w:r>
                  <w:r>
                    <w:rPr>
                      <w:rFonts w:ascii="Calibri"/>
                      <w:spacing w:val="28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4" w:lineRule="auto" w:before="190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whether 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special educa+on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related</w:t>
                  </w:r>
                  <w:r>
                    <w:rPr>
                      <w:rFonts w:ascii="Calibri" w:hAnsi="Calibri" w:cs="Calibri" w:eastAsia="Calibri"/>
                      <w:i/>
                    </w:rPr>
                    <w:t> services</w:t>
                  </w:r>
                  <w:r>
                    <w:rPr>
                      <w:rFonts w:ascii="Calibri" w:hAnsi="Calibri" w:cs="Calibri" w:eastAsia="Calibri"/>
                      <w:i/>
                      <w:spacing w:val="3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extended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breaks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(like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summer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vaca)on)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mee)ng.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Generally,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guideline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used</w:t>
                  </w:r>
                  <w:r>
                    <w:rPr/>
                    <w:t> 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extended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breaks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nature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severity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disability,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becoming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independent,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he/she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(regression),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4)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amount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regain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those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skills</w:t>
                  </w:r>
                  <w:r>
                    <w:rPr/>
                    <w:t> (recoupment).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69.763397pt;width:101.95pt;height:100pt;mso-position-horizontal-relative:page;mso-position-vertical-relative:page;z-index:-1258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ESY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(extended</w:t>
                  </w:r>
                  <w:r>
                    <w:rPr>
                      <w:rFonts w:ascii="Calibri"/>
                      <w:b/>
                      <w:spacing w:val="-1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year)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program,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will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included</w:t>
                  </w:r>
                  <w:r>
                    <w:rPr>
                      <w:rFonts w:ascii="Calibri"/>
                      <w:b/>
                      <w:spacing w:val="2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703621pt;margin-top:224.581802pt;width:153.4pt;height:66pt;mso-position-horizontal-relative:page;mso-position-vertical-relative:page;z-index:-12577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Beginning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age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14,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7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IEP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will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include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planning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life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aaer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high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24.796005pt;width:375pt;height:92pt;mso-position-horizontal-relative:page;mso-position-vertical-relative:page;z-index:-12575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68"/>
                    <w:jc w:val="left"/>
                  </w:pPr>
                  <w:r>
                    <w:rPr/>
                    <w:t>In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intermediate/middle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choosing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classes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prepare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him/her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pursue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he/</w:t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she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leaves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16,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informa)on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successfully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high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college,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employment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living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community.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TRANSITION)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703621pt;margin-top:339.781799pt;width:167.7pt;height:49pt;mso-position-horizontal-relative:page;mso-position-vertical-relative:page;z-index:-12572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make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minor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changes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without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mee4ng.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340.917297pt;width:379.25pt;height:124pt;mso-position-horizontal-relative:page;mso-position-vertical-relative:page;z-index:-1257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IEP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amendments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(changes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original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document)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only 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made with 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wrihen </w:t>
                  </w:r>
                  <w:r>
                    <w:rPr>
                      <w:rFonts w:ascii="Calibri"/>
                      <w:i/>
                      <w:spacing w:val="-1"/>
                    </w:rPr>
                    <w:t>consent</w:t>
                  </w:r>
                  <w:r>
                    <w:rPr>
                      <w:spacing w:val="-1"/>
                    </w:rPr>
                    <w:t>.</w:t>
                  </w:r>
                  <w:r>
                    <w:rPr/>
                    <w:t> 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IEP members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must be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0"/>
                    <w:ind w:right="27"/>
                    <w:jc w:val="left"/>
                  </w:pPr>
                  <w:r>
                    <w:rPr/>
                    <w:t>informed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input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appropriate.</w:t>
                  </w:r>
                  <w:r>
                    <w:rPr/>
                    <w:t> Once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revised,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copy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changes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made.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Amendments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discussion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deciding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agree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/>
                    <w:t> 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suggested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changes.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pt;margin-top:485.406311pt;width:376.1pt;height:77pt;mso-position-horizontal-relative:page;mso-position-vertical-relative:page;z-index:-12568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copy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coordinator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generally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responsible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informing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teacher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responsibili)es</w:t>
                  </w:r>
                  <w:r>
                    <w:rPr/>
                    <w:t> to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implement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accommoda+ons,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modiﬁca+ons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supports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703621pt;margin-top:485.890503pt;width:164.85pt;height:49pt;mso-position-horizontal-relative:page;mso-position-vertical-relative:page;z-index:-12565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must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be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given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copy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ﬁnal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IEP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within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10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days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199997pt;margin-top:580.917175pt;width:379.4pt;height:171pt;mso-position-horizontal-relative:page;mso-position-vertical-relative:page;z-index:-12563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knowledgeable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strengths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community.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diﬀers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from</w:t>
                  </w:r>
                  <w:r>
                    <w:rPr/>
                  </w:r>
                </w:p>
                <w:p>
                  <w:pPr>
                    <w:pStyle w:val="BodyText"/>
                    <w:spacing w:line="236" w:lineRule="auto" w:before="10"/>
                    <w:ind w:right="17"/>
                    <w:jc w:val="left"/>
                  </w:pPr>
                  <w:r>
                    <w:rPr/>
                    <w:t>what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classroom.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oﬀer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informa)on</w:t>
                  </w:r>
                  <w:r>
                    <w:rPr/>
                    <w:t> about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mo)vates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interests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/>
                    <w:t> 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classroom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encourage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learning.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maximize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partnership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principals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encouraged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ways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increasing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involvement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process.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especially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stressful.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know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backgrounds.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encouraged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703621pt;margin-top:582.181824pt;width:158.65pt;height:32pt;mso-position-horizontal-relative:page;mso-position-vertical-relative:page;z-index:-12560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Parents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key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partners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558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14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199997pt;margin-top:751.917175pt;width:329.4pt;height:31pt;mso-position-horizontal-relative:page;mso-position-vertical-relative:page;z-index:-1255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share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ideas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student’s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strengths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0" w:left="320" w:right="1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7.673460pt;margin-top:65.405296pt;width:75.12653pt;height:75.126500pt;mso-position-horizontal-relative:page;mso-position-vertical-relative:page;z-index:-125536" type="#_x0000_t75" stroked="false">
            <v:imagedata r:id="rId38" o:title=""/>
          </v:shape>
        </w:pict>
      </w:r>
      <w:r>
        <w:rPr/>
        <w:pict>
          <v:shape style="position:absolute;margin-left:7.73582pt;margin-top:568.784851pt;width:93.47528pt;height:104.130447pt;mso-position-horizontal-relative:page;mso-position-vertical-relative:page;z-index:-125512" type="#_x0000_t75" stroked="false">
            <v:imagedata r:id="rId39" o:title=""/>
          </v:shape>
        </w:pict>
      </w:r>
      <w:r>
        <w:rPr/>
        <w:pict>
          <v:shape style="position:absolute;margin-left:217.399994pt;margin-top:36.820599pt;width:378.7pt;height:142.050pt;mso-position-horizontal-relative:page;mso-position-vertical-relative:page;z-index:-12548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Planning</w:t>
                  </w:r>
                  <w:r>
                    <w:rPr>
                      <w:rFonts w:ascii="Calibri"/>
                      <w:spacing w:val="46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for</w:t>
                  </w:r>
                  <w:r>
                    <w:rPr>
                      <w:rFonts w:ascii="Calibri"/>
                      <w:spacing w:val="4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Transi)on</w:t>
                  </w:r>
                </w:p>
                <w:p>
                  <w:pPr>
                    <w:pStyle w:val="BodyText"/>
                    <w:spacing w:line="231" w:lineRule="auto" w:before="225"/>
                    <w:ind w:right="91"/>
                    <w:jc w:val="left"/>
                  </w:pPr>
                  <w:r>
                    <w:rPr/>
                    <w:t>Examples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moves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interven)on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preschool,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grade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another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kind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Calibri"/>
                      <w:i/>
                    </w:rPr>
                    <w:t>placement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another.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Moving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high</w:t>
                  </w:r>
                  <w:r>
                    <w:rPr/>
                    <w:t> 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world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another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big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transi)on.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also</w:t>
                  </w:r>
                </w:p>
                <w:p>
                  <w:pPr>
                    <w:pStyle w:val="BodyText"/>
                    <w:spacing w:line="234" w:lineRule="auto" w:before="10"/>
                    <w:ind w:right="17"/>
                    <w:jc w:val="left"/>
                  </w:pPr>
                  <w:r>
                    <w:rPr/>
                    <w:t>)mes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experiences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major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life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outside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se^ng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serious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illness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death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family)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impacts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trigger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planning.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71.363403pt;width:102.15pt;height:66pt;mso-position-horizontal-relative:page;mso-position-vertical-relative:page;z-index:-12546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Transi4on</w:t>
                  </w:r>
                  <w:r>
                    <w:rPr>
                      <w:rFonts w:ascii="Calibri"/>
                      <w:b/>
                      <w:spacing w:val="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means</w:t>
                  </w:r>
                  <w:r>
                    <w:rPr>
                      <w:rFonts w:ascii="Calibri"/>
                      <w:b/>
                      <w:spacing w:val="28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moving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one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96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stage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place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another.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06.690598pt;width:158.65pt;height:32pt;mso-position-horizontal-relative:page;mso-position-vertical-relative:page;z-index:-12544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All transi4ons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several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things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common.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07.996002pt;width:379.75pt;height:77pt;mso-position-horizontal-relative:page;mso-position-vertical-relative:page;z-index:-1254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66"/>
                    <w:jc w:val="both"/>
                  </w:pPr>
                  <w:r>
                    <w:rPr/>
                    <w:t>Whether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transi)oning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preschool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college,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things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common: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period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both"/>
                  </w:pPr>
                  <w:r>
                    <w:rPr/>
                    <w:t>uncertainty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ques)oning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(new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teachers,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friends,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etc.)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3)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increase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stress.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12.290588pt;width:160.950pt;height:32pt;mso-position-horizontal-relative:page;mso-position-vertical-relative:page;z-index:-12539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Planning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ahead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helps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make</w:t>
                  </w:r>
                  <w:r>
                    <w:rPr>
                      <w:rFonts w:ascii="Calibri"/>
                      <w:b/>
                      <w:sz w:val="28"/>
                    </w:rPr>
                    <w:t> transi4ons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smoother.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12.500702pt;width:372.85pt;height:46pt;mso-position-horizontal-relative:page;mso-position-vertical-relative:page;z-index:-1253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Transi)ons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advance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move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less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hec)c,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eﬃcient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successful.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input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89.232697pt;width:161.65pt;height:83pt;mso-position-horizontal-relative:page;mso-position-vertical-relative:page;z-index:-1253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12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By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the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4me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gets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2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intermediate/middle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school,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transi4on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planning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adulthood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included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88.802185pt;width:380.1pt;height:155pt;mso-position-horizontal-relative:page;mso-position-vertical-relative:page;z-index:-1253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Beginning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14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younger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/>
                    <w:t> include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focus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courses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match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future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1"/>
                    <w:ind w:right="17"/>
                    <w:jc w:val="left"/>
                  </w:pPr>
                  <w:r>
                    <w:rPr/>
                    <w:t>goals.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16,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appropriate,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measurable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goals</w:t>
                  </w:r>
                  <w:r>
                    <w:rPr/>
                    <w:t> 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based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strengths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interests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age-­‐appropriate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assessments.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plan</w:t>
                  </w:r>
                  <w:r>
                    <w:rPr/>
                    <w:t> should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successfully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into</w:t>
                  </w:r>
                  <w:r>
                    <w:rPr/>
                    <w:t> college,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employment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living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community.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Transi)on</w:t>
                  </w:r>
                  <w:r>
                    <w:rPr/>
                    <w:t> services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actual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job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living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training),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well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links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agencies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571.363403pt;width:106.45pt;height:116pt;mso-position-horizontal-relative:page;mso-position-vertical-relative:page;z-index:-12529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27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Transi4on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planning</w:t>
                  </w:r>
                  <w:r>
                    <w:rPr>
                      <w:rFonts w:ascii="Calibri"/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35" w:lineRule="auto" w:before="8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students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age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16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older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looks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major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they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adults.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71.195923pt;width:362.2pt;height:30pt;mso-position-horizontal-relative:page;mso-position-vertical-relative:page;z-index:-12527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There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future: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602.195984pt;width:11.85pt;height:140pt;mso-position-horizontal-relative:page;mso-position-vertical-relative:page;z-index:-125248" type="#_x0000_t202" filled="false" stroked="false">
            <v:textbox inset="0,0,0,0">
              <w:txbxContent>
                <w:p>
                  <w:pPr>
                    <w:pStyle w:val="BodyText"/>
                    <w:spacing w:line="284" w:lineRule="exact" w:before="0"/>
                    <w:ind w:right="0"/>
                    <w:jc w:val="left"/>
                  </w:pPr>
                  <w:r>
                    <w:rPr/>
                    <w:t>1.</w:t>
                  </w:r>
                </w:p>
                <w:p>
                  <w:pPr>
                    <w:pStyle w:val="BodyText"/>
                    <w:spacing w:line="309" w:lineRule="exact" w:before="0"/>
                    <w:ind w:right="0"/>
                    <w:jc w:val="left"/>
                  </w:pPr>
                  <w:r>
                    <w:rPr/>
                    <w:t>2.</w:t>
                  </w:r>
                </w:p>
                <w:p>
                  <w:pPr>
                    <w:pStyle w:val="BodyText"/>
                    <w:spacing w:line="309" w:lineRule="exact" w:before="2"/>
                    <w:ind w:right="0"/>
                    <w:jc w:val="left"/>
                  </w:pPr>
                  <w:r>
                    <w:rPr/>
                    <w:t>3.</w:t>
                  </w:r>
                </w:p>
                <w:p>
                  <w:pPr>
                    <w:pStyle w:val="BodyText"/>
                    <w:spacing w:line="309" w:lineRule="exact" w:before="0"/>
                    <w:ind w:right="0"/>
                    <w:jc w:val="left"/>
                  </w:pPr>
                  <w:r>
                    <w:rPr/>
                    <w:t>4.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5.</w:t>
                  </w:r>
                </w:p>
                <w:p>
                  <w:pPr>
                    <w:pStyle w:val="BodyText"/>
                    <w:spacing w:line="309" w:lineRule="exact" w:before="2"/>
                    <w:ind w:right="0"/>
                    <w:jc w:val="left"/>
                  </w:pPr>
                  <w:r>
                    <w:rPr/>
                    <w:t>6.</w:t>
                  </w:r>
                </w:p>
                <w:p>
                  <w:pPr>
                    <w:pStyle w:val="BodyText"/>
                    <w:spacing w:line="309" w:lineRule="exact" w:before="0"/>
                    <w:ind w:right="0"/>
                    <w:jc w:val="left"/>
                  </w:pPr>
                  <w:r>
                    <w:rPr/>
                    <w:t>7.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8.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399994pt;margin-top:602.195984pt;width:320.45pt;height:155pt;mso-position-horizontal-relative:page;mso-position-vertical-relative:page;z-index:-12522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466"/>
                    <w:jc w:val="left"/>
                  </w:pPr>
                  <w:r>
                    <w:rPr/>
                    <w:t>Adult,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voca)onal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higher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Employment</w:t>
                  </w:r>
                </w:p>
                <w:p>
                  <w:pPr>
                    <w:pStyle w:val="BodyText"/>
                    <w:spacing w:line="300" w:lineRule="exact" w:before="14"/>
                    <w:ind w:right="4571"/>
                    <w:jc w:val="left"/>
                  </w:pPr>
                  <w:r>
                    <w:rPr/>
                    <w:t>Financial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care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8"/>
                    <w:ind w:right="4241"/>
                    <w:jc w:val="left"/>
                  </w:pPr>
                  <w:r>
                    <w:rPr/>
                    <w:t>Living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arrangements</w:t>
                  </w:r>
                  <w:r>
                    <w:rPr/>
                    <w:t> Transporta)on Social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networks</w:t>
                  </w:r>
                </w:p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w w:val="105"/>
                    </w:rPr>
                    <w:t>Recrea)on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leisure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ac)vi)es</w:t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Legal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representa)on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guardianship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Power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Ahorney)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520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15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758.195923pt;width:18.45pt;height:15pt;mso-position-horizontal-relative:page;mso-position-vertical-relative:page;z-index:-12517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00024pt;margin-top:758.195923pt;width:215.8pt;height:15pt;mso-position-horizontal-relative:page;mso-position-vertical-relative:page;z-index:-12515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Self-­‐advocacy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child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0" w:left="4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5.200001pt;margin-top:167.380905pt;width:37.59999pt;height:63.854pt;mso-position-horizontal-relative:page;mso-position-vertical-relative:page;z-index:-125128" type="#_x0000_t75" stroked="false">
            <v:imagedata r:id="rId40" o:title=""/>
          </v:shape>
        </w:pict>
      </w:r>
      <w:r>
        <w:rPr/>
        <w:pict>
          <v:shape style="position:absolute;margin-left:37.103619pt;margin-top:490.400085pt;width:55.02368pt;height:94.3999pt;mso-position-horizontal-relative:page;mso-position-vertical-relative:page;z-index:-125104" type="#_x0000_t75" stroked="false">
            <v:imagedata r:id="rId41" o:title=""/>
          </v:shape>
        </w:pict>
      </w:r>
      <w:r>
        <w:rPr/>
        <w:pict>
          <v:shape style="position:absolute;margin-left:217.399994pt;margin-top:36.820599pt;width:375.5pt;height:111.05pt;mso-position-horizontal-relative:page;mso-position-vertical-relative:page;z-index:-12508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Planning</w:t>
                  </w:r>
                  <w:r>
                    <w:rPr>
                      <w:rFonts w:ascii="Calibri"/>
                      <w:spacing w:val="46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for</w:t>
                  </w:r>
                  <w:r>
                    <w:rPr>
                      <w:rFonts w:ascii="Calibri"/>
                      <w:spacing w:val="4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Transi)on</w:t>
                  </w:r>
                </w:p>
                <w:p>
                  <w:pPr>
                    <w:pStyle w:val="BodyText"/>
                    <w:spacing w:line="234" w:lineRule="auto" w:before="222"/>
                    <w:ind w:right="17"/>
                    <w:jc w:val="left"/>
                  </w:pPr>
                  <w:r>
                    <w:rPr/>
                    <w:t>Self-­‐determina)on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living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life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choosing.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When</w:t>
                  </w:r>
                  <w:r>
                    <w:rPr/>
                    <w:t> planning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transi)on,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essen)al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teachers</w:t>
                  </w:r>
                  <w:r>
                    <w:rPr/>
                    <w:t> take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understand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choices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life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preferences.</w:t>
                  </w:r>
                  <w:r>
                    <w:rPr/>
                    <w:t> 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plan,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invested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working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toward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future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goals.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72.290604pt;width:167.35pt;height:49pt;mso-position-horizontal-relative:page;mso-position-vertical-relative:page;z-index:-12505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Make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sure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ac4vely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involved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planning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his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life.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165.763397pt;width:100.4pt;height:66pt;mso-position-horizontal-relative:page;mso-position-vertical-relative:page;z-index:-12503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Encourage</w:t>
                  </w:r>
                  <w:r>
                    <w:rPr>
                      <w:rFonts w:ascii="Calibri"/>
                      <w:b/>
                      <w:spacing w:val="-1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speak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up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875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mee4ng.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165.595993pt;width:375.65pt;height:92pt;mso-position-horizontal-relative:page;mso-position-vertical-relative:page;z-index:-12500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Having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excellent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focused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impact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decisions.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Talk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</w:p>
                <w:p>
                  <w:pPr>
                    <w:pStyle w:val="BodyText"/>
                    <w:spacing w:line="231" w:lineRule="auto" w:before="15"/>
                    <w:ind w:right="191"/>
                    <w:jc w:val="left"/>
                  </w:pPr>
                  <w:r>
                    <w:rPr/>
                    <w:t>about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desires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build</w:t>
                  </w:r>
                  <w:r>
                    <w:rPr/>
                    <w:t> conﬁdence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toward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par)cipa)ng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full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member.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students</w:t>
                  </w:r>
                  <w:r>
                    <w:rPr/>
                    <w:t> need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learn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self-­‐advocacy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skills.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taught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classroom.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79.2995pt;width:160.1pt;height:66pt;mso-position-horizontal-relative:page;mso-position-vertical-relative:page;z-index:-12498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make</w:t>
                  </w:r>
                  <w:r>
                    <w:rPr>
                      <w:rFonts w:ascii="Calibri"/>
                      <w:b/>
                      <w:spacing w:val="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all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educa4onal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decisions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when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she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21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18.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78.900696pt;width:368.65pt;height:92pt;mso-position-horizontal-relative:page;mso-position-vertical-relative:page;z-index:-12496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reaches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18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(called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majority),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granted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/>
                      <w:i/>
                    </w:rPr>
                    <w:t>IDEA</w:t>
                  </w:r>
                  <w:r>
                    <w:rPr>
                      <w:rFonts w:ascii="Calibri"/>
                    </w:rPr>
                  </w:r>
                </w:p>
                <w:p>
                  <w:pPr>
                    <w:pStyle w:val="BodyText"/>
                    <w:spacing w:line="231" w:lineRule="auto" w:before="15"/>
                    <w:ind w:right="110"/>
                    <w:jc w:val="left"/>
                  </w:pPr>
                  <w:r>
                    <w:rPr/>
                    <w:t>transfer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child,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/>
                    <w:t> 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refuse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u)lize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op)ons,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like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Calibri"/>
                      <w:i/>
                    </w:rPr>
                    <w:t>media+on</w:t>
                  </w:r>
                  <w:r>
                    <w:rPr>
                      <w:rFonts w:ascii="Calibri"/>
                      <w:i/>
                      <w:spacing w:val="1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Calibri"/>
                      <w:i/>
                    </w:rPr>
                    <w:t>due</w:t>
                  </w:r>
                  <w:r>
                    <w:rPr>
                      <w:rFonts w:ascii="Calibri"/>
                      <w:i/>
                      <w:spacing w:val="14"/>
                    </w:rPr>
                    <w:t> </w:t>
                  </w:r>
                  <w:r>
                    <w:rPr>
                      <w:rFonts w:ascii="Calibri"/>
                      <w:i/>
                    </w:rPr>
                    <w:t>process</w:t>
                  </w:r>
                  <w:r>
                    <w:rPr>
                      <w:rFonts w:ascii="Calibri"/>
                      <w:i/>
                      <w:spacing w:val="14"/>
                    </w:rPr>
                    <w:t> </w:t>
                  </w:r>
                  <w:r>
                    <w:rPr>
                      <w:rFonts w:ascii="Calibri"/>
                      <w:i/>
                    </w:rPr>
                    <w:t>hearing</w:t>
                  </w:r>
                  <w:r>
                    <w:rPr>
                      <w:rFonts w:ascii="Calibri"/>
                      <w:i/>
                    </w:rPr>
                    <w:t> </w:t>
                  </w:r>
                  <w:r>
                    <w:rPr/>
                    <w:t>requests.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89.090515pt;width:168.8pt;height:66pt;mso-position-horizontal-relative:page;mso-position-vertical-relative:page;z-index:-12493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adult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give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someone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else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251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make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decisions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through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limited</w:t>
                  </w:r>
                  <w:r>
                    <w:rPr>
                      <w:rFonts w:ascii="Calibri"/>
                      <w:b/>
                      <w:spacing w:val="1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Power</w:t>
                  </w:r>
                  <w:r>
                    <w:rPr>
                      <w:rFonts w:ascii="Calibri"/>
                      <w:b/>
                      <w:spacing w:val="1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1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ASorney.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00003pt;margin-top:390.036987pt;width:380.7pt;height:77pt;mso-position-horizontal-relative:page;mso-position-vertical-relative:page;z-index:-1249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Some)mes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prefer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con)nue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advocate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on</w:t>
                  </w:r>
                  <w:r>
                    <w:rPr/>
                    <w:t> their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behalf,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friend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trusted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so.</w:t>
                  </w:r>
                </w:p>
                <w:p>
                  <w:pPr>
                    <w:pStyle w:val="BodyText"/>
                    <w:spacing w:line="234" w:lineRule="auto" w:before="12"/>
                    <w:ind w:right="195"/>
                    <w:jc w:val="left"/>
                  </w:pPr>
                  <w:r>
                    <w:rPr/>
                    <w:t>This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done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Power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Ahorney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Educa)on.</w:t>
                  </w:r>
                  <w:r>
                    <w:rPr/>
                    <w:t> Your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name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wri)ng,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two</w:t>
                  </w:r>
                  <w:r>
                    <w:rPr/>
                    <w:t> witnesses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document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signing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document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notarized.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00003pt;margin-top:489.30069pt;width:376.25pt;height:186pt;mso-position-horizontal-relative:page;mso-position-vertical-relative:page;z-index:-12488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“Decisional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capacity”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refers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understand,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reason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behalf.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student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1"/>
                    <w:ind w:right="17"/>
                    <w:jc w:val="left"/>
                  </w:pPr>
                  <w:r>
                    <w:rPr/>
                    <w:t>lacks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decisional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capacity,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informed</w:t>
                  </w:r>
                  <w:r>
                    <w:rPr/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consent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program.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opt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become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guardian.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requires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having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judge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declare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legally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incompetent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certain</w:t>
                  </w:r>
                  <w:r>
                    <w:rPr/>
                    <w:t> decisions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himself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herself.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Another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op)on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doesn’t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become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representa)ve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purposes.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required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statement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professional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physician,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psychologist,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psychiatrist,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representa)ve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Division,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etc.)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lacks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capacity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489.557404pt;width:98.3pt;height:83pt;mso-position-horizontal-relative:page;mso-position-vertical-relative:page;z-index:-12486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guardian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educa4onal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23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representa4ve</w:t>
                  </w:r>
                  <w:r>
                    <w:rPr>
                      <w:rFonts w:ascii="Calibri"/>
                      <w:b/>
                      <w:spacing w:val="2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2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appointed.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903622pt;margin-top:697.466553pt;width:162.450pt;height:49pt;mso-position-horizontal-relative:page;mso-position-vertical-relative:page;z-index:-12484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Summary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Performance</w:t>
                  </w:r>
                  <w:r>
                    <w:rPr>
                      <w:rFonts w:ascii="Calibri"/>
                      <w:b/>
                      <w:sz w:val="28"/>
                    </w:rPr>
                    <w:t> is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given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when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leaves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698.100647pt;width:364.6pt;height:46pt;mso-position-horizontal-relative:page;mso-position-vertical-relative:page;z-index:-1248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intended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lists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such</w:t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as: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ﬁnal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report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card,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reports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scores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744.100647pt;width:324.25pt;height:31pt;mso-position-horizontal-relative:page;mso-position-vertical-relative:page;z-index:-12479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reading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math,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skill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communica)on,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independent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living,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476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16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0" w:left="54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3.06662pt;margin-top:280.000092pt;width:157.33328pt;height:82.5999pt;mso-position-horizontal-relative:page;mso-position-vertical-relative:page;z-index:-124744" type="#_x0000_t75" stroked="false">
            <v:imagedata r:id="rId42" o:title=""/>
          </v:shape>
        </w:pict>
      </w:r>
      <w:r>
        <w:rPr/>
        <w:pict>
          <v:shape style="position:absolute;margin-left:12.05504pt;margin-top:75.849998pt;width:80.74502pt;height:84.8557pt;mso-position-horizontal-relative:page;mso-position-vertical-relative:page;z-index:-124720" type="#_x0000_t75" stroked="false">
            <v:imagedata r:id="rId43" o:title=""/>
          </v:shape>
        </w:pict>
      </w:r>
      <w:r>
        <w:rPr/>
        <w:pict>
          <v:shape style="position:absolute;margin-left:217.399994pt;margin-top:36.820599pt;width:373.8pt;height:144.450pt;mso-position-horizontal-relative:page;mso-position-vertical-relative:page;z-index:-12469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Placement</w:t>
                  </w:r>
                </w:p>
                <w:p>
                  <w:pPr>
                    <w:pStyle w:val="BodyText"/>
                    <w:spacing w:line="234" w:lineRule="auto" w:before="270"/>
                    <w:ind w:right="17"/>
                    <w:jc w:val="left"/>
                  </w:pPr>
                  <w:r>
                    <w:rPr/>
                    <w:t>Placement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speciﬁc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class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provided.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based,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among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factors,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described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IEP</w:t>
                  </w:r>
                  <w:r>
                    <w:rPr/>
                    <w:t>.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Unless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oﬀered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neighborhood</w:t>
                  </w:r>
                  <w:r>
                    <w:rPr/>
                    <w:t> 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American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Sign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Language),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 should be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same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one ahended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by other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children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neighborhood.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74.295097pt;width:98.2pt;height:83pt;mso-position-horizontal-relative:page;mso-position-vertical-relative:page;z-index:-12467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Placement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8"/>
                    </w:rPr>
                    <w:t>sefng</w:t>
                  </w:r>
                  <w:r>
                    <w:rPr>
                      <w:rFonts w:ascii="Calibri"/>
                      <w:b/>
                      <w:spacing w:val="3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3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8"/>
                    </w:rPr>
                    <w:t>which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42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needs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can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be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met.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103611pt;margin-top:203.318802pt;width:163.8pt;height:66pt;mso-position-horizontal-relative:page;mso-position-vertical-relative:page;z-index:-12464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should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chance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learn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other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children without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disabili4es</w:t>
                  </w:r>
                  <w:r>
                    <w:rPr>
                      <w:rFonts w:ascii="Calibri"/>
                      <w:b/>
                      <w:spacing w:val="3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while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03.481293pt;width:380.1pt;height:124pt;mso-position-horizontal-relative:page;mso-position-vertical-relative:page;z-index:-12462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Placement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restric)ve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environment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(LRE)</w:t>
                  </w:r>
                  <w:r>
                    <w:rPr>
                      <w:rFonts w:ascii="Calibri"/>
                      <w:i/>
                      <w:spacing w:val="-1"/>
                    </w:rPr>
                    <w:t>.</w:t>
                  </w:r>
                  <w:r>
                    <w:rPr>
                      <w:rFonts w:ascii="Calibri"/>
                      <w:i/>
                      <w:spacing w:val="3"/>
                    </w:rPr>
                    <w:t> </w:t>
                  </w:r>
                  <w:r>
                    <w:rPr/>
                    <w:t>LRE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peers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0"/>
                    <w:ind w:right="63"/>
                    <w:jc w:val="left"/>
                  </w:pPr>
                  <w:r>
                    <w:rPr/>
                    <w:t>maximum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needs).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removed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classroom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peers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when</w:t>
                  </w:r>
                  <w:r>
                    <w:rPr/>
                    <w:t> 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nature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severity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prevents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beneﬁ)ng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classroom,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even</w:t>
                  </w:r>
                  <w:r>
                    <w:rPr/>
                    <w:t> when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supplementary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aids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48.500702pt;width:371pt;height:77pt;mso-position-horizontal-relative:page;mso-position-vertical-relative:page;z-index:-12460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placed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special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school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classroom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all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part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day,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she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should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s)ll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par)cipate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able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</w:p>
                <w:p>
                  <w:pPr>
                    <w:pStyle w:val="BodyText"/>
                    <w:spacing w:line="234" w:lineRule="auto" w:before="12"/>
                    <w:ind w:right="98"/>
                    <w:jc w:val="left"/>
                  </w:pPr>
                  <w:r>
                    <w:rPr/>
                    <w:t>children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nonacademic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ac)vi)es</w:t>
                  </w:r>
                  <w:r>
                    <w:rPr/>
                    <w:t> (like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lunch,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recess,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educa)on,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assemblies,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clubs,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recrea)onal</w:t>
                  </w:r>
                  <w:r>
                    <w:rPr/>
                    <w:t> ac)vi)es, 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etc.).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103611pt;margin-top:447.390289pt;width:162.75pt;height:49pt;mso-position-horizontal-relative:page;mso-position-vertical-relative:page;z-index:-12457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Placement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is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determined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aaer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needs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decided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upon.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47.170288pt;width:375.6pt;height:124pt;mso-position-horizontal-relative:page;mso-position-vertical-relative:page;z-index:-12455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discussed.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is</w:t>
                  </w:r>
                </w:p>
                <w:p>
                  <w:pPr>
                    <w:pStyle w:val="BodyText"/>
                    <w:spacing w:line="235" w:lineRule="auto" w:before="10"/>
                    <w:ind w:right="157"/>
                    <w:jc w:val="left"/>
                  </w:pPr>
                  <w:r>
                    <w:rPr/>
                    <w:t>based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 the unique needs of your 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 the goals and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objec+ves</w:t>
                  </w:r>
                  <w:r>
                    <w:rPr>
                      <w:rFonts w:ascii="Calibri" w:hAnsi="Calibri" w:cs="Calibri" w:eastAsia="Calibri"/>
                      <w:i/>
                    </w:rPr>
                    <w:t> </w:t>
                  </w:r>
                  <w:r>
                    <w:rPr>
                      <w:spacing w:val="-1"/>
                    </w:rPr>
                    <w:t>developed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your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educ)on,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eligibility</w:t>
                  </w:r>
                  <w:r>
                    <w:rPr>
                      <w:rFonts w:ascii="Calibri" w:hAnsi="Calibri" w:cs="Calibri" w:eastAsia="Calibri"/>
                      <w:i/>
                      <w:spacing w:val="53"/>
                    </w:rPr>
                    <w:t> </w:t>
                  </w:r>
                  <w:r>
                    <w:rPr/>
                    <w:t>category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deciding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placement,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consider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harmful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eﬀect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poten)al</w:t>
                  </w:r>
                  <w:r>
                    <w:rPr/>
                    <w:t> placement,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social,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emo)onal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medical.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decisions</w:t>
                  </w:r>
                  <w:r>
                    <w:rPr/>
                    <w:t> should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reviewed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103611pt;margin-top:595.885315pt;width:161.35pt;height:66pt;mso-position-horizontal-relative:page;mso-position-vertical-relative:page;z-index:-12452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0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placement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6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cannot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be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changed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without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30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agreement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28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team.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95.665283pt;width:373.4pt;height:155pt;mso-position-horizontal-relative:page;mso-position-vertical-relative:page;z-index:-1245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03"/>
                    <w:jc w:val="left"/>
                  </w:pPr>
                  <w:r>
                    <w:rPr/>
                    <w:t>Because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needs,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requires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con)nuum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range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diﬀerent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1"/>
                    <w:ind w:right="17"/>
                    <w:jc w:val="left"/>
                  </w:pPr>
                  <w:r>
                    <w:rPr/>
                    <w:t>placement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choices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available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needs–from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classroom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(with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supports)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classroom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school,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hospital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residen)al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program,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home.</w:t>
                  </w:r>
                  <w:r>
                    <w:rPr/>
                    <w:t> Once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made,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(including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agree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subsequent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considering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placement,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Wrihen</w:t>
                  </w:r>
                  <w:r>
                    <w:rPr/>
                    <w:t> No)ce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proposed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placement.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disagree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448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17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751.665222pt;width:303.150pt;height:15pt;mso-position-horizontal-relative:page;mso-position-vertical-relative:page;z-index:-12445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z w:val="26"/>
                    </w:rPr>
                    <w:t>proposed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change,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see</w:t>
                  </w:r>
                  <w:r>
                    <w:rPr>
                      <w:rFonts w:asci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DUE</w:t>
                  </w:r>
                  <w:r>
                    <w:rPr>
                      <w:rFonts w:ascii="Calibri"/>
                      <w:b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PROCESS</w:t>
                  </w:r>
                  <w:r>
                    <w:rPr>
                      <w:rFonts w:ascii="Calibri"/>
                      <w:b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for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possible</w:t>
                  </w:r>
                  <w:r>
                    <w:rPr>
                      <w:rFonts w:asci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ac)ons.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14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6.799999pt;margin-top:364.800018pt;width:79.359980pt;height:68.39999pt;mso-position-horizontal-relative:page;mso-position-vertical-relative:page;z-index:-124432" type="#_x0000_t75" stroked="false">
            <v:imagedata r:id="rId44" o:title=""/>
          </v:shape>
        </w:pict>
      </w:r>
      <w:r>
        <w:rPr/>
        <w:pict>
          <v:shape style="position:absolute;margin-left:56.92992pt;margin-top:641.600098pt;width:113.62998pt;height:117.95499pt;mso-position-horizontal-relative:page;mso-position-vertical-relative:page;z-index:-124408" type="#_x0000_t75" stroked="false">
            <v:imagedata r:id="rId45" o:title=""/>
          </v:shape>
        </w:pict>
      </w:r>
      <w:r>
        <w:rPr/>
        <w:pict>
          <v:shape style="position:absolute;margin-left:217.399994pt;margin-top:36.820599pt;width:375.55pt;height:176.7pt;mso-position-horizontal-relative:page;mso-position-vertical-relative:page;z-index:-12438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Placement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4" w:lineRule="auto" w:before="270"/>
                    <w:ind w:right="17"/>
                    <w:jc w:val="left"/>
                    <w:rPr>
                      <w:sz w:val="28"/>
                      <w:szCs w:val="28"/>
                    </w:rPr>
                  </w:pPr>
                  <w:r>
                    <w:rPr/>
                    <w:t>Upon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arrival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Hawaii,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current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(from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previous</w:t>
                  </w:r>
                  <w:r>
                    <w:rPr/>
                    <w:t> state)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documents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personnel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neighborhood).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comparable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interim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follow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out-­‐of-­‐state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possible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un)l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30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evalua+on</w:t>
                  </w:r>
                  <w:r>
                    <w:rPr>
                      <w:rFonts w:ascii="Calibri" w:hAnsi="Calibri" w:cs="Calibri" w:eastAsia="Calibri"/>
                      <w:i/>
                    </w:rPr>
                    <w:t> </w:t>
                  </w:r>
                  <w:r>
                    <w:rPr/>
                    <w:t>determines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Hawaii’s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criteria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developed.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Implementa)on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interim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guarantee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found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related</w:t>
                  </w:r>
                  <w:r>
                    <w:rPr/>
                    <w:t> services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Hawaii</w:t>
                  </w:r>
                  <w:r>
                    <w:rPr>
                      <w:spacing w:val="-1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72.918900pt;width:169.15pt;height:66pt;mso-position-horizontal-relative:page;mso-position-vertical-relative:page;z-index:-12436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transfers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from</w:t>
                  </w:r>
                  <w:r>
                    <w:rPr>
                      <w:rFonts w:ascii="Calibri"/>
                      <w:b/>
                      <w:spacing w:val="2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another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state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IEP,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comparable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will</w:t>
                  </w:r>
                  <w:r>
                    <w:rPr>
                      <w:rFonts w:ascii="Calibri"/>
                      <w:b/>
                      <w:spacing w:val="27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provided.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31.282104pt;width:160.65pt;height:83pt;mso-position-horizontal-relative:page;mso-position-vertical-relative:page;z-index:-12433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4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public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school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5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places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him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her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private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school,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5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protec4ons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IDEA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s4ll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eﬀect.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31.602005pt;width:376.85pt;height:108pt;mso-position-horizontal-relative:page;mso-position-vertical-relative:page;z-index:-1243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complex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iden)ﬁed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IEP,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Educa)on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oﬀer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you.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ensure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meet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individual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protected.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representa)ve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complex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member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362.295105pt;width:103.85pt;height:83pt;mso-position-horizontal-relative:page;mso-position-vertical-relative:page;z-index:-12428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enroll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private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school,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lose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IDEA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62.065308pt;width:378.85pt;height:124pt;mso-position-horizontal-relative:page;mso-position-vertical-relative:page;z-index:-12426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499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Once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 public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school has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oﬀered a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free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appropriate educa+onal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 program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(FAPE)</w:t>
                  </w:r>
                  <w:r>
                    <w:rPr>
                      <w:rFonts w:ascii="Calibri" w:hAnsi="Calibri" w:cs="Calibri" w:eastAsia="Calibri"/>
                      <w:i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your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child,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you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may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choose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voluntarily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place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instead.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obligated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tui)on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guarantee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se^ng.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 oﬀered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through the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Private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School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Par4cipa4on Project</w:t>
                  </w:r>
                  <w:r>
                    <w:rPr>
                      <w:rFonts w:ascii="Calibri" w:hAnsi="Calibri" w:cs="Calibri" w:eastAsia="Calibri"/>
                      <w:b/>
                      <w:bCs/>
                    </w:rPr>
                    <w:t> (PSPP)</w:t>
                  </w:r>
                  <w:r>
                    <w:rPr/>
                    <w:t>.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Ask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op)on.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103611pt;margin-top:506.518799pt;width:156.550pt;height:66pt;mso-position-horizontal-relative:page;mso-position-vertical-relative:page;z-index:-12424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32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payment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private</w:t>
                  </w:r>
                  <w:r>
                    <w:rPr>
                      <w:rFonts w:ascii="Calibri"/>
                      <w:b/>
                      <w:spacing w:val="21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program.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00006pt;margin-top:507.665192pt;width:374.1pt;height:108pt;mso-position-horizontal-relative:page;mso-position-vertical-relative:page;z-index:-1242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45"/>
                    <w:jc w:val="left"/>
                  </w:pP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disagree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FAPE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available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request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payment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180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enrolling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ﬁnds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(DOE)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FAPE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302" w:lineRule="exact" w:before="0"/>
                    <w:ind w:right="0"/>
                    <w:jc w:val="left"/>
                  </w:pPr>
                  <w:r>
                    <w:rPr/>
                    <w:t>)mely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manner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appropriate,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require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reimburse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00003pt;margin-top:639.665222pt;width:368.7pt;height:108pt;mso-position-horizontal-relative:page;mso-position-vertical-relative:page;z-index:-12419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0"/>
                    <w:jc w:val="left"/>
                  </w:pPr>
                  <w:r>
                    <w:rPr/>
                    <w:t>This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reimbursement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reduced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denied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reasons: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no)ce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inten)on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reject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oﬀer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FAPE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removing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him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oﬀered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evaluate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available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evalua)on.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reimbursement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reduced,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/>
                    <w:t> 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failed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responsibility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wrihen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00003pt;margin-top:748.665222pt;width:130.3pt;height:15pt;mso-position-horizontal-relative:page;mso-position-vertical-relative:page;z-index:-12416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no)ce of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inten)on.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414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18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22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6pt;margin-top:80.959198pt;width:76.799990pt;height:86.3999pt;mso-position-horizontal-relative:page;mso-position-vertical-relative:page;z-index:-124120" type="#_x0000_t75" stroked="false">
            <v:imagedata r:id="rId46" o:title=""/>
          </v:shape>
        </w:pict>
      </w:r>
      <w:r>
        <w:rPr/>
        <w:pict>
          <v:shape style="position:absolute;margin-left:61.209129pt;margin-top:354.399994pt;width:105.99087pt;height:68.1613pt;mso-position-horizontal-relative:page;mso-position-vertical-relative:page;z-index:-124096" type="#_x0000_t75" stroked="false">
            <v:imagedata r:id="rId12" o:title=""/>
          </v:shape>
        </w:pict>
      </w:r>
      <w:r>
        <w:rPr/>
        <w:pict>
          <v:shape style="position:absolute;margin-left:12.10331pt;margin-top:613.476685pt;width:80.69668pt;height:59.4465pt;mso-position-horizontal-relative:page;mso-position-vertical-relative:page;z-index:-124072" type="#_x0000_t75" stroked="false">
            <v:imagedata r:id="rId47" o:title=""/>
          </v:shape>
        </w:pict>
      </w:r>
      <w:r>
        <w:rPr/>
        <w:pict>
          <v:shape style="position:absolute;margin-left:217.399994pt;margin-top:36.820599pt;width:377.95pt;height:144.450pt;mso-position-horizontal-relative:page;mso-position-vertical-relative:page;z-index:-12404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Discipline</w:t>
                  </w:r>
                </w:p>
                <w:p>
                  <w:pPr>
                    <w:pStyle w:val="BodyText"/>
                    <w:spacing w:line="234" w:lineRule="auto" w:before="270"/>
                    <w:ind w:right="17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disabili)es,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focus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always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addressing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problems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early,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don’t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recur.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While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/>
                    <w:t> disabili)es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exempt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discipline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break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rule,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special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educa+on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requires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problems in</w:t>
                  </w:r>
                  <w:r>
                    <w:rPr/>
                    <w:t> 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interfere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others</w:t>
                  </w:r>
                  <w:r>
                    <w:rPr/>
                    <w:t> 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look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misbehavior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aﬀected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disability.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covered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Chapter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19.</w:t>
                  </w:r>
                  <w:r>
                    <w:rPr>
                      <w:rFonts w:ascii="Calibri" w:hAnsi="Calibri" w:cs="Calibri" w:eastAsia="Calibri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75.0951pt;width:99.65pt;height:100pt;mso-position-horizontal-relative:page;mso-position-vertical-relative:page;z-index:-12402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Discipline</w:t>
                  </w:r>
                  <w:r>
                    <w:rPr>
                      <w:rFonts w:ascii="Calibri"/>
                      <w:b/>
                      <w:spacing w:val="-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means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ac4on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taken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0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by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when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breaks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rule.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05.718903pt;width:168.65pt;height:49pt;mso-position-horizontal-relative:page;mso-position-vertical-relative:page;z-index:-1240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suspend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ten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days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less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without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ac4on.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07.219101pt;width:371.4pt;height:61pt;mso-position-horizontal-relative:page;mso-position-vertical-relative:page;z-index:-1239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Schools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suspend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steps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17"/>
                    <w:jc w:val="left"/>
                  </w:pPr>
                  <w:r>
                    <w:rPr/>
                    <w:t>educa)onal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suspension.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might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several</w:t>
                  </w:r>
                  <w:r>
                    <w:rPr/>
                    <w:t> suspensions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several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each.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93.020691pt;width:373.95pt;height:171pt;mso-position-horizontal-relative:page;mso-position-vertical-relative:page;z-index:-12395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Parents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no)ﬁed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intends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suspend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/>
                    <w:t> 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copy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rights.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suspensions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occur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36" w:lineRule="auto" w:before="10"/>
                    <w:ind w:right="25"/>
                    <w:jc w:val="left"/>
                  </w:pPr>
                  <w:r>
                    <w:rPr/>
                    <w:t>total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speciﬁc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steps.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refers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consecu)ve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row)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cumula)ve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(added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up)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days.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called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later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suspend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 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him 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 an </w:t>
                  </w:r>
                  <w:r>
                    <w:rPr>
                      <w:rFonts w:ascii="Calibri" w:hAnsi="Calibri" w:cs="Calibri" w:eastAsia="Calibri"/>
                      <w:i/>
                    </w:rPr>
                    <w:t>interim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alterna+ve educa+onal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seMng</w:t>
                  </w:r>
                  <w:r>
                    <w:rPr>
                      <w:rFonts w:ascii="Calibri" w:hAnsi="Calibri" w:cs="Calibri" w:eastAsia="Calibri"/>
                      <w:i/>
                    </w:rPr>
                    <w:t> (IAES).</w:t>
                  </w:r>
                  <w:r>
                    <w:rPr>
                      <w:rFonts w:ascii="Calibri" w:hAnsi="Calibri" w:cs="Calibri" w:eastAsia="Calibri"/>
                      <w:i/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IAES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receives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educa)onal</w:t>
                  </w:r>
                  <w:r>
                    <w:rPr/>
                    <w:t> 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class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community.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93.718811pt;width:169.95pt;height:49pt;mso-position-horizontal-relative:page;mso-position-vertical-relative:page;z-index:-12392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Suspensions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more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than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10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days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considered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change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placement.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399986pt;margin-top:363.359985pt;width:38.950pt;height:20pt;mso-position-horizontal-relative:page;mso-position-vertical-relative:page;z-index:-123904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PWN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87.282013pt;width:160.9pt;height:49pt;mso-position-horizontal-relative:page;mso-position-vertical-relative:page;z-index:-12388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Crisis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removals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30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change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of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placement.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87.122192pt;width:373.15pt;height:92pt;mso-position-horizontal-relative:page;mso-position-vertical-relative:page;z-index:-1238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72"/>
                    <w:jc w:val="left"/>
                  </w:pPr>
                  <w:r>
                    <w:rPr/>
                    <w:t>When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removed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immediately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conduct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presents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threat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safety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removal,</w:t>
                  </w:r>
                  <w:r>
                    <w:rPr/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plus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previous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suspension,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if: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students</w:t>
                  </w:r>
                  <w:r>
                    <w:rPr/>
                    <w:t> behavior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similar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suspensions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closeness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suspensions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length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show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pahern.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606.322205pt;width:374.9pt;height:92pt;mso-position-horizontal-relative:page;mso-position-vertical-relative:page;z-index:-12383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34"/>
                    <w:jc w:val="left"/>
                  </w:pPr>
                  <w:r>
                    <w:rPr/>
                    <w:t>First,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look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current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this</w:t>
                  </w:r>
                  <w:r>
                    <w:rPr/>
                    <w:t> 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addressed.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been</w:t>
                  </w:r>
                </w:p>
                <w:p>
                  <w:pPr>
                    <w:spacing w:line="231" w:lineRule="auto" w:before="15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z w:val="26"/>
                    </w:rPr>
                    <w:t>formally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assessed,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then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Func+onal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Behavioral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Assessment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(FBA)</w:t>
                  </w:r>
                  <w:r>
                    <w:rPr>
                      <w:rFonts w:ascii="Calibri"/>
                      <w:i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will</w:t>
                  </w:r>
                  <w:r>
                    <w:rPr>
                      <w:rFonts w:ascii="Calibri"/>
                      <w:sz w:val="26"/>
                    </w:rPr>
                    <w:t> be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done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Behavior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Interven+on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Plan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(BIP)</w:t>
                  </w:r>
                  <w:r>
                    <w:rPr>
                      <w:rFonts w:ascii="Calibri"/>
                      <w:i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developed.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If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your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child</w:t>
                  </w:r>
                  <w:r>
                    <w:rPr>
                      <w:rFonts w:ascii="Calibri"/>
                      <w:sz w:val="26"/>
                    </w:rPr>
                    <w:t> already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has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behavior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plan,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IEP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team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will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review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modify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it,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</w:t>
                  </w:r>
                  <w:r>
                    <w:rPr>
                      <w:rFonts w:ascii="Calibri"/>
                      <w:sz w:val="26"/>
                    </w:rPr>
                    <w:t> necessary.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607.266907pt;width:103.25pt;height:83pt;mso-position-horizontal-relative:page;mso-position-vertical-relative:page;z-index:-12380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4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IEP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team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will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look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how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address</w:t>
                  </w:r>
                  <w:r>
                    <w:rPr>
                      <w:rFonts w:ascii="Calibri"/>
                      <w:b/>
                      <w:spacing w:val="-1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behavior</w:t>
                  </w:r>
                  <w:r>
                    <w:rPr>
                      <w:rFonts w:ascii="Calibri"/>
                      <w:b/>
                      <w:spacing w:val="-1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through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IEP.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378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19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140" w:right="2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8.503609pt;margin-top:340.800201pt;width:49pt;height:.1pt;mso-position-horizontal-relative:page;mso-position-vertical-relative:page;z-index:-123760" coordorigin="1170,6816" coordsize="980,2">
            <v:shape style="position:absolute;left:1170;top:6816;width:980;height:2" coordorigin="1170,6816" coordsize="980,0" path="m1170,6816l2150,6816e" filled="false" stroked="true" strokeweight="1.1pt" strokecolor="#000000">
              <v:path arrowok="t"/>
            </v:shape>
            <w10:wrap type="none"/>
          </v:group>
        </w:pict>
      </w:r>
      <w:r>
        <w:rPr/>
        <w:pict>
          <v:shape style="position:absolute;margin-left:19.854799pt;margin-top:418.462189pt;width:68.14518pt;height:64.737800pt;mso-position-horizontal-relative:page;mso-position-vertical-relative:page;z-index:-123736" type="#_x0000_t75" stroked="false">
            <v:imagedata r:id="rId48" o:title=""/>
          </v:shape>
        </w:pict>
      </w:r>
      <w:r>
        <w:rPr/>
        <w:pict>
          <v:shape style="position:absolute;margin-left:217.399994pt;margin-top:36.820599pt;width:379.15pt;height:191.45pt;mso-position-horizontal-relative:page;mso-position-vertical-relative:page;z-index:-12371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Discipline </w:t>
                  </w:r>
                  <w:r>
                    <w:rPr>
                      <w:rFonts w:ascii="Calibri"/>
                      <w:spacing w:val="1"/>
                      <w:sz w:val="40"/>
                    </w:rPr>
                    <w:t> </w:t>
                  </w:r>
                  <w:r>
                    <w:rPr>
                      <w:rFonts w:ascii="Calibri"/>
                      <w:spacing w:val="-1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5" w:lineRule="auto" w:before="269"/>
                    <w:ind w:right="19"/>
                    <w:jc w:val="left"/>
                  </w:pPr>
                  <w:r>
                    <w:rPr/>
                    <w:t>This 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called a </w:t>
                  </w:r>
                  <w:r>
                    <w:rPr>
                      <w:rFonts w:ascii="Calibri" w:hAnsi="Calibri" w:cs="Calibri" w:eastAsia="Calibri"/>
                      <w:i/>
                    </w:rPr>
                    <w:t>Manifesta+on Determina+on. </w:t>
                  </w:r>
                  <w:r>
                    <w:rPr/>
                    <w:t>If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team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agrees 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manifesta)on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(demonstra)on)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disability,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discipline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diﬀerently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/>
                    <w:t> not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disability.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Manifesta)on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Determina)on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process</w:t>
                  </w:r>
                  <w:r>
                    <w:rPr/>
                    <w:t> involves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determining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if: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tune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misbehavior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aﬀected</w:t>
                  </w:r>
                  <w:r>
                    <w:rPr/>
                    <w:t> 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understand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impact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consequences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aﬀected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control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/>
                    <w:t> 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behavior.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73.524002pt;width:156.25pt;height:83pt;mso-position-horizontal-relative:page;mso-position-vertical-relative:page;z-index:-12368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IEP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team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must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6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determine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1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behavior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was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caused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related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his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her</w:t>
                  </w:r>
                  <w:r>
                    <w:rPr>
                      <w:rFonts w:ascii="Calibri"/>
                      <w:b/>
                      <w:spacing w:val="2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disability.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52.287506pt;width:155.15pt;height:49pt;mso-position-horizontal-relative:page;mso-position-vertical-relative:page;z-index:-12366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5"/>
                      <w:sz w:val="28"/>
                      <w:szCs w:val="28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z w:val="28"/>
                      <w:szCs w:val="28"/>
                      <w:u w:val="thick" w:color="000000"/>
                    </w:rPr>
                    <w:t>was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4"/>
                      <w:sz w:val="28"/>
                      <w:szCs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i/>
                      <w:spacing w:val="-4"/>
                      <w:sz w:val="28"/>
                      <w:szCs w:val="28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related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disability,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she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suspended.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53.628693pt;width:377.3pt;height:46pt;mso-position-horizontal-relative:page;mso-position-vertical-relative:page;z-index:-12364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9"/>
                    <w:jc w:val="left"/>
                  </w:pP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her/his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problem,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then</w:t>
                  </w:r>
                  <w:r>
                    <w:rPr/>
                    <w:t> steps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taken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immediately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supports</w:t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staﬀ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conduct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FBA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BIP.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25.776093pt;width:378.9pt;height:61pt;mso-position-horizontal-relative:page;mso-position-vertical-relative:page;z-index:-1236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However,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achieve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eleventh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removed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685"/>
                    <w:jc w:val="left"/>
                  </w:pPr>
                  <w:r>
                    <w:rPr>
                      <w:w w:val="105"/>
                    </w:rPr>
                    <w:t>school.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If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she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placed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interim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alterna)ve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educa)onal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se^ng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(IAES),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can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longer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than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45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calendar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27.380188pt;width:153.950pt;height:16pt;mso-position-horizontal-relative:page;mso-position-vertical-relative:page;z-index:-123592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i/>
                      <w:sz w:val="28"/>
                    </w:rPr>
                    <w:t>was</w:t>
                  </w:r>
                  <w:r>
                    <w:rPr>
                      <w:rFonts w:ascii="Calibri"/>
                      <w:b/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i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related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43.380096pt;width:168.9pt;height:142.75pt;mso-position-horizontal-relative:page;mso-position-vertical-relative:page;z-index:-123568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disability,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0"/>
                    <w:ind w:left="20" w:right="595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disciplined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just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like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any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student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breaks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rules.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34" w:lineRule="auto" w:before="179"/>
                    <w:ind w:left="1277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sent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IAES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certain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misbehaviors.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20.9422pt;width:378.65pt;height:32pt;mso-position-horizontal-relative:page;mso-position-vertical-relative:page;z-index:-1235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z w:val="28"/>
                    </w:rPr>
                    <w:t>A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student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may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be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legally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removed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to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an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IAES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for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not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more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than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45</w:t>
                  </w:r>
                  <w:r>
                    <w:rPr>
                      <w:rFonts w:ascii="Calibri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calendar</w:t>
                  </w:r>
                  <w:r>
                    <w:rPr>
                      <w:rFonts w:ascii="Calibri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days</w:t>
                  </w:r>
                  <w:r>
                    <w:rPr>
                      <w:rFonts w:ascii="Calibri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if: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53.517792pt;width:6.9pt;height:16pt;mso-position-horizontal-relative:page;mso-position-vertical-relative:page;z-index:-12352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399994pt;margin-top:453.9422pt;width:351.55pt;height:100pt;mso-position-horizontal-relative:page;mso-position-vertical-relative:page;z-index:-12349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z w:val="28"/>
                    </w:rPr>
                    <w:t>He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she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carries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possesses</w:t>
                  </w:r>
                  <w:r>
                    <w:rPr>
                      <w:rFonts w:ascii="Calibri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weapon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to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</w:t>
                  </w:r>
                  <w:r>
                    <w:rPr>
                      <w:rFonts w:ascii="Calibri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</w:p>
                <w:p>
                  <w:pPr>
                    <w:spacing w:line="340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pacing w:val="-1"/>
                      <w:w w:val="110"/>
                      <w:sz w:val="28"/>
                    </w:rPr>
                    <w:t>func)on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0"/>
                    <w:ind w:left="20" w:right="95" w:firstLine="1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z w:val="28"/>
                    </w:rPr>
                    <w:t>He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she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possesses,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uses,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sells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tries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to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buy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illegal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drugs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at</w:t>
                  </w:r>
                  <w:r>
                    <w:rPr>
                      <w:rFonts w:ascii="Calibri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  <w:r>
                    <w:rPr>
                      <w:rFonts w:ascii="Calibri"/>
                      <w:spacing w:val="16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16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</w:t>
                  </w:r>
                  <w:r>
                    <w:rPr>
                      <w:rFonts w:ascii="Calibri"/>
                      <w:spacing w:val="17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  <w:r>
                    <w:rPr>
                      <w:rFonts w:ascii="Calibri"/>
                      <w:spacing w:val="16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func)on</w:t>
                  </w:r>
                </w:p>
                <w:p>
                  <w:pPr>
                    <w:spacing w:line="319" w:lineRule="exact" w:before="0"/>
                    <w:ind w:left="20" w:right="0" w:firstLine="1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He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or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she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inﬂicts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8"/>
                      <w:szCs w:val="28"/>
                    </w:rPr>
                    <w:t>serious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8"/>
                      <w:szCs w:val="28"/>
                    </w:rPr>
                    <w:t>bodily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sz w:val="28"/>
                      <w:szCs w:val="28"/>
                    </w:rPr>
                    <w:t>injury</w:t>
                  </w:r>
                  <w:r>
                    <w:rPr>
                      <w:rFonts w:ascii="Calibri" w:hAnsi="Calibri" w:cs="Calibri" w:eastAsia="Calibri"/>
                      <w:i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upon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another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person</w:t>
                  </w:r>
                </w:p>
                <w:p>
                  <w:pPr>
                    <w:spacing w:line="34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z w:val="28"/>
                    </w:rPr>
                    <w:t>while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at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school,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on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premises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or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at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school</w:t>
                  </w:r>
                  <w:r>
                    <w:rPr>
                      <w:rFonts w:ascii="Calibri"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func)on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87.517792pt;width:6.9pt;height:16pt;mso-position-horizontal-relative:page;mso-position-vertical-relative:page;z-index:-12347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20.517822pt;width:6.9pt;height:16pt;mso-position-horizontal-relative:page;mso-position-vertical-relative:page;z-index:-12344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sz w:val="28"/>
                      <w:szCs w:val="2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71.9422pt;width:380.35pt;height:49pt;mso-position-horizontal-relative:page;mso-position-vertical-relative:page;z-index:-123424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w w:val="105"/>
                      <w:sz w:val="28"/>
                    </w:rPr>
                    <w:t>The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interim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alterna)ve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educa)onal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se^ng</w:t>
                  </w:r>
                  <w:r>
                    <w:rPr>
                      <w:rFonts w:ascii="Calibri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must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be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determined</w:t>
                  </w:r>
                  <w:r>
                    <w:rPr>
                      <w:rFonts w:ascii="Calibri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w w:val="105"/>
                      <w:sz w:val="28"/>
                    </w:rPr>
                    <w:t>by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320" w:lineRule="exact" w:before="9"/>
                    <w:ind w:left="20" w:right="632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z w:val="28"/>
                    </w:rPr>
                    <w:t>the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IEP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team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and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enable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your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child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to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progress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in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the</w:t>
                  </w:r>
                  <w:r>
                    <w:rPr>
                      <w:rFonts w:asci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8"/>
                    </w:rPr>
                    <w:t>general</w:t>
                  </w:r>
                  <w:r>
                    <w:rPr>
                      <w:rFonts w:ascii="Calibri"/>
                      <w:i/>
                      <w:spacing w:val="25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sz w:val="28"/>
                    </w:rPr>
                    <w:t>educa+on curriculum </w:t>
                  </w:r>
                  <w:r>
                    <w:rPr>
                      <w:rFonts w:ascii="Calibri"/>
                      <w:sz w:val="28"/>
                    </w:rPr>
                    <w:t>and</w:t>
                  </w:r>
                  <w:r>
                    <w:rPr>
                      <w:rFonts w:ascii="Calibri"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meet IEP</w:t>
                  </w:r>
                  <w:r>
                    <w:rPr>
                      <w:rFonts w:ascii="Calibri"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sz w:val="28"/>
                    </w:rPr>
                    <w:t>goals.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645.350525pt;width:164.2pt;height:100pt;mso-position-horizontal-relative:page;mso-position-vertical-relative:page;z-index:-12340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27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disagree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with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1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over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suspension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that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results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change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placement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expedited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644.752686pt;width:380.6pt;height:108pt;mso-position-horizontal-relative:page;mso-position-vertical-relative:page;z-index:-1233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51"/>
                    <w:jc w:val="left"/>
                  </w:pP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removal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/>
                    <w:t> 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expedited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up,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8"/>
                    <w:jc w:val="left"/>
                  </w:pPr>
                  <w:r>
                    <w:rPr/>
                    <w:t>days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request,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rendered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10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hearing.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resolu)on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session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held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7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receipt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reach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agreement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placed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IAES,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“stay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put”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un)l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makes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decision.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335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20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03609pt;margin-top:329.800201pt;width:49pt;height:12pt;mso-position-horizontal-relative:page;mso-position-vertical-relative:page;z-index:-1233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28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4.40007pt;margin-top:630.745728pt;width:117.2828pt;height:91.65431pt;mso-position-horizontal-relative:page;mso-position-vertical-relative:page;z-index:-123304" type="#_x0000_t75" stroked="false">
            <v:imagedata r:id="rId49" o:title=""/>
          </v:shape>
        </w:pict>
      </w:r>
      <w:r>
        <w:rPr/>
        <w:pict>
          <v:shape style="position:absolute;margin-left:217.399994pt;margin-top:36.820599pt;width:375.8pt;height:191.45pt;mso-position-horizontal-relative:page;mso-position-vertical-relative:page;z-index:-12328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Discipline </w:t>
                  </w:r>
                  <w:r>
                    <w:rPr>
                      <w:rFonts w:ascii="Calibri"/>
                      <w:spacing w:val="1"/>
                      <w:sz w:val="40"/>
                    </w:rPr>
                    <w:t> </w:t>
                  </w:r>
                  <w:r>
                    <w:rPr>
                      <w:rFonts w:ascii="Calibri"/>
                      <w:spacing w:val="-1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5" w:lineRule="auto" w:before="269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currently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services,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considera)on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student,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knowledge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knowledge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assumed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when: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expressed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concern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wri)ng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incident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requested</w:t>
                  </w:r>
                  <w:r>
                    <w:rPr/>
                    <w:t> 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did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deny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services</w:t>
                  </w:r>
                  <w:r>
                    <w:rPr/>
                    <w:t> 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3)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personnel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expressed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concern</w:t>
                  </w:r>
                  <w:r>
                    <w:rPr/>
                    <w:t> about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accordance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referral</w:t>
                  </w:r>
                  <w:r>
                    <w:rPr/>
                    <w:t> procedures or,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pahern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 behavior,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supervisors.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73.524002pt;width:160.3pt;height:83pt;mso-position-horizontal-relative:page;mso-position-vertical-relative:page;z-index:-12325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37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Children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not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yet</w:t>
                  </w:r>
                  <w:r>
                    <w:rPr>
                      <w:rFonts w:ascii="Calibri"/>
                      <w:b/>
                      <w:spacing w:val="2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receiving</w:t>
                  </w:r>
                  <w:r>
                    <w:rPr>
                      <w:rFonts w:ascii="Calibri"/>
                      <w:b/>
                      <w:spacing w:val="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educa4on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eligible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spacing w:val="2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considera4on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when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break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school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rule.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258.0047pt;width:552.950pt;height:101.05pt;mso-position-horizontal-relative:page;mso-position-vertical-relative:page;z-index:-123232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Situa4on: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pStyle w:val="BodyText"/>
                    <w:spacing w:line="234" w:lineRule="auto" w:before="147"/>
                    <w:ind w:right="17"/>
                    <w:jc w:val="left"/>
                  </w:pPr>
                  <w:r>
                    <w:rPr/>
                    <w:t>“In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school”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suspensions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some)mes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counted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towards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10-­‐day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suspension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rule.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deciding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factor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ha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changed.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“in-­‐school”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suspension,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received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par)cipated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same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degree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placement,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considered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suspension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coun)ng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purposes.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199997pt;margin-top:423.405609pt;width:125.45pt;height:22pt;mso-position-horizontal-relative:page;mso-position-vertical-relative:page;z-index:-12320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School</w:t>
                  </w:r>
                  <w:r>
                    <w:rPr>
                      <w:rFonts w:ascii="Calibri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Records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74.000885pt;width:375.2pt;height:92pt;mso-position-horizontal-relative:page;mso-position-vertical-relative:page;z-index:-12318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360"/>
                    <w:jc w:val="left"/>
                  </w:pPr>
                  <w:r>
                    <w:rPr/>
                    <w:t>School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source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principals,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/>
                  </w:r>
                </w:p>
                <w:p>
                  <w:pPr>
                    <w:pStyle w:val="BodyText"/>
                    <w:spacing w:line="231" w:lineRule="auto" w:before="15"/>
                    <w:ind w:right="17"/>
                    <w:jc w:val="left"/>
                  </w:pPr>
                  <w:r>
                    <w:rPr/>
                    <w:t>contain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things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scores,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reports,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rFonts w:ascii="Calibri"/>
                      <w:i/>
                    </w:rPr>
                    <w:t>evalua+on</w:t>
                  </w:r>
                  <w:r>
                    <w:rPr>
                      <w:rFonts w:ascii="Calibri"/>
                      <w:i/>
                      <w:spacing w:val="-3"/>
                    </w:rPr>
                    <w:t> </w:t>
                  </w:r>
                  <w:r>
                    <w:rPr/>
                    <w:t>results,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Calibri"/>
                      <w:i/>
                    </w:rPr>
                    <w:t>IEP</w:t>
                  </w:r>
                  <w:r>
                    <w:rPr/>
                    <w:t>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grades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received,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etc.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provide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list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types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loca)ons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educa)onal</w:t>
                  </w:r>
                  <w:r>
                    <w:rPr/>
                    <w:t> records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child.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74.946106pt;width:157.15pt;height:49pt;mso-position-horizontal-relative:page;mso-position-vertical-relative:page;z-index:-12316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can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ask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see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educa4onal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records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any</w:t>
                  </w:r>
                  <w:r>
                    <w:rPr>
                      <w:rFonts w:ascii="Calibri"/>
                      <w:b/>
                      <w:spacing w:val="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4me.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03619pt;margin-top:595.227295pt;width:159.9pt;height:32pt;mso-position-horizontal-relative:page;mso-position-vertical-relative:page;z-index:-12313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get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copies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these</w:t>
                  </w:r>
                  <w:r>
                    <w:rPr>
                      <w:rFonts w:ascii="Calibri"/>
                      <w:b/>
                      <w:spacing w:val="2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records.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95.007324pt;width:375.4pt;height:139pt;mso-position-horizontal-relative:page;mso-position-vertical-relative:page;z-index:-1231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look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copies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allow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55"/>
                    <w:jc w:val="left"/>
                  </w:pPr>
                  <w:r>
                    <w:rPr/>
                    <w:t>you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reasonable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45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Calibri"/>
                      <w:i/>
                    </w:rPr>
                    <w:t>due</w:t>
                  </w:r>
                  <w:r>
                    <w:rPr>
                      <w:rFonts w:ascii="Calibri"/>
                      <w:i/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</w:rPr>
                    <w:t>process</w:t>
                  </w:r>
                  <w:r>
                    <w:rPr>
                      <w:rFonts w:ascii="Calibri"/>
                      <w:i/>
                      <w:spacing w:val="3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</w:rPr>
                    <w:t>hearing</w:t>
                  </w:r>
                  <w:r>
                    <w:rPr>
                      <w:spacing w:val="-1"/>
                    </w:rPr>
                    <w:t>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honor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see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held.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Some)mes</w:t>
                  </w:r>
                  <w:r>
                    <w:rPr/>
                    <w:t> parents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asked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small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charge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copying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</w:t>
                  </w:r>
                  <w:r>
                    <w:rPr/>
                    <w:t> 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copies,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charge.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308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21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80" w:right="2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8.105829pt;margin-top:76.300903pt;width:72.588490pt;height:81.2991pt;mso-position-horizontal-relative:page;mso-position-vertical-relative:page;z-index:-123064" type="#_x0000_t75" stroked="false">
            <v:imagedata r:id="rId50" o:title=""/>
          </v:shape>
        </w:pict>
      </w:r>
      <w:r>
        <w:rPr/>
        <w:pict>
          <v:shape style="position:absolute;margin-left:59.200081pt;margin-top:318.480499pt;width:104.79990pt;height:81.511pt;mso-position-horizontal-relative:page;mso-position-vertical-relative:page;z-index:-123040" type="#_x0000_t75" stroked="false">
            <v:imagedata r:id="rId51" o:title=""/>
          </v:shape>
        </w:pict>
      </w:r>
      <w:r>
        <w:rPr/>
        <w:pict>
          <v:shape style="position:absolute;margin-left:217.399994pt;margin-top:36.820599pt;width:372.45pt;height:209.05pt;mso-position-horizontal-relative:page;mso-position-vertical-relative:page;z-index:-12301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School</w:t>
                  </w:r>
                  <w:r>
                    <w:rPr>
                      <w:rFonts w:ascii="Calibri"/>
                      <w:spacing w:val="44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Records</w:t>
                  </w:r>
                  <w:r>
                    <w:rPr>
                      <w:rFonts w:ascii="Calibri"/>
                      <w:spacing w:val="43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  <w:p>
                  <w:pPr>
                    <w:pStyle w:val="BodyText"/>
                    <w:spacing w:line="235" w:lineRule="auto" w:before="301"/>
                    <w:ind w:right="17"/>
                    <w:jc w:val="left"/>
                  </w:pPr>
                  <w:r>
                    <w:rPr/>
                    <w:t>Ask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explana)on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anything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appears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records</w:t>
                  </w:r>
                  <w:r>
                    <w:rPr/>
                    <w:t> 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don’t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understand.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correct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remove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inaccurate,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misleading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viola)on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privacy.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disagrees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request,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op)ons: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write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/>
                    <w:t> explana)on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why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feel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inaccurate,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misleading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viola)on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privacy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kept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/>
                    <w:t> request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try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diﬀerences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/>
                  </w:r>
                </w:p>
                <w:p>
                  <w:pPr>
                    <w:pStyle w:val="BodyText"/>
                    <w:spacing w:line="301" w:lineRule="exact" w:before="0"/>
                    <w:ind w:right="0"/>
                    <w:jc w:val="left"/>
                  </w:pPr>
                  <w:r>
                    <w:rPr/>
                    <w:t>3)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Chapter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34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complex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area</w:t>
                  </w:r>
                </w:p>
                <w:p>
                  <w:pPr>
                    <w:pStyle w:val="BodyText"/>
                    <w:spacing w:line="241" w:lineRule="auto" w:before="2"/>
                    <w:ind w:right="77"/>
                    <w:jc w:val="left"/>
                  </w:pPr>
                  <w:r>
                    <w:rPr/>
                    <w:t>superintendent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someone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behalf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hears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sides</w:t>
                  </w:r>
                  <w:r>
                    <w:rPr/>
                    <w:t>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disagreement and gives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 a wrihen decision within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ﬁve days.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75.0951pt;width:103pt;height:83pt;mso-position-horizontal-relative:page;mso-position-vertical-relative:page;z-index:-12299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29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ask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that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certain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informa4on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be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taken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out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record.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199997pt;margin-top:276.419098pt;width:370.85pt;height:186pt;mso-position-horizontal-relative:page;mso-position-vertical-relative:page;z-index:-1229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Your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conﬁden)al.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limited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number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1"/>
                    <w:ind w:right="17"/>
                    <w:jc w:val="left"/>
                  </w:pP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teachers,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providers,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principal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people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district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oﬃces.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list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kept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those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persons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allowed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review those records. Another list ahached to your child’s ﬁle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documents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looked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(except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authorized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persons),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date,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purpose.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copies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lists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given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consent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is required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before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/>
                    <w:t>anyone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authorized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records.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friend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advocate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ﬁle,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helping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decisions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his/her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03619pt;margin-top:276.562103pt;width:167.45pt;height:32pt;mso-position-horizontal-relative:page;mso-position-vertical-relative:page;z-index:-1229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records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kept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private.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89.3461pt;width:158.85pt;height:32pt;mso-position-horizontal-relative:page;mso-position-vertical-relative:page;z-index:-12292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18,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ask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see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his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own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records.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89.200806pt;width:374.7pt;height:61pt;mso-position-horizontal-relative:page;mso-position-vertical-relative:page;z-index:-12289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turns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18,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transferred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him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her.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excep)on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have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4"/>
                    <w:ind w:right="374"/>
                    <w:jc w:val="left"/>
                  </w:pPr>
                  <w:r>
                    <w:rPr/>
                    <w:t>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court-­‐appointed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guardian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representa)ve,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</w:t>
                  </w:r>
                  <w:r>
                    <w:rPr/>
                    <w:t> many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cases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parent.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TRANSITION).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03619pt;margin-top:579.227295pt;width:163.95pt;height:66pt;mso-position-horizontal-relative:page;mso-position-vertical-relative:page;z-index:-12287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When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records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no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longer</w:t>
                  </w:r>
                  <w:r>
                    <w:rPr>
                      <w:rFonts w:ascii="Calibri"/>
                      <w:b/>
                      <w:spacing w:val="2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needed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provide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services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221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child,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destroyed.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78.605713pt;width:379.4pt;height:139pt;mso-position-horizontal-relative:page;mso-position-vertical-relative:page;z-index:-12284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Basic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ahendance,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grades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gradua)on</w:t>
                  </w:r>
                  <w:r>
                    <w:rPr/>
                    <w:t> status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stored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many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years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graduates.</w:t>
                  </w:r>
                </w:p>
                <w:p>
                  <w:pPr>
                    <w:pStyle w:val="BodyText"/>
                    <w:spacing w:line="234" w:lineRule="auto" w:before="12"/>
                    <w:ind w:right="142"/>
                    <w:jc w:val="left"/>
                  </w:pPr>
                  <w:r>
                    <w:rPr/>
                    <w:t>Conﬁden)al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IEP’s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results)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destroyed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years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leaves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district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oﬃce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(at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18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older)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destroy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records.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preparing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leave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look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decide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copies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own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ﬁles.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Certain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records</w:t>
                  </w:r>
                  <w:r>
                    <w:rPr/>
                    <w:t> may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adult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282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22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26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pt;margin-top:67.800003pt;width:571.1999pt;height:398.724pt;mso-position-horizontal-relative:page;mso-position-vertical-relative:page;z-index:-122800" type="#_x0000_t75" stroked="false">
            <v:imagedata r:id="rId52" o:title=""/>
          </v:shape>
        </w:pict>
      </w:r>
      <w:r>
        <w:rPr/>
        <w:pict>
          <v:shape style="position:absolute;margin-left:14.30362pt;margin-top:551.101196pt;width:73.49668pt;height:73.9802pt;mso-position-horizontal-relative:page;mso-position-vertical-relative:page;z-index:-122776" type="#_x0000_t75" stroked="false">
            <v:imagedata r:id="rId53" o:title=""/>
          </v:shape>
        </w:pict>
      </w:r>
      <w:r>
        <w:rPr/>
        <w:pict>
          <v:shape style="position:absolute;margin-left:217.399994pt;margin-top:36.820599pt;width:212.1pt;height:22pt;mso-position-horizontal-relative:page;mso-position-vertical-relative:page;z-index:-12275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School</w:t>
                  </w:r>
                  <w:r>
                    <w:rPr>
                      <w:rFonts w:ascii="Calibri"/>
                      <w:spacing w:val="44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Records</w:t>
                  </w:r>
                  <w:r>
                    <w:rPr>
                      <w:rFonts w:ascii="Calibri"/>
                      <w:spacing w:val="43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93.970001pt;width:322.1pt;height:22pt;mso-position-horizontal-relative:page;mso-position-vertical-relative:page;z-index:-12272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Handling</w:t>
                  </w:r>
                  <w:r>
                    <w:rPr>
                      <w:rFonts w:asci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Disagreements</w:t>
                  </w:r>
                  <w:r>
                    <w:rPr>
                      <w:rFonts w:ascii="Calibri"/>
                      <w:spacing w:val="-6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&amp;</w:t>
                  </w:r>
                  <w:r>
                    <w:rPr>
                      <w:rFonts w:ascii="Calibri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Due</w:t>
                  </w:r>
                  <w:r>
                    <w:rPr>
                      <w:rFonts w:ascii="Calibri"/>
                      <w:spacing w:val="-6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Process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400299pt;margin-top:542.37738pt;width:379.3pt;height:92pt;mso-position-horizontal-relative:page;mso-position-vertical-relative:page;z-index:-12270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Parents</w:t>
                  </w:r>
                  <w:r>
                    <w:rPr>
                      <w:rFonts w:ascii="Calibri" w:hAnsi="Calibri" w:cs="Calibri" w:eastAsia="Calibri"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some)mes</w:t>
                  </w:r>
                  <w:r>
                    <w:rPr>
                      <w:rFonts w:ascii="Calibri" w:hAnsi="Calibri" w:cs="Calibri" w:eastAsia="Calibri"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disagree</w:t>
                  </w:r>
                  <w:r>
                    <w:rPr>
                      <w:rFonts w:ascii="Calibri" w:hAnsi="Calibri" w:cs="Calibri" w:eastAsia="Calibri"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over</w:t>
                  </w:r>
                  <w:r>
                    <w:rPr>
                      <w:rFonts w:ascii="Calibri" w:hAnsi="Calibri" w:cs="Calibri" w:eastAsia="Calibri"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their</w:t>
                  </w:r>
                  <w:r>
                    <w:rPr>
                      <w:rFonts w:ascii="Calibri" w:hAnsi="Calibri" w:cs="Calibri" w:eastAsia="Calibri"/>
                      <w:spacing w:val="1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child’s</w:t>
                  </w:r>
                  <w:r>
                    <w:rPr>
                      <w:rFonts w:ascii="Calibri" w:hAnsi="Calibri" w:cs="Calibri" w:eastAsia="Calibri"/>
                      <w:spacing w:val="10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iden+ﬁca+on,</w:t>
                  </w:r>
                  <w:r>
                    <w:rPr>
                      <w:rFonts w:ascii="Calibri" w:hAnsi="Calibri" w:cs="Calibri" w:eastAsia="Calibri"/>
                      <w:i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evalua+on,</w:t>
                  </w:r>
                  <w:r>
                    <w:rPr>
                      <w:rFonts w:ascii="Calibri" w:hAnsi="Calibri" w:cs="Calibri" w:eastAsia="Calibri"/>
                      <w:i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program,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placement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discipline.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is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usually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best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try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to</w:t>
                  </w:r>
                  <w:r>
                    <w:rPr>
                      <w:rFonts w:ascii="Calibri" w:hAnsi="Calibri" w:cs="Calibri" w:eastAsia="Calibri"/>
                      <w:spacing w:val="-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solve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this</w:t>
                  </w:r>
                </w:p>
                <w:p>
                  <w:pPr>
                    <w:pStyle w:val="BodyText"/>
                    <w:spacing w:line="231" w:lineRule="auto" w:before="15"/>
                    <w:ind w:right="206"/>
                    <w:jc w:val="both"/>
                  </w:pPr>
                  <w:r>
                    <w:rPr/>
                    <w:t>disagreement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talking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directly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individual</w:t>
                  </w:r>
                  <w:r>
                    <w:rPr/>
                    <w:t> 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closest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problem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either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teachers,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therapists,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counselor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others.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work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things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out,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principle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concerns.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00313pt;margin-top:544.076599pt;width:101.35pt;height:100pt;mso-position-horizontal-relative:page;mso-position-vertical-relative:page;z-index:-12268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9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Handling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disagreements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early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key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maintaining</w:t>
                  </w:r>
                  <w:r>
                    <w:rPr>
                      <w:rFonts w:ascii="Calibri"/>
                      <w:b/>
                      <w:spacing w:val="-1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your</w:t>
                  </w:r>
                  <w:r>
                    <w:rPr>
                      <w:rFonts w:ascii="Calibri"/>
                      <w:b/>
                      <w:spacing w:val="2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partnership</w:t>
                  </w:r>
                  <w:r>
                    <w:rPr>
                      <w:rFonts w:ascii="Calibri"/>
                      <w:b/>
                      <w:spacing w:val="-1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with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school.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150101pt;margin-top:666.591492pt;width:380.6pt;height:97pt;mso-position-horizontal-relative:page;mso-position-vertical-relative:page;z-index:-122656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524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i/>
                      <w:sz w:val="26"/>
                    </w:rPr>
                    <w:t>IDEA</w:t>
                  </w:r>
                  <w:r>
                    <w:rPr>
                      <w:rFonts w:ascii="Calibri"/>
                      <w:i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Chapter</w:t>
                  </w:r>
                  <w:r>
                    <w:rPr>
                      <w:rFonts w:ascii="Calibri"/>
                      <w:i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60</w:t>
                  </w:r>
                  <w:r>
                    <w:rPr>
                      <w:rFonts w:ascii="Calibri"/>
                      <w:i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include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number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procedural</w:t>
                  </w:r>
                  <w:r>
                    <w:rPr>
                      <w:rFonts w:ascii="Calibri"/>
                      <w:i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safeguards</w:t>
                  </w:r>
                  <w:r>
                    <w:rPr>
                      <w:rFonts w:ascii="Calibri"/>
                      <w:i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or</w:t>
                  </w:r>
                  <w:r>
                    <w:rPr>
                      <w:rFonts w:ascii="Calibri"/>
                      <w:spacing w:val="19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protec)ons</w:t>
                  </w:r>
                  <w:r>
                    <w:rPr>
                      <w:rFonts w:ascii="Calibri"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make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sure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that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student</w:t>
                  </w:r>
                  <w:r>
                    <w:rPr>
                      <w:rFonts w:ascii="Calibri"/>
                      <w:spacing w:val="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parent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rights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are</w:t>
                  </w:r>
                  <w:r>
                    <w:rPr>
                      <w:rFonts w:asci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not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line="234" w:lineRule="auto" w:before="12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violated.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Some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are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aimed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speciﬁcally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at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resolving</w:t>
                  </w:r>
                  <w:r>
                    <w:rPr>
                      <w:rFonts w:ascii="Calibri" w:hAnsi="Calibri" w:cs="Calibri" w:eastAsia="Calibri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conﬂicts.</w:t>
                  </w:r>
                  <w:r>
                    <w:rPr>
                      <w:rFonts w:ascii="Calibri" w:hAnsi="Calibri" w:cs="Calibri" w:eastAsia="Calibri"/>
                      <w:spacing w:val="-3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These</w:t>
                  </w:r>
                  <w:r>
                    <w:rPr>
                      <w:rFonts w:ascii="Calibri" w:hAnsi="Calibri" w:cs="Calibri" w:eastAsia="Calibri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6"/>
                      <w:szCs w:val="26"/>
                    </w:rPr>
                    <w:t>include</w:t>
                  </w:r>
                  <w:r>
                    <w:rPr>
                      <w:rFonts w:ascii="Calibri" w:hAnsi="Calibri" w:cs="Calibri" w:eastAsia="Calibri"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Independent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Educa+onal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Evalua+ons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(see</w:t>
                  </w:r>
                  <w:r>
                    <w:rPr>
                      <w:rFonts w:ascii="Calibri" w:hAnsi="Calibri" w:cs="Calibri" w:eastAsia="Calibri"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EVALUATION),</w:t>
                  </w:r>
                  <w:r>
                    <w:rPr>
                      <w:rFonts w:ascii="Calibri" w:hAnsi="Calibri" w:cs="Calibri" w:eastAsia="Calibri"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ﬁling</w:t>
                  </w:r>
                  <w:r>
                    <w:rPr>
                      <w:rFonts w:ascii="Calibri" w:hAnsi="Calibri" w:cs="Calibri" w:eastAsia="Calibri"/>
                      <w:spacing w:val="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26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State</w:t>
                  </w:r>
                  <w:r>
                    <w:rPr>
                      <w:rFonts w:ascii="Calibri" w:hAnsi="Calibri" w:cs="Calibri" w:eastAsia="Calibri"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complaint,</w:t>
                  </w:r>
                  <w:r>
                    <w:rPr>
                      <w:rFonts w:ascii="Calibri" w:hAnsi="Calibri" w:cs="Calibri" w:eastAsia="Calibri"/>
                      <w:i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media+on,</w:t>
                  </w:r>
                  <w:r>
                    <w:rPr>
                      <w:rFonts w:ascii="Calibri" w:hAnsi="Calibri" w:cs="Calibri" w:eastAsia="Calibri"/>
                      <w:i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and</w:t>
                  </w:r>
                  <w:r>
                    <w:rPr>
                      <w:rFonts w:ascii="Calibri" w:hAnsi="Calibri" w:cs="Calibri" w:eastAsia="Calibri"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  <w:t>impar)al</w:t>
                  </w:r>
                  <w:r>
                    <w:rPr>
                      <w:rFonts w:ascii="Calibri" w:hAnsi="Calibri" w:cs="Calibri" w:eastAsia="Calibri"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due</w:t>
                  </w:r>
                  <w:r>
                    <w:rPr>
                      <w:rFonts w:ascii="Calibri" w:hAnsi="Calibri" w:cs="Calibri" w:eastAsia="Calibri"/>
                      <w:i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process</w:t>
                  </w:r>
                  <w:r>
                    <w:rPr>
                      <w:rFonts w:ascii="Calibri" w:hAnsi="Calibri" w:cs="Calibri" w:eastAsia="Calibri"/>
                      <w:i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z w:val="26"/>
                      <w:szCs w:val="26"/>
                    </w:rPr>
                    <w:t>hearings.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  <w:p>
                  <w:pPr>
                    <w:spacing w:before="107"/>
                    <w:ind w:left="0" w:right="339" w:firstLine="0"/>
                    <w:jc w:val="righ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w w:val="95"/>
                      <w:sz w:val="24"/>
                    </w:rPr>
                    <w:t>23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25338pt;margin-top:667.825989pt;width:155.450pt;height:66pt;mso-position-horizontal-relative:page;mso-position-vertical-relative:page;z-index:-12263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cannot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solve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problem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informally,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there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more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formal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steps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23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can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take.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180" w:right="2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0.799999pt;margin-top:79.839699pt;width:71.99999pt;height:61.6799pt;mso-position-horizontal-relative:page;mso-position-vertical-relative:page;z-index:-122608" type="#_x0000_t75" stroked="false">
            <v:imagedata r:id="rId54" o:title=""/>
          </v:shape>
        </w:pict>
      </w:r>
      <w:r>
        <w:rPr/>
        <w:pict>
          <v:shape style="position:absolute;margin-left:14.85898pt;margin-top:326.694397pt;width:103.2385pt;height:58.1625pt;mso-position-horizontal-relative:page;mso-position-vertical-relative:page;z-index:-122584" type="#_x0000_t75" stroked="false">
            <v:imagedata r:id="rId55" o:title=""/>
          </v:shape>
        </w:pict>
      </w:r>
      <w:r>
        <w:rPr/>
        <w:pict>
          <v:shape style="position:absolute;margin-left:37.498112pt;margin-top:476.707794pt;width:140.35029pt;height:87.8265pt;mso-position-horizontal-relative:page;mso-position-vertical-relative:page;z-index:-122560" type="#_x0000_t75" stroked="false">
            <v:imagedata r:id="rId56" o:title=""/>
          </v:shape>
        </w:pict>
      </w:r>
      <w:r>
        <w:rPr/>
        <w:pict>
          <v:shape style="position:absolute;margin-left:20.804090pt;margin-top:642.914307pt;width:76.24999pt;height:79.999970pt;mso-position-horizontal-relative:page;mso-position-vertical-relative:page;z-index:-122536" type="#_x0000_t75" stroked="false">
            <v:imagedata r:id="rId57" o:title=""/>
          </v:shape>
        </w:pict>
      </w:r>
      <w:r>
        <w:rPr/>
        <w:pict>
          <v:shape style="position:absolute;margin-left:217.399994pt;margin-top:36.3806pt;width:368.05pt;height:20pt;mso-position-horizontal-relative:page;mso-position-vertical-relative:page;z-index:-122512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Handling</w:t>
                  </w:r>
                  <w:r>
                    <w:rPr>
                      <w:rFonts w:ascii="Calibri"/>
                      <w:spacing w:val="12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Disagreements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&amp;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Due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Process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con)nued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83.772797pt;width:376.75pt;height:139pt;mso-position-horizontal-relative:page;mso-position-vertical-relative:page;z-index:-12248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16"/>
                    <w:jc w:val="left"/>
                  </w:pPr>
                  <w:r>
                    <w:rPr/>
                    <w:t>Any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IDEA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complaint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Complaints</w:t>
                  </w:r>
                  <w:r>
                    <w:rPr/>
                    <w:t> Management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Program,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followed</w:t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>
                      <w:rFonts w:ascii="Calibri"/>
                      <w:i/>
                    </w:rPr>
                    <w:t>special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>
                      <w:rFonts w:ascii="Calibri"/>
                      <w:i/>
                    </w:rPr>
                    <w:t>educa+on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/>
                    <w:t>law.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complaint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wri)ng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year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law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violated,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unless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longer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period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reasonable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viola)on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con)nuing.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60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personnel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carry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inves)ga)on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issue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wrihen decision 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person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who made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complaint.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school</w:t>
                  </w:r>
                  <w:r>
                    <w:rPr/>
                    <w:t> 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followed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law,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required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correct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ac)ons.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complaints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999977pt;margin-top:85.5196pt;width:97.65pt;height:49pt;mso-position-horizontal-relative:page;mso-position-vertical-relative:page;z-index:-12246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have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2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right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to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ﬁle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State</w:t>
                  </w:r>
                  <w:r>
                    <w:rPr>
                      <w:rFonts w:ascii="Calibri"/>
                      <w:b/>
                      <w:spacing w:val="-1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complaint.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239.772797pt;width:271.25pt;height:61pt;mso-position-horizontal-relative:page;mso-position-vertical-relative:page;z-index:-12244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Complaints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Management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Program/Special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Projects</w:t>
                  </w:r>
                  <w:r>
                    <w:rPr/>
                    <w:t> Department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Educa)on</w:t>
                  </w:r>
                </w:p>
                <w:p>
                  <w:pPr>
                    <w:pStyle w:val="BodyText"/>
                    <w:spacing w:line="300" w:lineRule="exact" w:before="14"/>
                    <w:ind w:right="2880"/>
                    <w:jc w:val="left"/>
                  </w:pPr>
                  <w:r>
                    <w:rPr/>
                    <w:t>P.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O.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Box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2360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Honolulu,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96804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28.623505pt;width:378.65pt;height:77pt;mso-position-horizontal-relative:page;mso-position-vertical-relative:page;z-index:-1224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>
                      <w:rFonts w:ascii="Calibri" w:hAnsi="Calibri" w:cs="Calibri" w:eastAsia="Calibri"/>
                      <w:i/>
                    </w:rPr>
                    <w:t>Media+on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voluntary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neutral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person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mediator)</w:t>
                  </w:r>
                  <w:r>
                    <w:rPr/>
                    <w:t> helps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par)es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nego)ate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diﬀerences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mee)ng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61"/>
                    <w:jc w:val="left"/>
                  </w:pPr>
                  <w:r>
                    <w:rPr/>
                    <w:t>with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joint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conﬁden)al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sessions.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Media)on</w:t>
                  </w:r>
                  <w:r>
                    <w:rPr/>
                    <w:t> 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clarify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issues,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understand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point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view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agreements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444099pt;margin-top:333.624298pt;width:78.150pt;height:49pt;mso-position-horizontal-relative:page;mso-position-vertical-relative:page;z-index:-12239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media4on.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149994pt;margin-top:438.151306pt;width:380.85pt;height:171pt;mso-position-horizontal-relative:page;mso-position-vertical-relative:page;z-index:-1223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47"/>
                    <w:jc w:val="left"/>
                  </w:pPr>
                  <w:r>
                    <w:rPr>
                      <w:w w:val="105"/>
                    </w:rPr>
                    <w:t>Media)on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automa)cally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oﬀered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parents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when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they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ﬁle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due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process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hearing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request,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ask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any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)me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are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odds</w:t>
                  </w:r>
                </w:p>
                <w:p>
                  <w:pPr>
                    <w:pStyle w:val="BodyText"/>
                    <w:spacing w:line="236" w:lineRule="auto" w:before="10"/>
                    <w:ind w:right="17"/>
                    <w:jc w:val="left"/>
                  </w:pP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issue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regarding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child’s</w:t>
                  </w:r>
                  <w:r>
                    <w:rPr/>
                    <w:t> educa)on.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into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law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oﬀer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)mely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inexpensive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way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conﬂicts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preserve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posi)ve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working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rela)onship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school.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If</w:t>
                  </w:r>
                  <w:r>
                    <w:rPr/>
                    <w:t> 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already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ﬁled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process,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interfere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delay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reach</w:t>
                  </w:r>
                  <w:r>
                    <w:rPr/>
                    <w:t> agreement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process.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successful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media)on</w:t>
                  </w:r>
                  <w:r>
                    <w:rPr/>
                    <w:t> results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agreement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enforceable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court.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41.189301pt;width:146.8pt;height:32pt;mso-position-horizontal-relative:page;mso-position-vertical-relative:page;z-index:-122344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Media4on</w:t>
                  </w:r>
                  <w:r>
                    <w:rPr>
                      <w:rFonts w:ascii="Calibri"/>
                      <w:b/>
                      <w:spacing w:val="1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wriSen</w:t>
                  </w:r>
                  <w:r>
                    <w:rPr>
                      <w:rFonts w:ascii="Calibri"/>
                      <w:b/>
                      <w:spacing w:val="1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special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educa4on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law.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637.743774pt;width:380.55pt;height:125.85pt;mso-position-horizontal-relative:page;mso-position-vertical-relative:page;z-index:-1223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19"/>
                    <w:jc w:val="left"/>
                  </w:pPr>
                  <w:r>
                    <w:rPr/>
                    <w:t>Most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resort,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all</w:t>
                  </w:r>
                  <w:r>
                    <w:rPr/>
                    <w:t> other ahempts to resolve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 conﬂict fall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short. This 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because hearings</w:t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adversarial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nature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(someone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someone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loses),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stressful,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costly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money.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process</w:t>
                  </w:r>
                  <w:r>
                    <w:rPr/>
                    <w:t> hearings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oﬀer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important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protec)on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opportunity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impar)al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hear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evidence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</w:t>
                  </w:r>
                  <w:r>
                    <w:rPr/>
                    <w:t> receiving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)mely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supports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color w:val="898989"/>
                      <w:spacing w:val="-62"/>
                      <w:position w:val="-3"/>
                      <w:sz w:val="24"/>
                      <w:szCs w:val="24"/>
                    </w:rPr>
                    <w:t>2</w:t>
                  </w:r>
                  <w:r>
                    <w:rPr/>
                    <w:t>l</w:t>
                  </w:r>
                  <w:r>
                    <w:rPr>
                      <w:spacing w:val="-124"/>
                    </w:rPr>
                    <w:t>a</w:t>
                  </w:r>
                  <w:r>
                    <w:rPr>
                      <w:color w:val="898989"/>
                      <w:spacing w:val="1"/>
                      <w:position w:val="-3"/>
                      <w:sz w:val="24"/>
                      <w:szCs w:val="24"/>
                    </w:rPr>
                    <w:t>4</w:t>
                  </w:r>
                  <w:r>
                    <w:rPr/>
                    <w:t>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50099pt;margin-top:640.981995pt;width:92.65pt;height:83pt;mso-position-horizontal-relative:page;mso-position-vertical-relative:page;z-index:-12229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22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423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an</w:t>
                  </w:r>
                  <w:r>
                    <w:rPr>
                      <w:rFonts w:ascii="Calibri"/>
                      <w:b/>
                      <w:spacing w:val="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impar4al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24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18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1.005669pt;margin-top:663.823608pt;width:107.7042pt;height:64.62257pt;mso-position-horizontal-relative:page;mso-position-vertical-relative:page;z-index:-122272" type="#_x0000_t75" stroked="false">
            <v:imagedata r:id="rId14" o:title=""/>
          </v:shape>
        </w:pict>
      </w:r>
      <w:r>
        <w:rPr/>
        <w:pict>
          <v:shape style="position:absolute;margin-left:18.68149pt;margin-top:202.492096pt;width:86.31311pt;height:59.8614pt;mso-position-horizontal-relative:page;mso-position-vertical-relative:page;z-index:-122248" type="#_x0000_t75" stroked="false">
            <v:imagedata r:id="rId58" o:title=""/>
          </v:shape>
        </w:pict>
      </w:r>
      <w:r>
        <w:rPr/>
        <w:pict>
          <v:shape style="position:absolute;margin-left:217.399994pt;margin-top:36.3806pt;width:368.05pt;height:20pt;mso-position-horizontal-relative:page;mso-position-vertical-relative:page;z-index:-122224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Handling</w:t>
                  </w:r>
                  <w:r>
                    <w:rPr>
                      <w:rFonts w:ascii="Calibri"/>
                      <w:spacing w:val="12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Disagreements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&amp;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Due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Process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con)nued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81.377602pt;width:377.3pt;height:77pt;mso-position-horizontal-relative:page;mso-position-vertical-relative:page;z-index:-12220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There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excep)ons: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1)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ﬁling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reimbursement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placement,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)me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</w:p>
                <w:p>
                  <w:pPr>
                    <w:pStyle w:val="BodyText"/>
                    <w:spacing w:line="234" w:lineRule="auto" w:before="12"/>
                    <w:ind w:right="117"/>
                    <w:jc w:val="left"/>
                  </w:pPr>
                  <w:r>
                    <w:rPr/>
                    <w:t>180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enrollment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2)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withheld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mislead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prevented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process</w:t>
                  </w:r>
                  <w:r>
                    <w:rPr/>
                    <w:t> hearing,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two-­‐year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statue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limita)ons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doesn’t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apply.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82.964302pt;width:167.8pt;height:66pt;mso-position-horizontal-relative:page;mso-position-vertical-relative:page;z-index:-122176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requests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made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wri4ng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within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two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years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when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you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ﬁrst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were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aware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problem.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94603pt;margin-top:190.3526pt;width:93.3pt;height:100pt;mso-position-horizontal-relative:page;mso-position-vertical-relative:page;z-index:-12215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2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44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request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must</w:t>
                  </w:r>
                  <w:r>
                    <w:rPr>
                      <w:rFonts w:ascii="Calibri"/>
                      <w:b/>
                      <w:spacing w:val="27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certain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informa4on</w:t>
                  </w:r>
                  <w:r>
                    <w:rPr>
                      <w:rFonts w:ascii="Calibri"/>
                      <w:b/>
                      <w:spacing w:val="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forward.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189.927307pt;width:374.45pt;height:108pt;mso-position-horizontal-relative:page;mso-position-vertical-relative:page;z-index:-12212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When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due</w:t>
                  </w:r>
                  <w:r>
                    <w:rPr>
                      <w:rFonts w:ascii="Calibri" w:hAnsi="Calibri" w:cs="Calibri" w:eastAsia="Calibri"/>
                      <w:i/>
                      <w:spacing w:val="-3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process</w:t>
                  </w:r>
                  <w:r>
                    <w:rPr>
                      <w:rFonts w:ascii="Calibri" w:hAnsi="Calibri" w:cs="Calibri" w:eastAsia="Calibri"/>
                      <w:i/>
                      <w:spacing w:val="-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</w:rPr>
                    <w:t>hearing</w:t>
                  </w:r>
                  <w:r>
                    <w:rPr>
                      <w:rFonts w:ascii="Calibri" w:hAnsi="Calibri" w:cs="Calibri" w:eastAsia="Calibri"/>
                      <w:i/>
                      <w:spacing w:val="-4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name,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address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school,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descrip)on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263"/>
                    <w:jc w:val="left"/>
                  </w:pPr>
                  <w:r>
                    <w:rPr/>
                    <w:t>disagreement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problem.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must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also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solve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problem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know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how)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request.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include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informa)on,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no)fy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15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“insuﬃcient”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26.416901pt;width:379.6pt;height:124pt;mso-position-horizontal-relative:page;mso-position-vertical-relative:page;z-index:-1221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3"/>
                    <w:jc w:val="left"/>
                  </w:pPr>
                  <w:r>
                    <w:rPr>
                      <w:w w:val="105"/>
                    </w:rPr>
                    <w:t>Unless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school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agree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wri)ng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waive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this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mee)ng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called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resolu)on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session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agree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use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media)on,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school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must</w:t>
                  </w:r>
                  <w:r>
                    <w:rPr/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convene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resolu)on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session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relevant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members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IEP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15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receiving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</w:t>
                  </w:r>
                  <w:r>
                    <w:rPr/>
                    <w:t> opportunity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disagreement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/>
                    <w:t> their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proposal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refusals.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Calibri"/>
                      <w:i/>
                    </w:rPr>
                    <w:t>seSlement</w:t>
                  </w:r>
                  <w:r>
                    <w:rPr>
                      <w:rFonts w:ascii="Calibri"/>
                      <w:i/>
                      <w:spacing w:val="4"/>
                    </w:rPr>
                    <w:t> </w:t>
                  </w:r>
                  <w:r>
                    <w:rPr>
                      <w:rFonts w:ascii="Calibri"/>
                      <w:i/>
                    </w:rPr>
                    <w:t>agreement</w:t>
                  </w:r>
                  <w:r>
                    <w:rPr>
                      <w:rFonts w:ascii="Calibri"/>
                      <w:i/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binding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par)es,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three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black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agreement.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28.060699pt;width:154.950pt;height:83pt;mso-position-horizontal-relative:page;mso-position-vertical-relative:page;z-index:-12208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7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Once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you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have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ﬁled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your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request,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school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will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invite you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 a mee4ng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try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solve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problem</w:t>
                  </w:r>
                  <w:r>
                    <w:rPr>
                      <w:rFonts w:ascii="Calibri"/>
                      <w:b/>
                      <w:spacing w:val="2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before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held.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81.629608pt;width:364.4pt;height:77pt;mso-position-horizontal-relative:page;mso-position-vertical-relative:page;z-index:-1220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68"/>
                    <w:jc w:val="left"/>
                  </w:pPr>
                  <w:r>
                    <w:rPr/>
                    <w:t>Should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able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Calibri"/>
                      <w:i/>
                    </w:rPr>
                    <w:t>complaint</w:t>
                  </w:r>
                  <w:r>
                    <w:rPr>
                      <w:rFonts w:ascii="Calibri"/>
                      <w:i/>
                      <w:spacing w:val="-2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resolu)on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session,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media)on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sehlement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agreement,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hearing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oﬃcer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hold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/>
                    <w:t> similar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trial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witnesses,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ques)oning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cross-­‐</w:t>
                  </w:r>
                  <w:r>
                    <w:rPr>
                      <w:w w:val="33"/>
                    </w:rPr>
                    <w:t> </w:t>
                  </w:r>
                  <w:r>
                    <w:rPr/>
                    <w:t>examina)on,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presenta)on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evidence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side.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83.529602pt;width:167pt;height:49pt;mso-position-horizontal-relative:page;mso-position-vertical-relative:page;z-index:-122032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will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proceed,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if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no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agreements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reached.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583.127808pt;width:167.45pt;height:66pt;mso-position-horizontal-relative:page;mso-position-vertical-relative:page;z-index:-12200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68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z w:val="28"/>
                    </w:rPr>
                    <w:t> decision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should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be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given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8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parents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within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75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days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of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1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date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request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was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ﬁled.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83.251526pt;width:375.6pt;height:77pt;mso-position-horizontal-relative:page;mso-position-vertical-relative:page;z-index:-12198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This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resolu)on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45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process.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)meline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exceeded,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however,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357"/>
                    <w:jc w:val="left"/>
                  </w:pPr>
                  <w:r>
                    <w:rPr/>
                    <w:t>hearing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oﬃce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grants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both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par)es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extensions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good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cause.</w:t>
                  </w:r>
                  <w:r>
                    <w:rPr/>
                    <w:t> Once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heard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tes)mony,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power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order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solu)on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problem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reasonable.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196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25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26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3.400082pt;margin-top:145.624496pt;width:93.50739pt;height:116.3232pt;mso-position-horizontal-relative:page;mso-position-vertical-relative:page;z-index:-121936" type="#_x0000_t75" stroked="false">
            <v:imagedata r:id="rId59" o:title=""/>
          </v:shape>
        </w:pict>
      </w:r>
      <w:r>
        <w:rPr/>
        <w:pict>
          <v:shape style="position:absolute;margin-left:217.399994pt;margin-top:36.3806pt;width:368.05pt;height:20pt;mso-position-horizontal-relative:page;mso-position-vertical-relative:page;z-index:-121912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Handling</w:t>
                  </w:r>
                  <w:r>
                    <w:rPr>
                      <w:rFonts w:ascii="Calibri"/>
                      <w:spacing w:val="12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Disagreements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&amp;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Due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Process</w:t>
                  </w:r>
                  <w:r>
                    <w:rPr>
                      <w:rFonts w:ascii="Calibri"/>
                      <w:spacing w:val="13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con)nued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86.892403pt;width:165.85pt;height:49pt;mso-position-horizontal-relative:page;mso-position-vertical-relative:page;z-index:-12188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Parents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may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use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lawyer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29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represent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their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child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hearing.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86.672401pt;width:377.2pt;height:202pt;mso-position-horizontal-relative:page;mso-position-vertical-relative:page;z-index:-12186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Although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 law does not require it, most parents hire an ahorney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help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prepare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guide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complicated</w:t>
                  </w:r>
                </w:p>
                <w:p>
                  <w:pPr>
                    <w:pStyle w:val="BodyText"/>
                    <w:spacing w:line="235" w:lineRule="auto" w:before="10"/>
                    <w:ind w:right="17"/>
                    <w:jc w:val="left"/>
                  </w:pPr>
                  <w:r>
                    <w:rPr/>
                    <w:t>hearing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process.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(DOE)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give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list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of free 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low cost ahorney’s.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if you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request it.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DOE will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also</w:t>
                  </w:r>
                  <w:r>
                    <w:rPr/>
                    <w:t> reimburse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fees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“prevail”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if</w:t>
                  </w:r>
                  <w:r>
                    <w:rPr/>
                    <w:t> 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hearing oﬃcer decides in your favor,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or if the school sehles your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case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making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changes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requested.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aware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that your ahorney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can be required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 pay DOE’s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legal fees, if</w:t>
                  </w:r>
                  <w:r>
                    <w:rPr/>
                    <w:t> DOE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prevails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trivial,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unreasonable or without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basis. Parents and/or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their ahorney may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also</w:t>
                  </w:r>
                  <w:r>
                    <w:rPr/>
                    <w:t> 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required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fees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prevails,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believes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purpose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request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harass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decision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increase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costs.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318.432709pt;width:159.9pt;height:32pt;mso-position-horizontal-relative:page;mso-position-vertical-relative:page;z-index:-12184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Parents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6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have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speciﬁc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rights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8"/>
                      <w:w w:val="99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the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due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process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hearing.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318.672211pt;width:379.4pt;height:108pt;mso-position-horizontal-relative:page;mso-position-vertical-relative:page;z-index:-1218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201"/>
                    <w:jc w:val="left"/>
                  </w:pPr>
                  <w:r>
                    <w:rPr/>
                    <w:t>Some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open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closed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public,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reques)ng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evidence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17"/>
                    <w:jc w:val="left"/>
                  </w:pPr>
                  <w:r>
                    <w:rPr/>
                    <w:t>introduced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shared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receiving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district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present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aware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witnesses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days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receiving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ﬁndings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fact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453.911896pt;width:379.25pt;height:61pt;mso-position-horizontal-relative:page;mso-position-vertical-relative:page;z-index:-121792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z w:val="26"/>
                    </w:rPr>
                    <w:t>Unless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agree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have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your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child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placed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in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another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se^ng,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or</w:t>
                  </w:r>
                  <w:r>
                    <w:rPr>
                      <w:rFonts w:asci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unless</w:t>
                  </w:r>
                  <w:r>
                    <w:rPr>
                      <w:rFonts w:ascii="Calibri"/>
                      <w:sz w:val="26"/>
                    </w:rPr>
                    <w:t> your child</w:t>
                  </w:r>
                  <w:r>
                    <w:rPr>
                      <w:rFonts w:asci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has</w:t>
                  </w:r>
                  <w:r>
                    <w:rPr>
                      <w:rFonts w:asci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been</w:t>
                  </w:r>
                  <w:r>
                    <w:rPr>
                      <w:rFonts w:asci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placed in</w:t>
                  </w:r>
                  <w:r>
                    <w:rPr>
                      <w:rFonts w:asci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 </w:t>
                  </w:r>
                  <w:r>
                    <w:rPr>
                      <w:rFonts w:ascii="Calibri"/>
                      <w:i/>
                      <w:sz w:val="26"/>
                    </w:rPr>
                    <w:t>interim</w:t>
                  </w:r>
                  <w:r>
                    <w:rPr>
                      <w:rFonts w:ascii="Calibri"/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alterna+ve educa+onal</w:t>
                  </w:r>
                  <w:r>
                    <w:rPr>
                      <w:rFonts w:ascii="Calibri"/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seMng</w:t>
                  </w:r>
                  <w:r>
                    <w:rPr>
                      <w:rFonts w:ascii="Calibri"/>
                      <w:spacing w:val="-1"/>
                      <w:sz w:val="26"/>
                    </w:rPr>
                    <w:t>,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pStyle w:val="BodyText"/>
                    <w:spacing w:line="300" w:lineRule="exact" w:before="14"/>
                    <w:ind w:right="288"/>
                    <w:jc w:val="left"/>
                  </w:pPr>
                  <w:r>
                    <w:rPr/>
                    <w:t>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remain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current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while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</w:t>
                  </w:r>
                  <w:r>
                    <w:rPr/>
                    <w:t> wait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decision.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DISCIPLINE).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455.961609pt;width:169.85pt;height:66pt;mso-position-horizontal-relative:page;mso-position-vertical-relative:page;z-index:-121768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While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are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involved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in</w:t>
                  </w:r>
                  <w:r>
                    <w:rPr>
                      <w:rFonts w:ascii="Calibri"/>
                      <w:b/>
                      <w:spacing w:val="30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process,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your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child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“stays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put”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in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his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or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her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8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placement.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99994pt;margin-top:544.19043pt;width:373.3pt;height:61pt;mso-position-horizontal-relative:page;mso-position-vertical-relative:page;z-index:-12174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If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agree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oﬃcer’s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appeal</w:t>
                  </w:r>
                  <w:r>
                    <w:rPr/>
                    <w:t> 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days.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appeal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ﬁlling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complaint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federal</w:t>
                  </w:r>
                </w:p>
                <w:p>
                  <w:pPr>
                    <w:pStyle w:val="BodyText"/>
                    <w:spacing w:line="300" w:lineRule="exact" w:before="14"/>
                    <w:ind w:right="197"/>
                    <w:jc w:val="left"/>
                  </w:pP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court.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court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make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decision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based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presented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court.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0362pt;margin-top:545.278198pt;width:166.8pt;height:49pt;mso-position-horizontal-relative:page;mso-position-vertical-relative:page;z-index:-121720" type="#_x0000_t202" filled="false" stroked="false">
            <v:textbox inset="0,0,0,0">
              <w:txbxContent>
                <w:p>
                  <w:pPr>
                    <w:spacing w:line="224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right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to</w:t>
                  </w:r>
                  <w:r>
                    <w:rPr>
                      <w:rFonts w:ascii="Calibri"/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appeal</w:t>
                  </w:r>
                  <w:r>
                    <w:rPr>
                      <w:rFonts w:ascii="Calibri"/>
                      <w:b/>
                      <w:spacing w:val="21"/>
                      <w:w w:val="9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due</w:t>
                  </w:r>
                  <w:r>
                    <w:rPr>
                      <w:rFonts w:asci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process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hearing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decision.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169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26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58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2167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2164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54.204193pt;width:407.35pt;height:61pt;mso-position-horizontal-relative:page;mso-position-vertical-relative:page;z-index:-12162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teaching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tes)ng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to</w:t>
                  </w:r>
                  <w:r>
                    <w:rPr/>
                    <w:t> informa)on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create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equal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opportunity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demonstrate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knowledge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spacing w:line="300" w:lineRule="exact" w:before="14"/>
                    <w:ind w:right="495"/>
                    <w:jc w:val="left"/>
                  </w:pPr>
                  <w:r>
                    <w:rPr>
                      <w:w w:val="105"/>
                    </w:rPr>
                    <w:t>skills.</w:t>
                  </w:r>
                  <w:r>
                    <w:rPr>
                      <w:spacing w:val="-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Tes)ng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accommoda)ons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can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include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changes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format,</w:t>
                  </w:r>
                  <w:r>
                    <w:rPr>
                      <w:spacing w:val="-3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response,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se^ng,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)ming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scheduling.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54.742599pt;width:90.85pt;height:15pt;mso-position-horizontal-relative:page;mso-position-vertical-relative:page;z-index:-12160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Accommoda4on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31.204193pt;width:408.75pt;height:47pt;mso-position-horizontal-relative:page;mso-position-vertical-relative:page;z-index:-12157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person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skilled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assis)ng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persons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they</w:t>
                  </w:r>
                  <w:r>
                    <w:rPr/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have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secure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related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services.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31.742599pt;width:52.9pt;height:15pt;mso-position-horizontal-relative:page;mso-position-vertical-relative:page;z-index:-12155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Advocate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94.204193pt;width:401.05pt;height:31pt;mso-position-horizontal-relative:page;mso-position-vertical-relative:page;z-index:-12152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administra)on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speciﬁc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tests,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instruments,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tools,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other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materials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evalua)on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process.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94.742615pt;width:65.75pt;height:15pt;mso-position-horizontal-relative:page;mso-position-vertical-relative:page;z-index:-12150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Assessment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41.204193pt;width:408.8pt;height:30pt;mso-position-horizontal-relative:page;mso-position-vertical-relative:page;z-index:-12148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Any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item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piece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equipment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increase,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maintain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improve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abili)es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individual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disabili)es.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41.742615pt;width:111.8pt;height:30pt;mso-position-horizontal-relative:page;mso-position-vertical-relative:page;z-index:-121456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Assis4ve</w:t>
                  </w:r>
                  <w:r>
                    <w:rPr>
                      <w:rFonts w:ascii="Calibri"/>
                      <w:b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technology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device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88.204193pt;width:377.15pt;height:30pt;mso-position-horizontal-relative:page;mso-position-vertical-relative:page;z-index:-12143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assists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selec)on,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purchase,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loan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assis)ve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technology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device.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88.742615pt;width:111.8pt;height:30pt;mso-position-horizontal-relative:page;mso-position-vertical-relative:page;z-index:-12140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Assis4ve</w:t>
                  </w:r>
                  <w:r>
                    <w:rPr>
                      <w:rFonts w:ascii="Calibri"/>
                      <w:b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technology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34.204102pt;width:359.75pt;height:31pt;mso-position-horizontal-relative:page;mso-position-vertical-relative:page;z-index:-12138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related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service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includes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iden)ﬁca)on,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determina)on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treatment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loss.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34.742615pt;width:102.3pt;height:15pt;mso-position-horizontal-relative:page;mso-position-vertical-relative:page;z-index:-12136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Audiology</w:t>
                  </w:r>
                  <w:r>
                    <w:rPr>
                      <w:rFonts w:ascii="Calibri"/>
                      <w:b/>
                      <w:spacing w:val="-1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81.204102pt;width:395.9pt;height:31pt;mso-position-horizontal-relative:page;mso-position-vertical-relative:page;z-index:-12133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generally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evident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signiﬁcantly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aﬀects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verbal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nonverbal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interac)on.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81.742615pt;width:94.95pt;height:31pt;mso-position-horizontal-relative:page;mso-position-vertical-relative:page;z-index:-12131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Au4sm</w:t>
                  </w:r>
                  <w:r>
                    <w:rPr>
                      <w:rFonts w:ascii="Calibri"/>
                      <w:b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Spectrum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Disorders</w:t>
                  </w:r>
                  <w:r>
                    <w:rPr>
                      <w:rFonts w:ascii="Calibri"/>
                      <w:b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28.204224pt;width:373pt;height:31pt;mso-position-horizontal-relative:page;mso-position-vertical-relative:page;z-index:-12128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plan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posi)ve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behavioral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interven)ons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whose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behaviors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interfere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others.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28.742615pt;width:95.6pt;height:31pt;mso-position-horizontal-relative:page;mso-position-vertical-relative:page;z-index:-12126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Behavior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interven4on</w:t>
                  </w:r>
                  <w:r>
                    <w:rPr>
                      <w:rFonts w:ascii="Calibri"/>
                      <w:b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plan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75.204102pt;width:328.7pt;height:15pt;mso-position-horizontal-relative:page;mso-position-vertical-relative:page;z-index:-12124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Monday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Friday,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except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federal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holidays.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75.742615pt;width:71pt;height:15pt;mso-position-horizontal-relative:page;mso-position-vertical-relative:page;z-index:-12121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Business</w:t>
                  </w:r>
                  <w:r>
                    <w:rPr>
                      <w:rFonts w:ascii="Calibri"/>
                      <w:b/>
                      <w:spacing w:val="-1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day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06.204102pt;width:364.55pt;height:46pt;mso-position-horizontal-relative:page;mso-position-vertical-relative:page;z-index:-12119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Misconduct,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Discipline,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Searches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Seizures,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Repor)ng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Oﬀenses,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Police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Interviews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Arrests,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Res)tu)on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Vandalism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students.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06.742615pt;width:61pt;height:15pt;mso-position-horizontal-relative:page;mso-position-vertical-relative:page;z-index:-12116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Chapter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19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68.204102pt;width:410.15pt;height:47pt;mso-position-horizontal-relative:page;mso-position-vertical-relative:page;z-index:-12114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Educa)on’s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protec)on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Educa)onal</w:t>
                  </w:r>
                </w:p>
                <w:p>
                  <w:pPr>
                    <w:pStyle w:val="BodyText"/>
                    <w:spacing w:line="241" w:lineRule="auto" w:before="2"/>
                    <w:ind w:right="541"/>
                    <w:jc w:val="left"/>
                  </w:pPr>
                  <w:r>
                    <w:rPr/>
                    <w:t>Rights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Privacy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records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conﬁden)ality.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68.742493pt;width:61pt;height:15pt;mso-position-horizontal-relative:page;mso-position-vertical-relative:page;z-index:-12112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Chapter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34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731.204041pt;width:350.6pt;height:15pt;mso-position-horizontal-relative:page;mso-position-vertical-relative:page;z-index:-12109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Educa)on’s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731.742554pt;width:61pt;height:15pt;mso-position-horizontal-relative:page;mso-position-vertical-relative:page;z-index:-12107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Chapter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60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104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27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2102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2100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54.204193pt;width:404.95pt;height:77pt;mso-position-horizontal-relative:page;mso-position-vertical-relative:page;z-index:-1209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Educa)on’s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rules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disabili)es</w:t>
                  </w:r>
                  <w:r>
                    <w:rPr/>
                    <w:t> who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qualify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under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Sec)on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504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210"/>
                    <w:jc w:val="left"/>
                  </w:pPr>
                  <w:r>
                    <w:rPr/>
                    <w:t>Rehabilita)on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1973;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generally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these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eligible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1"/>
                    </w:rPr>
                    <w:t>educ)on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but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accommoda)ons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modiﬁca)ons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classroom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part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individualized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plan.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54.742599pt;width:61pt;height:15pt;mso-position-horizontal-relative:page;mso-position-vertical-relative:page;z-index:-12095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Chapter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61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47.204193pt;width:398.55pt;height:46pt;mso-position-horizontal-relative:page;mso-position-vertical-relative:page;z-index:-12092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statewide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eﬀort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DOE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locate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iden)fy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youth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ages</w:t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0-­‐22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suspected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having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educa)on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services.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47.742599pt;width:53.25pt;height:15pt;mso-position-horizontal-relative:page;mso-position-vertical-relative:page;z-index:-12090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6"/>
                      <w:szCs w:val="26"/>
                    </w:rPr>
                    <w:t>Child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0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6"/>
                      <w:szCs w:val="26"/>
                    </w:rPr>
                    <w:t>ﬁnd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10.204193pt;width:404.85pt;height:30pt;mso-position-horizontal-relative:page;mso-position-vertical-relative:page;z-index:-12088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claim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violated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Chapter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60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those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10.742615pt;width:57.65pt;height:15pt;mso-position-horizontal-relative:page;mso-position-vertical-relative:page;z-index:-12085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Complaint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56.204193pt;width:405.05pt;height:47pt;mso-position-horizontal-relative:page;mso-position-vertical-relative:page;z-index:-12083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Parent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understanding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agreement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ac)vity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a`er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receiving</w:t>
                  </w:r>
                  <w:r>
                    <w:rPr/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informa)on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parent’s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na)ve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means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understanding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mind.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56.742615pt;width:46.05pt;height:15pt;mso-position-horizontal-relative:page;mso-position-vertical-relative:page;z-index:-12080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Consent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19.204193pt;width:326.75pt;height:15pt;mso-position-horizontal-relative:page;mso-position-vertical-relative:page;z-index:-12078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Guidelines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standards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judgement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based.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19.742615pt;width:41.95pt;height:15pt;mso-position-horizontal-relative:page;mso-position-vertical-relative:page;z-index:-12076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Criteria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50.204193pt;width:353.45pt;height:31pt;mso-position-horizontal-relative:page;mso-position-vertical-relative:page;z-index:-12073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workers,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psychologists,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guidance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counselors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personnel.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50.742615pt;width:106.8pt;height:15pt;mso-position-horizontal-relative:page;mso-position-vertical-relative:page;z-index:-12071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Counseling</w:t>
                  </w:r>
                  <w:r>
                    <w:rPr>
                      <w:rFonts w:ascii="Calibri"/>
                      <w:b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97.204102pt;width:371.75pt;height:30pt;mso-position-horizontal-relative:page;mso-position-vertical-relative:page;z-index:-12068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combina)on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visual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impairments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causes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severe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97.742615pt;width:92.15pt;height:15pt;mso-position-horizontal-relative:page;mso-position-vertical-relative:page;z-index:-12066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w w:val="90"/>
                      <w:sz w:val="26"/>
                      <w:szCs w:val="26"/>
                    </w:rPr>
                    <w:t>Deaf-­‐Blindness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26"/>
                      <w:w w:val="90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0"/>
                      <w:sz w:val="26"/>
                      <w:szCs w:val="26"/>
                    </w:rPr>
                    <w:t>*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44.204102pt;width:376.6pt;height:30pt;mso-position-horizontal-relative:page;mso-position-vertical-relative:page;z-index:-12064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severe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impaired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processing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linguis)c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ampliﬁca)on.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44.742615pt;width:60.55pt;height:15pt;mso-position-horizontal-relative:page;mso-position-vertical-relative:page;z-index:-12061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Deafness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90.204224pt;width:404.25pt;height:62pt;mso-position-horizontal-relative:page;mso-position-vertical-relative:page;z-index:-12059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delay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ages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9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more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8"/>
                    <w:ind w:right="20"/>
                    <w:jc w:val="left"/>
                  </w:pP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areas: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development,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cogni)ve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development,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development,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emo)onal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development,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adap)ve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development.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90.742615pt;width:84.75pt;height:31pt;mso-position-horizontal-relative:page;mso-position-vertical-relative:page;z-index:-12056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Developmental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delay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68.204102pt;width:386.85pt;height:31pt;mso-position-horizontal-relative:page;mso-position-vertical-relative:page;z-index:-12054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administra)ve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before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impar)al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resolve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dispute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parents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68.742493pt;width:111.4pt;height:15pt;mso-position-horizontal-relative:page;mso-position-vertical-relative:page;z-index:-12052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Due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process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hearing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715.204041pt;width:371.55pt;height:31pt;mso-position-horizontal-relative:page;mso-position-vertical-relative:page;z-index:-12049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providing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therapy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skill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building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ac)vi)es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infants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toddlers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(0-­‐3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years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old)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delays.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715.742493pt;width:99.05pt;height:31pt;mso-position-horizontal-relative:page;mso-position-vertical-relative:page;z-index:-12047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Early</w:t>
                  </w:r>
                  <w:r>
                    <w:rPr>
                      <w:rFonts w:ascii="Calibri"/>
                      <w:b/>
                      <w:spacing w:val="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Interven4on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Program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2044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28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2042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2040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42.243393pt;width:51.3pt;height:15pt;mso-position-horizontal-relative:page;mso-position-vertical-relative:page;z-index:-12037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Eligibility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41.705002pt;width:194.9pt;height:15pt;mso-position-horizontal-relative:page;mso-position-vertical-relative:page;z-index:-12035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Able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qualify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73.243393pt;width:60.4pt;height:30pt;mso-position-horizontal-relative:page;mso-position-vertical-relative:page;z-index:-12032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Emo4onal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disability</w:t>
                  </w:r>
                  <w:r>
                    <w:rPr>
                      <w:rFonts w:ascii="Calibri"/>
                      <w:b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72.705002pt;width:410.55pt;height:30pt;mso-position-horizontal-relative:page;mso-position-vertical-relative:page;z-index:-1203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Emo)onal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problems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aﬀect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which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cannot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explained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because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intellectual,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sensory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reasons.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19.243393pt;width:59.05pt;height:15pt;mso-position-horizontal-relative:page;mso-position-vertical-relative:page;z-index:-12028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Evalua4on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18.705002pt;width:399.05pt;height:47pt;mso-position-horizontal-relative:page;mso-position-vertical-relative:page;z-index:-12025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Procedures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whether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nature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needs.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82.243408pt;width:91.55pt;height:31pt;mso-position-horizontal-relative:page;mso-position-vertical-relative:page;z-index:-12023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Extended</w:t>
                  </w:r>
                  <w:r>
                    <w:rPr>
                      <w:rFonts w:ascii="Calibri"/>
                      <w:b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School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Year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(ESY)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81.704987pt;width:375.35pt;height:31pt;mso-position-horizontal-relative:page;mso-position-vertical-relative:page;z-index:-12020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Educa)onal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extended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school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breaks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maintain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cri)cal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skills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prevent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regression.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29.243408pt;width:94.3pt;height:46pt;mso-position-horizontal-relative:page;mso-position-vertical-relative:page;z-index:-12018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Free</w:t>
                  </w:r>
                  <w:r>
                    <w:rPr>
                      <w:rFonts w:ascii="Calibri"/>
                      <w:b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Appropriate</w:t>
                  </w:r>
                  <w:r>
                    <w:rPr>
                      <w:rFonts w:ascii="Calibri"/>
                      <w:b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Public</w:t>
                  </w:r>
                  <w:r>
                    <w:rPr>
                      <w:rFonts w:ascii="Calibri"/>
                      <w:b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Educa4on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(FAPE)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28.704987pt;width:387.85pt;height:30pt;mso-position-horizontal-relative:page;mso-position-vertical-relative:page;z-index:-12016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Special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individualized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91.243408pt;width:65.75pt;height:46pt;mso-position-horizontal-relative:page;mso-position-vertical-relative:page;z-index:-12013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Func4onal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line="300" w:lineRule="exact" w:before="1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Behavioral</w:t>
                  </w:r>
                  <w:r>
                    <w:rPr>
                      <w:rFonts w:ascii="Calibri"/>
                      <w:b/>
                      <w:spacing w:val="26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26"/>
                    </w:rPr>
                    <w:t>Assessment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90.704987pt;width:401.65pt;height:46pt;mso-position-horizontal-relative:page;mso-position-vertical-relative:page;z-index:-12011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problem-­‐solving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relies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diﬀerent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strategies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techniques</w:t>
                  </w:r>
                </w:p>
                <w:p>
                  <w:pPr>
                    <w:pStyle w:val="BodyText"/>
                    <w:spacing w:line="300" w:lineRule="exact" w:before="10"/>
                    <w:ind w:right="333"/>
                    <w:jc w:val="left"/>
                  </w:pP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func)ons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events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condi)ons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trigger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54.243408pt;width:101.35pt;height:30pt;mso-position-horizontal-relative:page;mso-position-vertical-relative:page;z-index:-12008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General</w:t>
                  </w:r>
                  <w:r>
                    <w:rPr>
                      <w:rFonts w:ascii="Calibri"/>
                      <w:b/>
                      <w:spacing w:val="1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educa4on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curriculum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53.704987pt;width:372.15pt;height:15pt;mso-position-horizontal-relative:page;mso-position-vertical-relative:page;z-index:-12006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curriculum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coursework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oﬀered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00.243408pt;width:95.5pt;height:15pt;mso-position-horizontal-relative:page;mso-position-vertical-relative:page;z-index:-12004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Hard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hearing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99.704895pt;width:404.25pt;height:31pt;mso-position-horizontal-relative:page;mso-position-vertical-relative:page;z-index:-12001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permanent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ﬂuctua)ng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included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category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Deafness.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47.243286pt;width:74.2pt;height:15pt;mso-position-horizontal-relative:page;mso-position-vertical-relative:page;z-index:-11999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Iden4ﬁca4on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46.704895pt;width:363.15pt;height:31pt;mso-position-horizontal-relative:page;mso-position-vertical-relative:page;z-index:-11996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iden)fying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special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w w:val="105"/>
                    </w:rPr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94.243408pt;width:112.2pt;height:31pt;mso-position-horizontal-relative:page;mso-position-vertical-relative:page;z-index:-11994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Individual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Educa4on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Program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(IEP)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93.704895pt;width:407.25pt;height:46pt;mso-position-horizontal-relative:page;mso-position-vertical-relative:page;z-index:-11992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addresses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describes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provided,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goals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objec)ves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benchmarks.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56.243286pt;width:71.45pt;height:47pt;mso-position-horizontal-relative:page;mso-position-vertical-relative:page;z-index:-11989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Independent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line="241" w:lineRule="auto" w:before="2"/>
                    <w:ind w:left="20" w:right="139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Educa4onal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Evalua4on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55.704895pt;width:407.95pt;height:31pt;mso-position-horizontal-relative:page;mso-position-vertical-relative:page;z-index:-11987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Tes)ng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done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evaluator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does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work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Department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719.243286pt;width:62.95pt;height:30pt;mso-position-horizontal-relative:page;mso-position-vertical-relative:page;z-index:-11984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w w:val="95"/>
                      <w:sz w:val="26"/>
                    </w:rPr>
                    <w:t>Intellectual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Disability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718.704895pt;width:407.9pt;height:30pt;mso-position-horizontal-relative:page;mso-position-vertical-relative:page;z-index:-11982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Signiﬁcantly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below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average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intellectual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func)oning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along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delays</w:t>
                  </w:r>
                  <w:r>
                    <w:rPr/>
                    <w:t> in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adap)ve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behavior.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9800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29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1977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1975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42.243393pt;width:104.9pt;height:30pt;mso-position-horizontal-relative:page;mso-position-vertical-relative:page;z-index:-11972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Interim</w:t>
                  </w:r>
                  <w:r>
                    <w:rPr>
                      <w:rFonts w:ascii="Calibri"/>
                      <w:b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alterna4ve</w:t>
                  </w:r>
                  <w:r>
                    <w:rPr>
                      <w:rFonts w:ascii="Calibri"/>
                      <w:b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6"/>
                    </w:rPr>
                    <w:t>educa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6"/>
                    </w:rPr>
                    <w:t>4o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6"/>
                    </w:rPr>
                    <w:t>nal</w:t>
                  </w:r>
                  <w:r>
                    <w:rPr>
                      <w:rFonts w:ascii="Calibri"/>
                      <w:b/>
                      <w:w w:val="10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15"/>
                      <w:w w:val="10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6"/>
                    </w:rPr>
                    <w:t>s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6"/>
                    </w:rPr>
                    <w:t>ef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6"/>
                    </w:rPr>
                    <w:t>ng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41.705002pt;width:388.95pt;height:30pt;mso-position-horizontal-relative:page;mso-position-vertical-relative:page;z-index:-11970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8"/>
                    <w:jc w:val="left"/>
                  </w:pP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temporary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placement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where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receives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while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being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disciplined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breaking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rule.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88.243393pt;width:112.8pt;height:15pt;mso-position-horizontal-relative:page;mso-position-vertical-relative:page;z-index:-11968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Interpre4ng</w:t>
                  </w:r>
                  <w:r>
                    <w:rPr>
                      <w:rFonts w:ascii="Calibri"/>
                      <w:b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87.705002pt;width:396.4pt;height:31pt;mso-position-horizontal-relative:page;mso-position-vertical-relative:page;z-index:-11965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deaf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hard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sign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interpre)ng,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cued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speech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oral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translitera)on.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35.243393pt;width:58.05pt;height:15pt;mso-position-horizontal-relative:page;mso-position-vertical-relative:page;z-index:-11963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Media4on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34.705002pt;width:393.6pt;height:31pt;mso-position-horizontal-relative:page;mso-position-vertical-relative:page;z-index:-11960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informal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conducted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impar)al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mediator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sehle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disputes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related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iden)ﬁca)on,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evalua)on,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placement.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82.243408pt;width:90.9pt;height:15pt;mso-position-horizontal-relative:page;mso-position-vertical-relative:page;z-index:-11958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Medical</w:t>
                  </w:r>
                  <w:r>
                    <w:rPr>
                      <w:rFonts w:ascii="Calibri"/>
                      <w:b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81.704987pt;width:381.25pt;height:46pt;mso-position-horizontal-relative:page;mso-position-vertical-relative:page;z-index:-1195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licensed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physician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determine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</w:p>
                <w:p>
                  <w:pPr>
                    <w:pStyle w:val="BodyText"/>
                    <w:spacing w:line="300" w:lineRule="exact" w:before="10"/>
                    <w:ind w:right="389"/>
                    <w:jc w:val="left"/>
                  </w:pPr>
                  <w:r>
                    <w:rPr/>
                    <w:t>medically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</w:t>
                  </w:r>
                  <w:r>
                    <w:rPr/>
                    <w:t> educa)on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services.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44.243408pt;width:71.150pt;height:15pt;mso-position-horizontal-relative:page;mso-position-vertical-relative:page;z-index:-11953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Modiﬁca4on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43.704895pt;width:377.55pt;height:15pt;mso-position-horizontal-relative:page;mso-position-vertical-relative:page;z-index:-11951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change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expected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learn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demonstrate.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76.243408pt;width:69.05pt;height:30pt;mso-position-horizontal-relative:page;mso-position-vertical-relative:page;z-index:-119488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Mul4ple disabili4es</w:t>
                  </w:r>
                  <w:r>
                    <w:rPr>
                      <w:rFonts w:ascii="Calibri"/>
                      <w:b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75.704987pt;width:399.05pt;height:46pt;mso-position-horizontal-relative:page;mso-position-vertical-relative:page;z-index:-11946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combina)on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impairments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(such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intellectual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blindness,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intellectual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orthopedic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disability)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which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cause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severe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educa)onal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38.243408pt;width:97pt;height:31pt;mso-position-horizontal-relative:page;mso-position-vertical-relative:page;z-index:-11944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Objec4ves/bench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marks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37.704987pt;width:372pt;height:31pt;mso-position-horizontal-relative:page;mso-position-vertical-relative:page;z-index:-11941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Measurable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intermediate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steps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between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present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educa)onal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performance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(PLEP)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annual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goals.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85.243408pt;width:73.150pt;height:30pt;mso-position-horizontal-relative:page;mso-position-vertical-relative:page;z-index:-119392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Occupa4onal</w:t>
                  </w:r>
                  <w:r>
                    <w:rPr>
                      <w:rFonts w:ascii="Calibri"/>
                      <w:b/>
                      <w:spacing w:val="25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therapy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84.704895pt;width:378.65pt;height:30pt;mso-position-horizontal-relative:page;mso-position-vertical-relative:page;z-index:-1193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therapy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maintain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increase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ﬁne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motor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skills.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32.243408pt;width:62.95pt;height:30pt;mso-position-horizontal-relative:page;mso-position-vertical-relative:page;z-index:-11934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Orthopedic</w:t>
                  </w:r>
                  <w:r>
                    <w:rPr>
                      <w:rFonts w:ascii="Calibri"/>
                      <w:b/>
                      <w:spacing w:val="2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disability</w:t>
                  </w:r>
                  <w:r>
                    <w:rPr>
                      <w:rFonts w:ascii="Calibri"/>
                      <w:b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31.704895pt;width:410.2pt;height:46pt;mso-position-horizontal-relative:page;mso-position-vertical-relative:page;z-index:-1193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severe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orthopedic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birth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(e.g.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clubfoot,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absence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limbs,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etc.)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disease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(e.g.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polio,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bone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tuberculosis,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etc.)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causes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(e.g.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cerebral</w:t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palsy,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amputa)ons,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etc.)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94.243408pt;width:92.55pt;height:31pt;mso-position-horizontal-relative:page;mso-position-vertical-relative:page;z-index:-11929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Orienta4on</w:t>
                  </w:r>
                  <w:r>
                    <w:rPr>
                      <w:rFonts w:ascii="Calibri"/>
                      <w:b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and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mobility</w:t>
                  </w:r>
                  <w:r>
                    <w:rPr>
                      <w:rFonts w:ascii="Calibri"/>
                      <w:b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93.704895pt;width:403.7pt;height:46pt;mso-position-horizontal-relative:page;mso-position-vertical-relative:page;z-index:-11927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blind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and/or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0"/>
                    <w:ind w:right="17"/>
                    <w:jc w:val="left"/>
                  </w:pPr>
                  <w:r>
                    <w:rPr/>
                    <w:t>have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visual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enable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move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func)on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safely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home,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community.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56.243286pt;width:70.95pt;height:31pt;mso-position-horizontal-relative:page;mso-position-vertical-relative:page;z-index:-11924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Other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health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disability</w:t>
                  </w:r>
                  <w:r>
                    <w:rPr>
                      <w:rFonts w:ascii="Calibri"/>
                      <w:b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55.704895pt;width:381.8pt;height:47pt;mso-position-horizontal-relative:page;mso-position-vertical-relative:page;z-index:-11922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Limited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strength,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vitality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alertness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chronic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acute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health</w:t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problem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such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asthma,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ahen)on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deﬁcit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disorder,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diabetes,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epilepsy,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heart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condi)on,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hemophilia,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etc.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719.243286pt;width:37.950pt;height:15pt;mso-position-horizontal-relative:page;mso-position-vertical-relative:page;z-index:-11920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Parent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718.704895pt;width:411.2pt;height:61pt;mso-position-horizontal-relative:page;mso-position-vertical-relative:page;z-index:-1191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326"/>
                    <w:jc w:val="left"/>
                  </w:pP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natural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adop)ve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parent,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guardian,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person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ac)ng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place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parent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example,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grandparent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stepparent),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surrogate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300" w:lineRule="exact" w:before="14"/>
                    <w:ind w:right="17"/>
                    <w:jc w:val="left"/>
                  </w:pPr>
                  <w:r>
                    <w:rPr/>
                    <w:t>foster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willing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par)cipate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process,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long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term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rela)onship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conﬂict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interest.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915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30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0" w:left="5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1912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1910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42.243393pt;width:111.6pt;height:15pt;mso-position-horizontal-relative:page;mso-position-vertical-relative:page;z-index:-11908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School</w:t>
                  </w:r>
                  <w:r>
                    <w:rPr>
                      <w:rFonts w:ascii="Calibri"/>
                      <w:b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nurse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41.705002pt;width:409.5pt;height:30pt;mso-position-horizontal-relative:page;mso-position-vertical-relative:page;z-index:-1190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nurse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enable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/>
                    <w:t> 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receive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FAPE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described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IEP.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88.243393pt;width:64.4pt;height:15pt;mso-position-horizontal-relative:page;mso-position-vertical-relative:page;z-index:-11903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Sec4on</w:t>
                  </w:r>
                  <w:r>
                    <w:rPr>
                      <w:rFonts w:ascii="Calibri"/>
                      <w:b/>
                      <w:spacing w:val="1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504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87.705002pt;width:398.55pt;height:62pt;mso-position-horizontal-relative:page;mso-position-vertical-relative:page;z-index:-11900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key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sec)on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federal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Rehabilita)on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Act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1973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prohibits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school</w:t>
                  </w:r>
                </w:p>
                <w:p>
                  <w:pPr>
                    <w:pStyle w:val="BodyText"/>
                    <w:spacing w:line="234" w:lineRule="auto" w:before="8"/>
                    <w:ind w:right="85"/>
                    <w:jc w:val="left"/>
                  </w:pPr>
                  <w:r>
                    <w:rPr/>
                    <w:t>from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discrimina)on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against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basis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requires</w:t>
                  </w:r>
                  <w:r>
                    <w:rPr/>
                    <w:t> 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provision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whose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aﬀect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learning.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66.243408pt;width:44.6pt;height:15pt;mso-position-horizontal-relative:page;mso-position-vertical-relative:page;z-index:-11898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Sensory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65.704987pt;width:345.8pt;height:15pt;mso-position-horizontal-relative:page;mso-position-vertical-relative:page;z-index:-1189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ﬁve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senses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(smell,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touch,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hearing,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sight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taste).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98.243408pt;width:112.25pt;height:15pt;mso-position-horizontal-relative:page;mso-position-vertical-relative:page;z-index:-11893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Serious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bodily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injury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97.704987pt;width:398.35pt;height:46pt;mso-position-horizontal-relative:page;mso-position-vertical-relative:page;z-index:-118912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Bodily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injury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involves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risk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death,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extreme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pain,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prolonged</w:t>
                  </w:r>
                  <w:r>
                    <w:rPr/>
                    <w:t> disﬁgurement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prolonged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loss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func)on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body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member,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organ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faculty.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60.243408pt;width:61.55pt;height:31pt;mso-position-horizontal-relative:page;mso-position-vertical-relative:page;z-index:-11888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w w:val="105"/>
                      <w:sz w:val="26"/>
                    </w:rPr>
                    <w:t>SeSlement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agreement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59.704987pt;width:407.7pt;height:31pt;mso-position-horizontal-relative:page;mso-position-vertical-relative:page;z-index:-11886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wrihen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agreement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legally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binding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resul)ng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sehlement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due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process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complaint.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07.243408pt;width:96.6pt;height:15pt;mso-position-horizontal-relative:page;mso-position-vertical-relative:page;z-index:-11884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Special</w:t>
                  </w:r>
                  <w:r>
                    <w:rPr>
                      <w:rFonts w:ascii="Calibri"/>
                      <w:b/>
                      <w:spacing w:val="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Educa4on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06.704895pt;width:402.8pt;height:30pt;mso-position-horizontal-relative:page;mso-position-vertical-relative:page;z-index:-11881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Specially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designed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instruc)on,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parents,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unique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needs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disability.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454.243408pt;width:90pt;height:30pt;mso-position-horizontal-relative:page;mso-position-vertical-relative:page;z-index:-118792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Speciﬁc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1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learning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disability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453.704987pt;width:405.55pt;height:61pt;mso-position-horizontal-relative:page;mso-position-vertical-relative:page;z-index:-118768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disorder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basic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psychological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processes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involved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/>
                    <w:t> understanding or using spoken or wrihen language; it may result in an</w:t>
                  </w:r>
                </w:p>
                <w:p>
                  <w:pPr>
                    <w:pStyle w:val="BodyText"/>
                    <w:spacing w:line="300" w:lineRule="exact" w:before="14"/>
                    <w:ind w:right="17"/>
                    <w:jc w:val="left"/>
                  </w:pPr>
                  <w:r>
                    <w:rPr/>
                    <w:t>imperfect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ability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listen,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think,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speak,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read,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write,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spell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mathema)cal</w:t>
                  </w:r>
                  <w:r>
                    <w:rPr/>
                    <w:t> calcula)ons.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32.243408pt;width:102.15pt;height:30pt;mso-position-horizontal-relative:page;mso-position-vertical-relative:page;z-index:-118744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w w:val="95"/>
                      <w:sz w:val="26"/>
                      <w:szCs w:val="26"/>
                    </w:rPr>
                    <w:t>Speech-­‐language</w:t>
                  </w:r>
                  <w:r>
                    <w:rPr>
                      <w:rFonts w:ascii="Calibri" w:hAnsi="Calibri" w:cs="Calibri" w:eastAsia="Calibri"/>
                      <w:b/>
                      <w:bCs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6"/>
                      <w:szCs w:val="26"/>
                    </w:rPr>
                    <w:t>pathology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2"/>
                      <w:sz w:val="26"/>
                      <w:szCs w:val="2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6"/>
                      <w:szCs w:val="26"/>
                    </w:rPr>
                    <w:t>services</w:t>
                  </w:r>
                  <w:r>
                    <w:rPr>
                      <w:rFonts w:ascii="Calibri" w:hAnsi="Calibri" w:cs="Calibri" w:eastAsia="Calibri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31.704895pt;width:397.7pt;height:30pt;mso-position-horizontal-relative:page;mso-position-vertical-relative:page;z-index:-118720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iden)ﬁca)on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diagnosis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speech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impairments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provision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speech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therapy.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578.243408pt;width:106.95pt;height:31pt;mso-position-horizontal-relative:page;mso-position-vertical-relative:page;z-index:-11869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Speech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or</w:t>
                  </w:r>
                  <w:r>
                    <w:rPr>
                      <w:rFonts w:ascii="Calibri"/>
                      <w:b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language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disability</w:t>
                  </w:r>
                  <w:r>
                    <w:rPr>
                      <w:rFonts w:ascii="Calibri"/>
                      <w:b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577.704895pt;width:380.6pt;height:47pt;mso-position-horizontal-relative:page;mso-position-vertical-relative:page;z-index:-11867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communica)on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disorder,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such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stuhering,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impaired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ar)cula)on,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language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voice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child’s</w:t>
                  </w:r>
                  <w:r>
                    <w:rPr/>
                    <w:t> educa)on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41.243408pt;width:56.2pt;height:15pt;mso-position-horizontal-relative:page;mso-position-vertical-relative:page;z-index:-11864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Standards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40.704895pt;width:411.05pt;height:30pt;mso-position-horizontal-relative:page;mso-position-vertical-relative:page;z-index:-118624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Statements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describe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expected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know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each</w:t>
                  </w:r>
                  <w:r>
                    <w:rPr/>
                    <w:t> grade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subject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area.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688.243286pt;width:109.65pt;height:15pt;mso-position-horizontal-relative:page;mso-position-vertical-relative:page;z-index:-11860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Social</w:t>
                  </w:r>
                  <w:r>
                    <w:rPr>
                      <w:rFonts w:ascii="Calibri"/>
                      <w:b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work</w:t>
                  </w:r>
                  <w:r>
                    <w:rPr>
                      <w:rFonts w:ascii="Calibri"/>
                      <w:b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687.704895pt;width:402.65pt;height:46pt;mso-position-horizontal-relative:page;mso-position-vertical-relative:page;z-index:-11857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group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individual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counseling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mobilizing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resources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meet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student’s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855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31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40" w:right="6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1.198181pt;margin-top:36.820599pt;width:462.1pt;height:42.55pt;mso-position-horizontal-relative:page;mso-position-vertical-relative:page;z-index:-11852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407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Words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to</w:t>
                  </w:r>
                  <w:r>
                    <w:rPr>
                      <w:rFonts w:ascii="Calibri"/>
                      <w:spacing w:val="-5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Know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pStyle w:val="BodyText"/>
                    <w:spacing w:line="240" w:lineRule="auto" w:before="86"/>
                    <w:ind w:right="0"/>
                    <w:jc w:val="left"/>
                  </w:pPr>
                  <w:r>
                    <w:rPr/>
                    <w:t>The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following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phrases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o`en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discussions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about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educa)on.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95.361801pt;width:526.2pt;height:15pt;mso-position-horizontal-relative:page;mso-position-vertical-relative:page;z-index:-11850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*All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IDEA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eligibility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categories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adversely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aﬀects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performance.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142.243393pt;width:109.35pt;height:30pt;mso-position-horizontal-relative:page;mso-position-vertical-relative:page;z-index:-118480" type="#_x0000_t202" filled="false" stroked="false">
            <v:textbox inset="0,0,0,0">
              <w:txbxContent>
                <w:p>
                  <w:pPr>
                    <w:spacing w:line="226" w:lineRule="auto" w:before="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Supplementary</w:t>
                  </w:r>
                  <w:r>
                    <w:rPr>
                      <w:rFonts w:ascii="Calibri"/>
                      <w:b/>
                      <w:spacing w:val="-1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aids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and</w:t>
                  </w:r>
                  <w:r>
                    <w:rPr>
                      <w:rFonts w:ascii="Calibri"/>
                      <w:b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services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141.705002pt;width:404.35pt;height:77pt;mso-position-horizontal-relative:page;mso-position-vertical-relative:page;z-index:-118456" type="#_x0000_t202" filled="false" stroked="false">
            <v:textbox inset="0,0,0,0">
              <w:txbxContent>
                <w:p>
                  <w:pPr>
                    <w:pStyle w:val="BodyText"/>
                    <w:spacing w:line="226" w:lineRule="auto" w:before="0"/>
                    <w:ind w:right="17"/>
                    <w:jc w:val="left"/>
                  </w:pPr>
                  <w:r>
                    <w:rPr/>
                    <w:t>Aids,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other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supports,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including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assis)ve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technology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devices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services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provided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classes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enable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student</w:t>
                  </w:r>
                  <w:r>
                    <w:rPr/>
                  </w:r>
                </w:p>
                <w:p>
                  <w:pPr>
                    <w:pStyle w:val="BodyText"/>
                    <w:spacing w:line="234" w:lineRule="auto" w:before="12"/>
                    <w:ind w:right="752"/>
                    <w:jc w:val="left"/>
                  </w:pPr>
                  <w:r>
                    <w:rPr/>
                    <w:t>with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educated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educated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students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without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maximum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extent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appropriate.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35.243393pt;width:82.7pt;height:15pt;mso-position-horizontal-relative:page;mso-position-vertical-relative:page;z-index:-11843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Transporta4on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34.705002pt;width:398.4pt;height:31pt;mso-position-horizontal-relative:page;mso-position-vertical-relative:page;z-index:-118408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related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includes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specialized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equipment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required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provide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/>
                    <w:t>special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transporta)on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child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disability.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282.243408pt;width:87.55pt;height:31pt;mso-position-horizontal-relative:page;mso-position-vertical-relative:page;z-index:-118384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Trauma4c</w:t>
                  </w:r>
                  <w:r>
                    <w:rPr>
                      <w:rFonts w:ascii="Calibri"/>
                      <w:b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brain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injury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(TBI)*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281.704987pt;width:381.85pt;height:46pt;mso-position-horizontal-relative:page;mso-position-vertical-relative:page;z-index:-118360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acquired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injury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brain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caused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external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/>
                  </w:r>
                </w:p>
                <w:p>
                  <w:pPr>
                    <w:pStyle w:val="BodyText"/>
                    <w:spacing w:line="300" w:lineRule="exact" w:before="10"/>
                    <w:ind w:right="771"/>
                    <w:jc w:val="left"/>
                  </w:pPr>
                  <w:r>
                    <w:rPr/>
                    <w:t>results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total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par)al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psychosocial</w:t>
                  </w:r>
                  <w:r>
                    <w:rPr/>
                    <w:t> impairment.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448582pt;margin-top:344.243408pt;width:114.6pt;height:31pt;mso-position-horizontal-relative:page;mso-position-vertical-relative:page;z-index:-118336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pacing w:val="-1"/>
                      <w:sz w:val="26"/>
                    </w:rPr>
                    <w:t>Visual</w:t>
                  </w:r>
                  <w:r>
                    <w:rPr>
                      <w:rFonts w:ascii="Calibri"/>
                      <w:b/>
                      <w:spacing w:val="-17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disability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sz w:val="26"/>
                    </w:rPr>
                    <w:t>including</w:t>
                  </w:r>
                  <w:r>
                    <w:rPr>
                      <w:rFonts w:ascii="Calibri"/>
                      <w:b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blindness</w:t>
                  </w:r>
                  <w:r>
                    <w:rPr>
                      <w:rFonts w:ascii="Calibri"/>
                      <w:b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*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192703pt;margin-top:343.704895pt;width:396.35pt;height:47pt;mso-position-horizontal-relative:page;mso-position-vertical-relative:page;z-index:-11831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impairment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vision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suﬃcient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enough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interfere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normal</w:t>
                  </w:r>
                </w:p>
                <w:p>
                  <w:pPr>
                    <w:pStyle w:val="BodyText"/>
                    <w:spacing w:line="241" w:lineRule="auto" w:before="2"/>
                    <w:ind w:right="17"/>
                    <w:jc w:val="left"/>
                  </w:pPr>
                  <w:r>
                    <w:rPr/>
                    <w:t>func)oning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require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adapted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techniques,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materials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equipment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demands.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828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32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54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631pt;margin-top:142.754578pt;width:538.9pt;height:602.8pt;mso-position-horizontal-relative:page;mso-position-vertical-relative:page;z-index:-118264" coordorigin="805,2855" coordsize="10778,12056">
            <v:group style="position:absolute;left:825;top:2875;width:1050;height:584" coordorigin="825,2875" coordsize="1050,584">
              <v:shape style="position:absolute;left:825;top:2875;width:1050;height:584" coordorigin="825,2875" coordsize="1050,584" path="m825,2875l1875,2875,1875,3459,825,3459,825,2875xe" filled="true" fillcolor="#edf4f7" stroked="false">
                <v:path arrowok="t"/>
                <v:fill type="solid"/>
              </v:shape>
            </v:group>
            <v:group style="position:absolute;left:1875;top:2875;width:4072;height:584" coordorigin="1875,2875" coordsize="4072,584">
              <v:shape style="position:absolute;left:1875;top:2875;width:4072;height:584" coordorigin="1875,2875" coordsize="4072,584" path="m1875,2875l5947,2875,5947,3459,1875,3459,1875,2875xe" filled="true" fillcolor="#edf4f7" stroked="false">
                <v:path arrowok="t"/>
                <v:fill type="solid"/>
              </v:shape>
            </v:group>
            <v:group style="position:absolute;left:5947;top:2875;width:328;height:584" coordorigin="5947,2875" coordsize="328,584">
              <v:shape style="position:absolute;left:5947;top:2875;width:328;height:584" coordorigin="5947,2875" coordsize="328,584" path="m5947,2875l6275,2875,6275,3459,5947,3459,5947,2875xe" filled="true" fillcolor="#6095c9" stroked="false">
                <v:path arrowok="t"/>
                <v:fill type="solid"/>
              </v:shape>
            </v:group>
            <v:group style="position:absolute;left:5947;top:3459;width:328;height:584" coordorigin="5947,3459" coordsize="328,584">
              <v:shape style="position:absolute;left:5947;top:3459;width:328;height:584" coordorigin="5947,3459" coordsize="328,584" path="m5947,3459l6275,3459,6275,4043,5947,4043,5947,3459xe" filled="true" fillcolor="#6095c9" stroked="false">
                <v:path arrowok="t"/>
                <v:fill type="solid"/>
              </v:shape>
            </v:group>
            <v:group style="position:absolute;left:825;top:4043;width:1050;height:584" coordorigin="825,4043" coordsize="1050,584">
              <v:shape style="position:absolute;left:825;top:4043;width:1050;height:584" coordorigin="825,4043" coordsize="1050,584" path="m825,4043l1875,4043,1875,4627,825,4627,825,4043xe" filled="true" fillcolor="#edf4f7" stroked="false">
                <v:path arrowok="t"/>
                <v:fill type="solid"/>
              </v:shape>
            </v:group>
            <v:group style="position:absolute;left:1875;top:4043;width:4072;height:584" coordorigin="1875,4043" coordsize="4072,584">
              <v:shape style="position:absolute;left:1875;top:4043;width:4072;height:584" coordorigin="1875,4043" coordsize="4072,584" path="m1875,4043l5947,4043,5947,4627,1875,4627,1875,4043xe" filled="true" fillcolor="#edf4f7" stroked="false">
                <v:path arrowok="t"/>
                <v:fill type="solid"/>
              </v:shape>
            </v:group>
            <v:group style="position:absolute;left:5947;top:4043;width:328;height:584" coordorigin="5947,4043" coordsize="328,584">
              <v:shape style="position:absolute;left:5947;top:4043;width:328;height:584" coordorigin="5947,4043" coordsize="328,584" path="m5947,4043l6275,4043,6275,4627,5947,4627,5947,4043xe" filled="true" fillcolor="#6095c9" stroked="false">
                <v:path arrowok="t"/>
                <v:fill type="solid"/>
              </v:shape>
            </v:group>
            <v:group style="position:absolute;left:5947;top:4627;width:328;height:584" coordorigin="5947,4627" coordsize="328,584">
              <v:shape style="position:absolute;left:5947;top:4627;width:328;height:584" coordorigin="5947,4627" coordsize="328,584" path="m5947,4627l6275,4627,6275,5211,5947,5211,5947,4627xe" filled="true" fillcolor="#6095c9" stroked="false">
                <v:path arrowok="t"/>
                <v:fill type="solid"/>
              </v:shape>
            </v:group>
            <v:group style="position:absolute;left:825;top:5211;width:1050;height:584" coordorigin="825,5211" coordsize="1050,584">
              <v:shape style="position:absolute;left:825;top:5211;width:1050;height:584" coordorigin="825,5211" coordsize="1050,584" path="m825,5211l1875,5211,1875,5795,825,5795,825,5211xe" filled="true" fillcolor="#edf4f7" stroked="false">
                <v:path arrowok="t"/>
                <v:fill type="solid"/>
              </v:shape>
            </v:group>
            <v:group style="position:absolute;left:1875;top:5211;width:4072;height:584" coordorigin="1875,5211" coordsize="4072,584">
              <v:shape style="position:absolute;left:1875;top:5211;width:4072;height:584" coordorigin="1875,5211" coordsize="4072,584" path="m1875,5211l5947,5211,5947,5795,1875,5795,1875,5211xe" filled="true" fillcolor="#edf4f7" stroked="false">
                <v:path arrowok="t"/>
                <v:fill type="solid"/>
              </v:shape>
            </v:group>
            <v:group style="position:absolute;left:5947;top:5211;width:328;height:584" coordorigin="5947,5211" coordsize="328,584">
              <v:shape style="position:absolute;left:5947;top:5211;width:328;height:584" coordorigin="5947,5211" coordsize="328,584" path="m5947,5211l6275,5211,6275,5795,5947,5795,5947,5211xe" filled="true" fillcolor="#6095c9" stroked="false">
                <v:path arrowok="t"/>
                <v:fill type="solid"/>
              </v:shape>
            </v:group>
            <v:group style="position:absolute;left:5947;top:5795;width:328;height:768" coordorigin="5947,5795" coordsize="328,768">
              <v:shape style="position:absolute;left:5947;top:5795;width:328;height:768" coordorigin="5947,5795" coordsize="328,768" path="m5947,5795l6275,5795,6275,6563,5947,6563,5947,5795xe" filled="true" fillcolor="#6095c9" stroked="false">
                <v:path arrowok="t"/>
                <v:fill type="solid"/>
              </v:shape>
            </v:group>
            <v:group style="position:absolute;left:825;top:6563;width:1050;height:584" coordorigin="825,6563" coordsize="1050,584">
              <v:shape style="position:absolute;left:825;top:6563;width:1050;height:584" coordorigin="825,6563" coordsize="1050,584" path="m825,6563l1875,6563,1875,7147,825,7147,825,6563xe" filled="true" fillcolor="#edf4f7" stroked="false">
                <v:path arrowok="t"/>
                <v:fill type="solid"/>
              </v:shape>
            </v:group>
            <v:group style="position:absolute;left:1875;top:6563;width:4072;height:584" coordorigin="1875,6563" coordsize="4072,584">
              <v:shape style="position:absolute;left:1875;top:6563;width:4072;height:584" coordorigin="1875,6563" coordsize="4072,584" path="m1875,6563l5947,6563,5947,7147,1875,7147,1875,6563xe" filled="true" fillcolor="#edf4f7" stroked="false">
                <v:path arrowok="t"/>
                <v:fill type="solid"/>
              </v:shape>
            </v:group>
            <v:group style="position:absolute;left:5947;top:6563;width:328;height:584" coordorigin="5947,6563" coordsize="328,584">
              <v:shape style="position:absolute;left:5947;top:6563;width:328;height:584" coordorigin="5947,6563" coordsize="328,584" path="m5947,6563l6275,6563,6275,7147,5947,7147,5947,6563xe" filled="true" fillcolor="#6095c9" stroked="false">
                <v:path arrowok="t"/>
                <v:fill type="solid"/>
              </v:shape>
            </v:group>
            <v:group style="position:absolute;left:5947;top:7147;width:328;height:584" coordorigin="5947,7147" coordsize="328,584">
              <v:shape style="position:absolute;left:5947;top:7147;width:328;height:584" coordorigin="5947,7147" coordsize="328,584" path="m5947,7147l6275,7147,6275,7731,5947,7731,5947,7147xe" filled="true" fillcolor="#6095c9" stroked="false">
                <v:path arrowok="t"/>
                <v:fill type="solid"/>
              </v:shape>
            </v:group>
            <v:group style="position:absolute;left:825;top:7731;width:1050;height:768" coordorigin="825,7731" coordsize="1050,768">
              <v:shape style="position:absolute;left:825;top:7731;width:1050;height:768" coordorigin="825,7731" coordsize="1050,768" path="m825,7731l1875,7731,1875,8499,825,8499,825,7731xe" filled="true" fillcolor="#edf4f7" stroked="false">
                <v:path arrowok="t"/>
                <v:fill type="solid"/>
              </v:shape>
            </v:group>
            <v:group style="position:absolute;left:1875;top:7731;width:4072;height:768" coordorigin="1875,7731" coordsize="4072,768">
              <v:shape style="position:absolute;left:1875;top:7731;width:4072;height:768" coordorigin="1875,7731" coordsize="4072,768" path="m1875,7731l5947,7731,5947,8499,1875,8499,1875,7731xe" filled="true" fillcolor="#edf4f7" stroked="false">
                <v:path arrowok="t"/>
                <v:fill type="solid"/>
              </v:shape>
            </v:group>
            <v:group style="position:absolute;left:5947;top:7731;width:328;height:768" coordorigin="5947,7731" coordsize="328,768">
              <v:shape style="position:absolute;left:5947;top:7731;width:328;height:768" coordorigin="5947,7731" coordsize="328,768" path="m5947,7731l6275,7731,6275,8499,5947,8499,5947,7731xe" filled="true" fillcolor="#6095c9" stroked="false">
                <v:path arrowok="t"/>
                <v:fill type="solid"/>
              </v:shape>
            </v:group>
            <v:group style="position:absolute;left:5947;top:8499;width:328;height:584" coordorigin="5947,8499" coordsize="328,584">
              <v:shape style="position:absolute;left:5947;top:8499;width:328;height:584" coordorigin="5947,8499" coordsize="328,584" path="m5947,8499l6275,8499,6275,9083,5947,9083,5947,8499xe" filled="true" fillcolor="#6095c9" stroked="false">
                <v:path arrowok="t"/>
                <v:fill type="solid"/>
              </v:shape>
            </v:group>
            <v:group style="position:absolute;left:825;top:9083;width:1050;height:768" coordorigin="825,9083" coordsize="1050,768">
              <v:shape style="position:absolute;left:825;top:9083;width:1050;height:768" coordorigin="825,9083" coordsize="1050,768" path="m825,9083l1875,9083,1875,9851,825,9851,825,9083xe" filled="true" fillcolor="#edf4f7" stroked="false">
                <v:path arrowok="t"/>
                <v:fill type="solid"/>
              </v:shape>
            </v:group>
            <v:group style="position:absolute;left:1875;top:9083;width:4072;height:768" coordorigin="1875,9083" coordsize="4072,768">
              <v:shape style="position:absolute;left:1875;top:9083;width:4072;height:768" coordorigin="1875,9083" coordsize="4072,768" path="m1875,9083l5947,9083,5947,9851,1875,9851,1875,9083xe" filled="true" fillcolor="#edf4f7" stroked="false">
                <v:path arrowok="t"/>
                <v:fill type="solid"/>
              </v:shape>
            </v:group>
            <v:group style="position:absolute;left:5947;top:9083;width:328;height:768" coordorigin="5947,9083" coordsize="328,768">
              <v:shape style="position:absolute;left:5947;top:9083;width:328;height:768" coordorigin="5947,9083" coordsize="328,768" path="m5947,9083l6275,9083,6275,9851,5947,9851,5947,9083xe" filled="true" fillcolor="#6095c9" stroked="false">
                <v:path arrowok="t"/>
                <v:fill type="solid"/>
              </v:shape>
            </v:group>
            <v:group style="position:absolute;left:5947;top:9851;width:328;height:584" coordorigin="5947,9851" coordsize="328,584">
              <v:shape style="position:absolute;left:5947;top:9851;width:328;height:584" coordorigin="5947,9851" coordsize="328,584" path="m5947,9851l6275,9851,6275,10435,5947,10435,5947,9851xe" filled="true" fillcolor="#6095c9" stroked="false">
                <v:path arrowok="t"/>
                <v:fill type="solid"/>
              </v:shape>
            </v:group>
            <v:group style="position:absolute;left:825;top:10435;width:1050;height:584" coordorigin="825,10435" coordsize="1050,584">
              <v:shape style="position:absolute;left:825;top:10435;width:1050;height:584" coordorigin="825,10435" coordsize="1050,584" path="m825,10435l1875,10435,1875,11019,825,11019,825,10435xe" filled="true" fillcolor="#edf4f7" stroked="false">
                <v:path arrowok="t"/>
                <v:fill type="solid"/>
              </v:shape>
            </v:group>
            <v:group style="position:absolute;left:1875;top:10435;width:4072;height:584" coordorigin="1875,10435" coordsize="4072,584">
              <v:shape style="position:absolute;left:1875;top:10435;width:4072;height:584" coordorigin="1875,10435" coordsize="4072,584" path="m1875,10435l5947,10435,5947,11019,1875,11019,1875,10435xe" filled="true" fillcolor="#edf4f7" stroked="false">
                <v:path arrowok="t"/>
                <v:fill type="solid"/>
              </v:shape>
            </v:group>
            <v:group style="position:absolute;left:5947;top:10435;width:328;height:584" coordorigin="5947,10435" coordsize="328,584">
              <v:shape style="position:absolute;left:5947;top:10435;width:328;height:584" coordorigin="5947,10435" coordsize="328,584" path="m5947,10435l6275,10435,6275,11019,5947,11019,5947,10435xe" filled="true" fillcolor="#6095c9" stroked="false">
                <v:path arrowok="t"/>
                <v:fill type="solid"/>
              </v:shape>
            </v:group>
            <v:group style="position:absolute;left:5947;top:11019;width:328;height:584" coordorigin="5947,11019" coordsize="328,584">
              <v:shape style="position:absolute;left:5947;top:11019;width:328;height:584" coordorigin="5947,11019" coordsize="328,584" path="m5947,11019l6275,11019,6275,11603,5947,11603,5947,11019xe" filled="true" fillcolor="#6095c9" stroked="false">
                <v:path arrowok="t"/>
                <v:fill type="solid"/>
              </v:shape>
            </v:group>
            <v:group style="position:absolute;left:825;top:11603;width:1050;height:768" coordorigin="825,11603" coordsize="1050,768">
              <v:shape style="position:absolute;left:825;top:11603;width:1050;height:768" coordorigin="825,11603" coordsize="1050,768" path="m825,11603l1875,11603,1875,12371,825,12371,825,11603xe" filled="true" fillcolor="#edf4f7" stroked="false">
                <v:path arrowok="t"/>
                <v:fill type="solid"/>
              </v:shape>
            </v:group>
            <v:group style="position:absolute;left:1875;top:11603;width:4072;height:768" coordorigin="1875,11603" coordsize="4072,768">
              <v:shape style="position:absolute;left:1875;top:11603;width:4072;height:768" coordorigin="1875,11603" coordsize="4072,768" path="m1875,11603l5947,11603,5947,12371,1875,12371,1875,11603xe" filled="true" fillcolor="#edf4f7" stroked="false">
                <v:path arrowok="t"/>
                <v:fill type="solid"/>
              </v:shape>
            </v:group>
            <v:group style="position:absolute;left:5947;top:11603;width:328;height:768" coordorigin="5947,11603" coordsize="328,768">
              <v:shape style="position:absolute;left:5947;top:11603;width:328;height:768" coordorigin="5947,11603" coordsize="328,768" path="m5947,11603l6275,11603,6275,12371,5947,12371,5947,11603xe" filled="true" fillcolor="#6095c9" stroked="false">
                <v:path arrowok="t"/>
                <v:fill type="solid"/>
              </v:shape>
            </v:group>
            <v:group style="position:absolute;left:5947;top:12371;width:328;height:584" coordorigin="5947,12371" coordsize="328,584">
              <v:shape style="position:absolute;left:5947;top:12371;width:328;height:584" coordorigin="5947,12371" coordsize="328,584" path="m5947,12371l6275,12371,6275,12955,5947,12955,5947,12371xe" filled="true" fillcolor="#6095c9" stroked="false">
                <v:path arrowok="t"/>
                <v:fill type="solid"/>
              </v:shape>
            </v:group>
            <v:group style="position:absolute;left:825;top:12955;width:1050;height:768" coordorigin="825,12955" coordsize="1050,768">
              <v:shape style="position:absolute;left:825;top:12955;width:1050;height:768" coordorigin="825,12955" coordsize="1050,768" path="m825,12955l1875,12955,1875,13723,825,13723,825,12955xe" filled="true" fillcolor="#edf4f7" stroked="false">
                <v:path arrowok="t"/>
                <v:fill type="solid"/>
              </v:shape>
            </v:group>
            <v:group style="position:absolute;left:1875;top:12955;width:4072;height:768" coordorigin="1875,12955" coordsize="4072,768">
              <v:shape style="position:absolute;left:1875;top:12955;width:4072;height:768" coordorigin="1875,12955" coordsize="4072,768" path="m1875,12955l5947,12955,5947,13723,1875,13723,1875,12955xe" filled="true" fillcolor="#edf4f7" stroked="false">
                <v:path arrowok="t"/>
                <v:fill type="solid"/>
              </v:shape>
            </v:group>
            <v:group style="position:absolute;left:5947;top:12955;width:328;height:768" coordorigin="5947,12955" coordsize="328,768">
              <v:shape style="position:absolute;left:5947;top:12955;width:328;height:768" coordorigin="5947,12955" coordsize="328,768" path="m5947,12955l6275,12955,6275,13723,5947,13723,5947,12955xe" filled="true" fillcolor="#6095c9" stroked="false">
                <v:path arrowok="t"/>
                <v:fill type="solid"/>
              </v:shape>
            </v:group>
            <v:group style="position:absolute;left:5947;top:13723;width:328;height:584" coordorigin="5947,13723" coordsize="328,584">
              <v:shape style="position:absolute;left:5947;top:13723;width:328;height:584" coordorigin="5947,13723" coordsize="328,584" path="m5947,13723l6275,13723,6275,14307,5947,14307,5947,13723xe" filled="true" fillcolor="#6095c9" stroked="false">
                <v:path arrowok="t"/>
                <v:fill type="solid"/>
              </v:shape>
            </v:group>
            <v:group style="position:absolute;left:825;top:14307;width:1050;height:584" coordorigin="825,14307" coordsize="1050,584">
              <v:shape style="position:absolute;left:825;top:14307;width:1050;height:584" coordorigin="825,14307" coordsize="1050,584" path="m825,14307l1875,14307,1875,14891,825,14891,825,14307xe" filled="true" fillcolor="#edf4f7" stroked="false">
                <v:path arrowok="t"/>
                <v:fill type="solid"/>
              </v:shape>
            </v:group>
            <v:group style="position:absolute;left:1875;top:14307;width:4072;height:584" coordorigin="1875,14307" coordsize="4072,584">
              <v:shape style="position:absolute;left:1875;top:14307;width:4072;height:584" coordorigin="1875,14307" coordsize="4072,584" path="m1875,14307l5947,14307,5947,14891,1875,14891,1875,14307xe" filled="true" fillcolor="#edf4f7" stroked="false">
                <v:path arrowok="t"/>
                <v:fill type="solid"/>
              </v:shape>
            </v:group>
            <v:group style="position:absolute;left:5947;top:14307;width:328;height:584" coordorigin="5947,14307" coordsize="328,584">
              <v:shape style="position:absolute;left:5947;top:14307;width:328;height:584" coordorigin="5947,14307" coordsize="328,584" path="m5947,14307l6275,14307,6275,14891,5947,14891,5947,14307xe" filled="true" fillcolor="#6095c9" stroked="false">
                <v:path arrowok="t"/>
                <v:fill type="solid"/>
              </v:shape>
            </v:group>
            <v:group style="position:absolute;left:815;top:3459;width:5470;height:2" coordorigin="815,3459" coordsize="5470,2">
              <v:shape style="position:absolute;left:815;top:3459;width:5470;height:2" coordorigin="815,3459" coordsize="5470,0" path="m815,3459l6285,3459e" filled="false" stroked="true" strokeweight="1.0pt" strokecolor="#4bacc6">
                <v:path arrowok="t"/>
              </v:shape>
            </v:group>
            <v:group style="position:absolute;left:815;top:4043;width:5470;height:2" coordorigin="815,4043" coordsize="5470,2">
              <v:shape style="position:absolute;left:815;top:4043;width:5470;height:2" coordorigin="815,4043" coordsize="5470,0" path="m815,4043l6285,4043e" filled="false" stroked="true" strokeweight="1.0pt" strokecolor="#4bacc6">
                <v:path arrowok="t"/>
              </v:shape>
            </v:group>
            <v:group style="position:absolute;left:815;top:4627;width:5470;height:2" coordorigin="815,4627" coordsize="5470,2">
              <v:shape style="position:absolute;left:815;top:4627;width:5470;height:2" coordorigin="815,4627" coordsize="5470,0" path="m815,4627l6285,4627e" filled="false" stroked="true" strokeweight="1.0pt" strokecolor="#4bacc6">
                <v:path arrowok="t"/>
              </v:shape>
            </v:group>
            <v:group style="position:absolute;left:815;top:5211;width:5470;height:2" coordorigin="815,5211" coordsize="5470,2">
              <v:shape style="position:absolute;left:815;top:5211;width:5470;height:2" coordorigin="815,5211" coordsize="5470,0" path="m815,5211l6285,5211e" filled="false" stroked="true" strokeweight="1.0pt" strokecolor="#4bacc6">
                <v:path arrowok="t"/>
              </v:shape>
            </v:group>
            <v:group style="position:absolute;left:815;top:5795;width:5470;height:2" coordorigin="815,5795" coordsize="5470,2">
              <v:shape style="position:absolute;left:815;top:5795;width:5470;height:2" coordorigin="815,5795" coordsize="5470,0" path="m815,5795l6285,5795e" filled="false" stroked="true" strokeweight="1.0pt" strokecolor="#4bacc6">
                <v:path arrowok="t"/>
              </v:shape>
            </v:group>
            <v:group style="position:absolute;left:815;top:6563;width:5470;height:2" coordorigin="815,6563" coordsize="5470,2">
              <v:shape style="position:absolute;left:815;top:6563;width:5470;height:2" coordorigin="815,6563" coordsize="5470,0" path="m815,6563l6285,6563e" filled="false" stroked="true" strokeweight="1.0pt" strokecolor="#4bacc6">
                <v:path arrowok="t"/>
              </v:shape>
            </v:group>
            <v:group style="position:absolute;left:815;top:7147;width:5470;height:2" coordorigin="815,7147" coordsize="5470,2">
              <v:shape style="position:absolute;left:815;top:7147;width:5470;height:2" coordorigin="815,7147" coordsize="5470,0" path="m815,7147l6285,7147e" filled="false" stroked="true" strokeweight="1.0pt" strokecolor="#4bacc6">
                <v:path arrowok="t"/>
              </v:shape>
            </v:group>
            <v:group style="position:absolute;left:815;top:7731;width:5470;height:2" coordorigin="815,7731" coordsize="5470,2">
              <v:shape style="position:absolute;left:815;top:7731;width:5470;height:2" coordorigin="815,7731" coordsize="5470,0" path="m815,7731l6285,7731e" filled="false" stroked="true" strokeweight="1.0pt" strokecolor="#4bacc6">
                <v:path arrowok="t"/>
              </v:shape>
            </v:group>
            <v:group style="position:absolute;left:815;top:8499;width:5470;height:2" coordorigin="815,8499" coordsize="5470,2">
              <v:shape style="position:absolute;left:815;top:8499;width:5470;height:2" coordorigin="815,8499" coordsize="5470,0" path="m815,8499l6285,8499e" filled="false" stroked="true" strokeweight="1.0pt" strokecolor="#4bacc6">
                <v:path arrowok="t"/>
              </v:shape>
            </v:group>
            <v:group style="position:absolute;left:815;top:9083;width:5470;height:2" coordorigin="815,9083" coordsize="5470,2">
              <v:shape style="position:absolute;left:815;top:9083;width:5470;height:2" coordorigin="815,9083" coordsize="5470,0" path="m815,9083l6285,9083e" filled="false" stroked="true" strokeweight="1.0pt" strokecolor="#4bacc6">
                <v:path arrowok="t"/>
              </v:shape>
            </v:group>
            <v:group style="position:absolute;left:815;top:9851;width:10758;height:2" coordorigin="815,9851" coordsize="10758,2">
              <v:shape style="position:absolute;left:815;top:9851;width:10758;height:2" coordorigin="815,9851" coordsize="10758,0" path="m815,9851l11573,9851e" filled="false" stroked="true" strokeweight="1.0pt" strokecolor="#4bacc6">
                <v:path arrowok="t"/>
              </v:shape>
            </v:group>
            <v:group style="position:absolute;left:815;top:10435;width:5470;height:2" coordorigin="815,10435" coordsize="5470,2">
              <v:shape style="position:absolute;left:815;top:10435;width:5470;height:2" coordorigin="815,10435" coordsize="5470,0" path="m815,10435l6285,10435e" filled="false" stroked="true" strokeweight="1.0pt" strokecolor="#4bacc6">
                <v:path arrowok="t"/>
              </v:shape>
            </v:group>
            <v:group style="position:absolute;left:815;top:11019;width:5470;height:2" coordorigin="815,11019" coordsize="5470,2">
              <v:shape style="position:absolute;left:815;top:11019;width:5470;height:2" coordorigin="815,11019" coordsize="5470,0" path="m815,11019l6285,11019e" filled="false" stroked="true" strokeweight="1.0pt" strokecolor="#4bacc6">
                <v:path arrowok="t"/>
              </v:shape>
            </v:group>
            <v:group style="position:absolute;left:815;top:11603;width:5470;height:2" coordorigin="815,11603" coordsize="5470,2">
              <v:shape style="position:absolute;left:815;top:11603;width:5470;height:2" coordorigin="815,11603" coordsize="5470,0" path="m815,11603l6285,11603e" filled="false" stroked="true" strokeweight="1.0pt" strokecolor="#4bacc6">
                <v:path arrowok="t"/>
              </v:shape>
            </v:group>
            <v:group style="position:absolute;left:815;top:12371;width:5470;height:2" coordorigin="815,12371" coordsize="5470,2">
              <v:shape style="position:absolute;left:815;top:12371;width:5470;height:2" coordorigin="815,12371" coordsize="5470,0" path="m815,12371l6285,12371e" filled="false" stroked="true" strokeweight="1.0pt" strokecolor="#4bacc6">
                <v:path arrowok="t"/>
              </v:shape>
            </v:group>
            <v:group style="position:absolute;left:815;top:12955;width:5470;height:2" coordorigin="815,12955" coordsize="5470,2">
              <v:shape style="position:absolute;left:815;top:12955;width:5470;height:2" coordorigin="815,12955" coordsize="5470,0" path="m815,12955l6285,12955e" filled="false" stroked="true" strokeweight="1.0pt" strokecolor="#4bacc6">
                <v:path arrowok="t"/>
              </v:shape>
            </v:group>
            <v:group style="position:absolute;left:815;top:13723;width:5470;height:2" coordorigin="815,13723" coordsize="5470,2">
              <v:shape style="position:absolute;left:815;top:13723;width:5470;height:2" coordorigin="815,13723" coordsize="5470,0" path="m815,13723l6285,13723e" filled="false" stroked="true" strokeweight="1.0pt" strokecolor="#4bacc6">
                <v:path arrowok="t"/>
              </v:shape>
            </v:group>
            <v:group style="position:absolute;left:815;top:14307;width:5470;height:2" coordorigin="815,14307" coordsize="5470,2">
              <v:shape style="position:absolute;left:815;top:14307;width:5470;height:2" coordorigin="815,14307" coordsize="5470,0" path="m815,14307l6285,14307e" filled="false" stroked="true" strokeweight="1.0pt" strokecolor="#4bacc6">
                <v:path arrowok="t"/>
              </v:shape>
            </v:group>
            <v:group style="position:absolute;left:825;top:2865;width:2;height:12036" coordorigin="825,2865" coordsize="2,12036">
              <v:shape style="position:absolute;left:825;top:2865;width:2;height:12036" coordorigin="825,2865" coordsize="0,12036" path="m825,2865l825,14901e" filled="false" stroked="true" strokeweight="1.0pt" strokecolor="#4bacc6">
                <v:path arrowok="t"/>
              </v:shape>
            </v:group>
            <v:group style="position:absolute;left:6275;top:2865;width:2;height:12036" coordorigin="6275,2865" coordsize="2,12036">
              <v:shape style="position:absolute;left:6275;top:2865;width:2;height:12036" coordorigin="6275,2865" coordsize="0,12036" path="m6275,2865l6275,14901e" filled="false" stroked="true" strokeweight="1.0pt" strokecolor="#4bacc6">
                <v:path arrowok="t"/>
              </v:shape>
            </v:group>
            <v:group style="position:absolute;left:815;top:2875;width:10758;height:2" coordorigin="815,2875" coordsize="10758,2">
              <v:shape style="position:absolute;left:815;top:2875;width:10758;height:2" coordorigin="815,2875" coordsize="10758,0" path="m815,2875l11573,2875e" filled="false" stroked="true" strokeweight="1.0pt" strokecolor="#4bacc6">
                <v:path arrowok="t"/>
              </v:shape>
            </v:group>
            <v:group style="position:absolute;left:815;top:14891;width:5470;height:2" coordorigin="815,14891" coordsize="5470,2">
              <v:shape style="position:absolute;left:815;top:14891;width:5470;height:2" coordorigin="815,14891" coordsize="5470,0" path="m815,14891l6285,14891e" filled="false" stroked="true" strokeweight="1.0pt" strokecolor="#4bacc6">
                <v:path arrowok="t"/>
              </v:shape>
            </v:group>
            <v:group style="position:absolute;left:6293;top:2875;width:1081;height:768" coordorigin="6293,2875" coordsize="1081,768">
              <v:shape style="position:absolute;left:6293;top:2875;width:1081;height:768" coordorigin="6293,2875" coordsize="1081,768" path="m6293,2875l7373,2875,7373,3643,6293,3643,6293,2875xe" filled="true" fillcolor="#edf4f7" stroked="false">
                <v:path arrowok="t"/>
                <v:fill type="solid"/>
              </v:shape>
            </v:group>
            <v:group style="position:absolute;left:7373;top:2875;width:4190;height:768" coordorigin="7373,2875" coordsize="4190,768">
              <v:shape style="position:absolute;left:7373;top:2875;width:4190;height:768" coordorigin="7373,2875" coordsize="4190,768" path="m7373,2875l11563,2875,11563,3643,7373,3643,7373,2875xe" filled="true" fillcolor="#edf4f7" stroked="false">
                <v:path arrowok="t"/>
                <v:fill type="solid"/>
              </v:shape>
            </v:group>
            <v:group style="position:absolute;left:6293;top:4227;width:1081;height:768" coordorigin="6293,4227" coordsize="1081,768">
              <v:shape style="position:absolute;left:6293;top:4227;width:1081;height:768" coordorigin="6293,4227" coordsize="1081,768" path="m6293,4227l7373,4227,7373,4995,6293,4995,6293,4227xe" filled="true" fillcolor="#edf4f7" stroked="false">
                <v:path arrowok="t"/>
                <v:fill type="solid"/>
              </v:shape>
            </v:group>
            <v:group style="position:absolute;left:7373;top:4227;width:4190;height:768" coordorigin="7373,4227" coordsize="4190,768">
              <v:shape style="position:absolute;left:7373;top:4227;width:4190;height:768" coordorigin="7373,4227" coordsize="4190,768" path="m7373,4227l11563,4227,11563,4995,7373,4995,7373,4227xe" filled="true" fillcolor="#edf4f7" stroked="false">
                <v:path arrowok="t"/>
                <v:fill type="solid"/>
              </v:shape>
            </v:group>
            <v:group style="position:absolute;left:6293;top:5579;width:1081;height:584" coordorigin="6293,5579" coordsize="1081,584">
              <v:shape style="position:absolute;left:6293;top:5579;width:1081;height:584" coordorigin="6293,5579" coordsize="1081,584" path="m6293,5579l7373,5579,7373,6163,6293,6163,6293,5579xe" filled="true" fillcolor="#edf4f7" stroked="false">
                <v:path arrowok="t"/>
                <v:fill type="solid"/>
              </v:shape>
            </v:group>
            <v:group style="position:absolute;left:7373;top:5579;width:4190;height:584" coordorigin="7373,5579" coordsize="4190,584">
              <v:shape style="position:absolute;left:7373;top:5579;width:4190;height:584" coordorigin="7373,5579" coordsize="4190,584" path="m7373,5579l11563,5579,11563,6163,7373,6163,7373,5579xe" filled="true" fillcolor="#edf4f7" stroked="false">
                <v:path arrowok="t"/>
                <v:fill type="solid"/>
              </v:shape>
            </v:group>
            <v:group style="position:absolute;left:6293;top:6931;width:1081;height:584" coordorigin="6293,6931" coordsize="1081,584">
              <v:shape style="position:absolute;left:6293;top:6931;width:1081;height:584" coordorigin="6293,6931" coordsize="1081,584" path="m6293,6931l7373,6931,7373,7515,6293,7515,6293,6931xe" filled="true" fillcolor="#edf4f7" stroked="false">
                <v:path arrowok="t"/>
                <v:fill type="solid"/>
              </v:shape>
            </v:group>
            <v:group style="position:absolute;left:7373;top:6931;width:4190;height:584" coordorigin="7373,6931" coordsize="4190,584">
              <v:shape style="position:absolute;left:7373;top:6931;width:4190;height:584" coordorigin="7373,6931" coordsize="4190,584" path="m7373,6931l11563,6931,11563,7515,7373,7515,7373,6931xe" filled="true" fillcolor="#edf4f7" stroked="false">
                <v:path arrowok="t"/>
                <v:fill type="solid"/>
              </v:shape>
            </v:group>
            <v:group style="position:absolute;left:6293;top:8099;width:1081;height:584" coordorigin="6293,8099" coordsize="1081,584">
              <v:shape style="position:absolute;left:6293;top:8099;width:1081;height:584" coordorigin="6293,8099" coordsize="1081,584" path="m6293,8099l7373,8099,7373,8683,6293,8683,6293,8099xe" filled="true" fillcolor="#edf4f7" stroked="false">
                <v:path arrowok="t"/>
                <v:fill type="solid"/>
              </v:shape>
            </v:group>
            <v:group style="position:absolute;left:7373;top:8099;width:4190;height:584" coordorigin="7373,8099" coordsize="4190,584">
              <v:shape style="position:absolute;left:7373;top:8099;width:4190;height:584" coordorigin="7373,8099" coordsize="4190,584" path="m7373,8099l11563,8099,11563,8683,7373,8683,7373,8099xe" filled="true" fillcolor="#edf4f7" stroked="false">
                <v:path arrowok="t"/>
                <v:fill type="solid"/>
              </v:shape>
            </v:group>
            <v:group style="position:absolute;left:6293;top:9267;width:1081;height:584" coordorigin="6293,9267" coordsize="1081,584">
              <v:shape style="position:absolute;left:6293;top:9267;width:1081;height:584" coordorigin="6293,9267" coordsize="1081,584" path="m6293,9267l7373,9267,7373,9851,6293,9851,6293,9267xe" filled="true" fillcolor="#edf4f7" stroked="false">
                <v:path arrowok="t"/>
                <v:fill type="solid"/>
              </v:shape>
            </v:group>
            <v:group style="position:absolute;left:7373;top:9267;width:4190;height:584" coordorigin="7373,9267" coordsize="4190,584">
              <v:shape style="position:absolute;left:7373;top:9267;width:4190;height:584" coordorigin="7373,9267" coordsize="4190,584" path="m7373,9267l11563,9267,11563,9851,7373,9851,7373,9267xe" filled="true" fillcolor="#edf4f7" stroked="false">
                <v:path arrowok="t"/>
                <v:fill type="solid"/>
              </v:shape>
            </v:group>
            <v:group style="position:absolute;left:6293;top:10619;width:1081;height:768" coordorigin="6293,10619" coordsize="1081,768">
              <v:shape style="position:absolute;left:6293;top:10619;width:1081;height:768" coordorigin="6293,10619" coordsize="1081,768" path="m6293,10619l7373,10619,7373,11387,6293,11387,6293,10619xe" filled="true" fillcolor="#edf4f7" stroked="false">
                <v:path arrowok="t"/>
                <v:fill type="solid"/>
              </v:shape>
            </v:group>
            <v:group style="position:absolute;left:7373;top:10619;width:4190;height:768" coordorigin="7373,10619" coordsize="4190,768">
              <v:shape style="position:absolute;left:7373;top:10619;width:4190;height:768" coordorigin="7373,10619" coordsize="4190,768" path="m7373,10619l11563,10619,11563,11387,7373,11387,7373,10619xe" filled="true" fillcolor="#edf4f7" stroked="false">
                <v:path arrowok="t"/>
                <v:fill type="solid"/>
              </v:shape>
            </v:group>
            <v:group style="position:absolute;left:6293;top:11971;width:1081;height:768" coordorigin="6293,11971" coordsize="1081,768">
              <v:shape style="position:absolute;left:6293;top:11971;width:1081;height:768" coordorigin="6293,11971" coordsize="1081,768" path="m6293,11971l7373,11971,7373,12739,6293,12739,6293,11971xe" filled="true" fillcolor="#edf4f7" stroked="false">
                <v:path arrowok="t"/>
                <v:fill type="solid"/>
              </v:shape>
            </v:group>
            <v:group style="position:absolute;left:7373;top:11971;width:4190;height:768" coordorigin="7373,11971" coordsize="4190,768">
              <v:shape style="position:absolute;left:7373;top:11971;width:4190;height:768" coordorigin="7373,11971" coordsize="4190,768" path="m7373,11971l11563,11971,11563,12739,7373,12739,7373,11971xe" filled="true" fillcolor="#edf4f7" stroked="false">
                <v:path arrowok="t"/>
                <v:fill type="solid"/>
              </v:shape>
            </v:group>
            <v:group style="position:absolute;left:6293;top:13323;width:1081;height:584" coordorigin="6293,13323" coordsize="1081,584">
              <v:shape style="position:absolute;left:6293;top:13323;width:1081;height:584" coordorigin="6293,13323" coordsize="1081,584" path="m6293,13323l7373,13323,7373,13907,6293,13907,6293,13323xe" filled="true" fillcolor="#edf4f7" stroked="false">
                <v:path arrowok="t"/>
                <v:fill type="solid"/>
              </v:shape>
            </v:group>
            <v:group style="position:absolute;left:7373;top:13323;width:4190;height:584" coordorigin="7373,13323" coordsize="4190,584">
              <v:shape style="position:absolute;left:7373;top:13323;width:4190;height:584" coordorigin="7373,13323" coordsize="4190,584" path="m7373,13323l11563,13323,11563,13907,7373,13907,7373,13323xe" filled="true" fillcolor="#edf4f7" stroked="false">
                <v:path arrowok="t"/>
                <v:fill type="solid"/>
              </v:shape>
            </v:group>
            <v:group style="position:absolute;left:6283;top:3643;width:5290;height:2" coordorigin="6283,3643" coordsize="5290,2">
              <v:shape style="position:absolute;left:6283;top:3643;width:5290;height:2" coordorigin="6283,3643" coordsize="5290,0" path="m6283,3643l11573,3643e" filled="false" stroked="true" strokeweight="1.0pt" strokecolor="#4bacc6">
                <v:path arrowok="t"/>
              </v:shape>
            </v:group>
            <v:group style="position:absolute;left:6283;top:4227;width:5290;height:2" coordorigin="6283,4227" coordsize="5290,2">
              <v:shape style="position:absolute;left:6283;top:4227;width:5290;height:2" coordorigin="6283,4227" coordsize="5290,0" path="m6283,4227l11573,4227e" filled="false" stroked="true" strokeweight="1.0pt" strokecolor="#4bacc6">
                <v:path arrowok="t"/>
              </v:shape>
            </v:group>
            <v:group style="position:absolute;left:6283;top:4995;width:5290;height:2" coordorigin="6283,4995" coordsize="5290,2">
              <v:shape style="position:absolute;left:6283;top:4995;width:5290;height:2" coordorigin="6283,4995" coordsize="5290,0" path="m6283,4995l11573,4995e" filled="false" stroked="true" strokeweight="1.0pt" strokecolor="#4bacc6">
                <v:path arrowok="t"/>
              </v:shape>
            </v:group>
            <v:group style="position:absolute;left:6283;top:5579;width:5290;height:2" coordorigin="6283,5579" coordsize="5290,2">
              <v:shape style="position:absolute;left:6283;top:5579;width:5290;height:2" coordorigin="6283,5579" coordsize="5290,0" path="m6283,5579l11573,5579e" filled="false" stroked="true" strokeweight="1.0pt" strokecolor="#4bacc6">
                <v:path arrowok="t"/>
              </v:shape>
            </v:group>
            <v:group style="position:absolute;left:6283;top:6163;width:5290;height:2" coordorigin="6283,6163" coordsize="5290,2">
              <v:shape style="position:absolute;left:6283;top:6163;width:5290;height:2" coordorigin="6283,6163" coordsize="5290,0" path="m6283,6163l11573,6163e" filled="false" stroked="true" strokeweight="1.0pt" strokecolor="#4bacc6">
                <v:path arrowok="t"/>
              </v:shape>
            </v:group>
            <v:group style="position:absolute;left:6283;top:6931;width:5290;height:2" coordorigin="6283,6931" coordsize="5290,2">
              <v:shape style="position:absolute;left:6283;top:6931;width:5290;height:2" coordorigin="6283,6931" coordsize="5290,0" path="m6283,6931l11573,6931e" filled="false" stroked="true" strokeweight="1.0pt" strokecolor="#4bacc6">
                <v:path arrowok="t"/>
              </v:shape>
            </v:group>
            <v:group style="position:absolute;left:6283;top:7515;width:5290;height:2" coordorigin="6283,7515" coordsize="5290,2">
              <v:shape style="position:absolute;left:6283;top:7515;width:5290;height:2" coordorigin="6283,7515" coordsize="5290,0" path="m6283,7515l11573,7515e" filled="false" stroked="true" strokeweight="1.0pt" strokecolor="#4bacc6">
                <v:path arrowok="t"/>
              </v:shape>
            </v:group>
            <v:group style="position:absolute;left:6283;top:8099;width:5290;height:2" coordorigin="6283,8099" coordsize="5290,2">
              <v:shape style="position:absolute;left:6283;top:8099;width:5290;height:2" coordorigin="6283,8099" coordsize="5290,0" path="m6283,8099l11573,8099e" filled="false" stroked="true" strokeweight="1.0pt" strokecolor="#4bacc6">
                <v:path arrowok="t"/>
              </v:shape>
            </v:group>
            <v:group style="position:absolute;left:6283;top:8683;width:5290;height:2" coordorigin="6283,8683" coordsize="5290,2">
              <v:shape style="position:absolute;left:6283;top:8683;width:5290;height:2" coordorigin="6283,8683" coordsize="5290,0" path="m6283,8683l11573,8683e" filled="false" stroked="true" strokeweight="1.0pt" strokecolor="#4bacc6">
                <v:path arrowok="t"/>
              </v:shape>
            </v:group>
            <v:group style="position:absolute;left:6283;top:9267;width:5290;height:2" coordorigin="6283,9267" coordsize="5290,2">
              <v:shape style="position:absolute;left:6283;top:9267;width:5290;height:2" coordorigin="6283,9267" coordsize="5290,0" path="m6283,9267l11573,9267e" filled="false" stroked="true" strokeweight="1.0pt" strokecolor="#4bacc6">
                <v:path arrowok="t"/>
              </v:shape>
            </v:group>
            <v:group style="position:absolute;left:6283;top:10619;width:5290;height:2" coordorigin="6283,10619" coordsize="5290,2">
              <v:shape style="position:absolute;left:6283;top:10619;width:5290;height:2" coordorigin="6283,10619" coordsize="5290,0" path="m6283,10619l11573,10619e" filled="false" stroked="true" strokeweight="1.0pt" strokecolor="#4bacc6">
                <v:path arrowok="t"/>
              </v:shape>
            </v:group>
            <v:group style="position:absolute;left:6283;top:11387;width:5290;height:2" coordorigin="6283,11387" coordsize="5290,2">
              <v:shape style="position:absolute;left:6283;top:11387;width:5290;height:2" coordorigin="6283,11387" coordsize="5290,0" path="m6283,11387l11573,11387e" filled="false" stroked="true" strokeweight="1.0pt" strokecolor="#4bacc6">
                <v:path arrowok="t"/>
              </v:shape>
            </v:group>
            <v:group style="position:absolute;left:6283;top:11971;width:5290;height:2" coordorigin="6283,11971" coordsize="5290,2">
              <v:shape style="position:absolute;left:6283;top:11971;width:5290;height:2" coordorigin="6283,11971" coordsize="5290,0" path="m6283,11971l11573,11971e" filled="false" stroked="true" strokeweight="1.0pt" strokecolor="#4bacc6">
                <v:path arrowok="t"/>
              </v:shape>
            </v:group>
            <v:group style="position:absolute;left:6283;top:12739;width:5290;height:2" coordorigin="6283,12739" coordsize="5290,2">
              <v:shape style="position:absolute;left:6283;top:12739;width:5290;height:2" coordorigin="6283,12739" coordsize="5290,0" path="m6283,12739l11573,12739e" filled="false" stroked="true" strokeweight="1.0pt" strokecolor="#4bacc6">
                <v:path arrowok="t"/>
              </v:shape>
            </v:group>
            <v:group style="position:absolute;left:6283;top:13323;width:5290;height:2" coordorigin="6283,13323" coordsize="5290,2">
              <v:shape style="position:absolute;left:6283;top:13323;width:5290;height:2" coordorigin="6283,13323" coordsize="5290,0" path="m6283,13323l11573,13323e" filled="false" stroked="true" strokeweight="1.0pt" strokecolor="#4bacc6">
                <v:path arrowok="t"/>
              </v:shape>
            </v:group>
            <v:group style="position:absolute;left:6283;top:13907;width:5290;height:2" coordorigin="6283,13907" coordsize="5290,2">
              <v:shape style="position:absolute;left:6283;top:13907;width:5290;height:2" coordorigin="6283,13907" coordsize="5290,0" path="m6283,13907l11573,13907e" filled="false" stroked="true" strokeweight="1.0pt" strokecolor="#4bacc6">
                <v:path arrowok="t"/>
              </v:shape>
            </v:group>
            <v:group style="position:absolute;left:6293;top:2865;width:2;height:11820" coordorigin="6293,2865" coordsize="2,11820">
              <v:shape style="position:absolute;left:6293;top:2865;width:2;height:11820" coordorigin="6293,2865" coordsize="0,11820" path="m6293,2865l6293,14685e" filled="false" stroked="true" strokeweight="1.0pt" strokecolor="#4bacc6">
                <v:path arrowok="t"/>
              </v:shape>
            </v:group>
            <v:group style="position:absolute;left:11563;top:2865;width:2;height:11820" coordorigin="11563,2865" coordsize="2,11820">
              <v:shape style="position:absolute;left:11563;top:2865;width:2;height:11820" coordorigin="11563,2865" coordsize="0,11820" path="m11563,2865l11563,14685e" filled="false" stroked="true" strokeweight="1.0pt" strokecolor="#4bacc6">
                <v:path arrowok="t"/>
              </v:shape>
            </v:group>
            <v:group style="position:absolute;left:6283;top:14675;width:5290;height:2" coordorigin="6283,14675" coordsize="5290,2">
              <v:shape style="position:absolute;left:6283;top:14675;width:5290;height:2" coordorigin="6283,14675" coordsize="5290,0" path="m6283,14675l11573,14675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.198181pt;margin-top:36.820599pt;width:537pt;height:42.55pt;mso-position-horizontal-relative:page;mso-position-vertical-relative:page;z-index:-11824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0" w:right="72" w:firstLine="0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</w:p>
                <w:p>
                  <w:pPr>
                    <w:pStyle w:val="BodyText"/>
                    <w:spacing w:line="240" w:lineRule="auto" w:before="86"/>
                    <w:ind w:left="0" w:right="0"/>
                    <w:jc w:val="center"/>
                  </w:pPr>
                  <w:r>
                    <w:rPr/>
                    <w:t>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acronym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shortcut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words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together.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usually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formed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taking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ﬁrst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198181pt;margin-top:79.361801pt;width:219.75pt;height:31pt;mso-position-horizontal-relative:page;mso-position-vertical-relative:page;z-index:-118216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lehers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word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capitalizing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them.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w w:val="105"/>
                    </w:rPr>
                    <w:t>special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early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interven)on.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43689pt;margin-top:79.361801pt;width:294.75pt;height:15pt;mso-position-horizontal-relative:page;mso-position-vertical-relative:page;z-index:-118192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 w:before="0"/>
                    <w:ind w:right="0"/>
                    <w:jc w:val="left"/>
                  </w:pPr>
                  <w:r>
                    <w:rPr/>
                    <w:t>Here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some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acronyms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likely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816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33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43.754608pt;width:256.1pt;height:29.2pt;mso-position-horizontal-relative:page;mso-position-vertical-relative:page;z-index:-1181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A+</w:t>
                    <w:tab/>
                    <w:t>A`er-­‐School</w:t>
                  </w:r>
                  <w:r>
                    <w:rPr>
                      <w:spacing w:val="26"/>
                      <w:w w:val="95"/>
                    </w:rPr>
                    <w:t> </w:t>
                  </w:r>
                  <w:r>
                    <w:rPr>
                      <w:w w:val="95"/>
                    </w:rPr>
                    <w:t>Plus</w:t>
                  </w:r>
                  <w:r>
                    <w:rPr>
                      <w:spacing w:val="26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43.754608pt;width:16.9pt;height:29.2pt;mso-position-horizontal-relative:page;mso-position-vertical-relative:page;z-index:-1181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3.754608pt;width:263.95pt;height:38.4pt;mso-position-horizontal-relative:page;mso-position-vertical-relative:page;z-index:-118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164" w:hanging="1081"/>
                    <w:jc w:val="left"/>
                  </w:pPr>
                  <w:r>
                    <w:rPr>
                      <w:w w:val="95"/>
                    </w:rPr>
                    <w:t>ASPIRE</w:t>
                    <w:tab/>
                  </w:r>
                  <w:r>
                    <w:rPr/>
                    <w:t>Accelera)ng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Successful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Regular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2.954605pt;width:256.1pt;height:29.2pt;mso-position-horizontal-relative:page;mso-position-vertical-relative:page;z-index:-118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AA</w:t>
                    <w:tab/>
                  </w:r>
                  <w:r>
                    <w:rPr/>
                    <w:t>Alterna)ve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2.954605pt;width:16.9pt;height:29.2pt;mso-position-horizontal-relative:page;mso-position-vertical-relative:page;z-index:-118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82.154602pt;width:263.95pt;height:29.2pt;mso-position-horizontal-relative:page;mso-position-vertical-relative:page;z-index:-1180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AT</w:t>
                    <w:tab/>
                  </w:r>
                  <w:r>
                    <w:rPr/>
                    <w:t>Assis)ve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1"/>
                    </w:rPr>
                    <w:t>Technology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2.154602pt;width:256.1pt;height:29.2pt;mso-position-horizontal-relative:page;mso-position-vertical-relative:page;z-index:-118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ABA</w:t>
                    <w:tab/>
                  </w:r>
                  <w:r>
                    <w:rPr/>
                    <w:t>Applied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Analysis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2.154602pt;width:16.9pt;height:29.2pt;mso-position-horizontal-relative:page;mso-position-vertical-relative:page;z-index:-117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11.354568pt;width:263.95pt;height:38.4pt;mso-position-horizontal-relative:page;mso-position-vertical-relative:page;z-index:-117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830" w:hanging="1081"/>
                    <w:jc w:val="left"/>
                  </w:pPr>
                  <w:r>
                    <w:rPr>
                      <w:w w:val="95"/>
                    </w:rPr>
                    <w:t>ATRC</w:t>
                    <w:tab/>
                  </w:r>
                  <w:r>
                    <w:rPr/>
                    <w:t>Assis)ve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Technology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Resource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Centers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Hawaii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31.354599pt;width:256.1pt;height:29.2pt;mso-position-horizontal-relative:page;mso-position-vertical-relative:page;z-index:-1179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ACFN</w:t>
                    <w:tab/>
                  </w:r>
                  <w:r>
                    <w:rPr/>
                    <w:t>Academic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Financial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31.354599pt;width:16.9pt;height:29.2pt;mso-position-horizontal-relative:page;mso-position-vertical-relative:page;z-index:-117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49.754593pt;width:263.95pt;height:29.2pt;mso-position-horizontal-relative:page;mso-position-vertical-relative:page;z-index:-117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AV</w:t>
                    <w:tab/>
                  </w:r>
                  <w:r>
                    <w:rPr/>
                    <w:t>Audio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Visual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60.554596pt;width:256.1pt;height:29.2pt;mso-position-horizontal-relative:page;mso-position-vertical-relative:page;z-index:-1178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ACT</w:t>
                    <w:tab/>
                  </w:r>
                  <w:r>
                    <w:rPr>
                      <w:w w:val="105"/>
                    </w:rPr>
                    <w:t>Au)sm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Consul)ng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Teacher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60.554596pt;width:16.9pt;height:29.2pt;mso-position-horizontal-relative:page;mso-position-vertical-relative:page;z-index:-117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78.95459pt;width:263.95pt;height:29.2pt;mso-position-horizontal-relative:page;mso-position-vertical-relative:page;z-index:-1178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AYP</w:t>
                    <w:tab/>
                  </w:r>
                  <w:r>
                    <w:rPr/>
                    <w:t>Adequate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Yearly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Progress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89.754578pt;width:256.1pt;height:38.4pt;mso-position-horizontal-relative:page;mso-position-vertical-relative:page;z-index:-1177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375" w:hanging="1050"/>
                    <w:jc w:val="left"/>
                  </w:pPr>
                  <w:r>
                    <w:rPr/>
                    <w:t>Act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51</w:t>
                    <w:tab/>
                    <w:t>Reinven)ng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(2004)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89.754578pt;width:16.9pt;height:38.4pt;mso-position-horizontal-relative:page;mso-position-vertical-relative:page;z-index:-1177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08.154602pt;width:263.95pt;height:38.4pt;mso-position-horizontal-relative:page;mso-position-vertical-relative:page;z-index:-117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613" w:hanging="1081"/>
                    <w:jc w:val="left"/>
                  </w:pPr>
                  <w:r>
                    <w:rPr/>
                    <w:t>BASC</w:t>
                    <w:tab/>
                    <w:t>Behavior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Children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28.154572pt;width:256.1pt;height:29.2pt;mso-position-horizontal-relative:page;mso-position-vertical-relative:page;z-index:-117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ADA</w:t>
                    <w:tab/>
                  </w:r>
                  <w:r>
                    <w:rPr/>
                    <w:t>Americans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Act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28.154572pt;width:16.9pt;height:29.2pt;mso-position-horizontal-relative:page;mso-position-vertical-relative:page;z-index:-117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46.554596pt;width:263.95pt;height:29.2pt;mso-position-horizontal-relative:page;mso-position-vertical-relative:page;z-index:-117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BIP</w:t>
                    <w:tab/>
                  </w:r>
                  <w:r>
                    <w:rPr/>
                    <w:t>Behavior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Interven)on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57.354584pt;width:256.1pt;height:29.2pt;mso-position-horizontal-relative:page;mso-position-vertical-relative:page;z-index:-117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ADH</w:t>
                    <w:tab/>
                  </w:r>
                  <w:r>
                    <w:rPr/>
                    <w:t>Adult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Health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57.354584pt;width:16.9pt;height:29.2pt;mso-position-horizontal-relative:page;mso-position-vertical-relative:page;z-index:-117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75.754578pt;width:263.95pt;height:29.2pt;mso-position-horizontal-relative:page;mso-position-vertical-relative:page;z-index:-1175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BISS</w:t>
                    <w:tab/>
                  </w:r>
                  <w:r>
                    <w:rPr/>
                    <w:t>Behavior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Intensive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Service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86.554596pt;width:256.1pt;height:38.4pt;mso-position-horizontal-relative:page;mso-position-vertical-relative:page;z-index:-117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43" w:right="154"/>
                    <w:jc w:val="left"/>
                  </w:pPr>
                  <w:r>
                    <w:rPr>
                      <w:w w:val="95"/>
                    </w:rPr>
                    <w:t>ADHD/</w:t>
                    <w:tab/>
                  </w:r>
                  <w:r>
                    <w:rPr>
                      <w:w w:val="105"/>
                    </w:rPr>
                    <w:t>Ahen)on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Deﬁcit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Hyperac)vity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spacing w:val="-14"/>
                      <w:w w:val="105"/>
                    </w:rPr>
                  </w:r>
                  <w:r>
                    <w:rPr>
                      <w:w w:val="105"/>
                    </w:rPr>
                    <w:t>ADD</w:t>
                  </w:r>
                  <w:r>
                    <w:rPr/>
                    <w:tab/>
                  </w:r>
                  <w:r>
                    <w:rPr>
                      <w:w w:val="95"/>
                    </w:rPr>
                    <w:t>Disorder/</w:t>
                  </w:r>
                  <w:r>
                    <w:rPr>
                      <w:spacing w:val="50"/>
                      <w:w w:val="95"/>
                    </w:rPr>
                    <w:t> </w:t>
                  </w:r>
                  <w:r>
                    <w:rPr>
                      <w:w w:val="105"/>
                    </w:rPr>
                    <w:t>Ahen)on</w:t>
                  </w:r>
                  <w:r>
                    <w:rPr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Deﬁcit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86.554596pt;width:16.9pt;height:38.4pt;mso-position-horizontal-relative:page;mso-position-vertical-relative:page;z-index:-117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04.95459pt;width:263.95pt;height:29.2pt;mso-position-horizontal-relative:page;mso-position-vertical-relative:page;z-index:-1175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BOE</w:t>
                    <w:tab/>
                  </w:r>
                  <w:r>
                    <w:rPr>
                      <w:w w:val="105"/>
                    </w:rPr>
                    <w:t>Board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24.95459pt;width:256.1pt;height:29.2pt;mso-position-horizontal-relative:page;mso-position-vertical-relative:page;z-index:-1174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ADR</w:t>
                    <w:tab/>
                  </w:r>
                  <w:r>
                    <w:rPr>
                      <w:w w:val="105"/>
                    </w:rPr>
                    <w:t>Alterna)ve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Dispute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Resolu)on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24.95459pt;width:16.9pt;height:29.2pt;mso-position-horizontal-relative:page;mso-position-vertical-relative:page;z-index:-117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34.154572pt;width:263.95pt;height:29.2pt;mso-position-horizontal-relative:page;mso-position-vertical-relative:page;z-index:-117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BSP</w:t>
                    <w:tab/>
                  </w:r>
                  <w:r>
                    <w:rPr/>
                    <w:t>Behavioral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54.154572pt;width:256.1pt;height:38.4pt;mso-position-horizontal-relative:page;mso-position-vertical-relative:page;z-index:-117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84" w:hanging="1050"/>
                    <w:jc w:val="left"/>
                  </w:pPr>
                  <w:r>
                    <w:rPr>
                      <w:w w:val="95"/>
                    </w:rPr>
                    <w:t>AIDS</w:t>
                    <w:tab/>
                  </w:r>
                  <w:r>
                    <w:rPr/>
                    <w:t>Acquired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Immune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Deﬁciency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Syndrome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54.154572pt;width:16.9pt;height:38.4pt;mso-position-horizontal-relative:page;mso-position-vertical-relative:page;z-index:-1174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63.354584pt;width:263.95pt;height:29.2pt;mso-position-horizontal-relative:page;mso-position-vertical-relative:page;z-index:-1173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CA</w:t>
                    <w:tab/>
                  </w:r>
                  <w:r>
                    <w:rPr/>
                    <w:t>Communica)on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Aide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92.554596pt;width:256.1pt;height:29.2pt;mso-position-horizontal-relative:page;mso-position-vertical-relative:page;z-index:-117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AG</w:t>
                    <w:tab/>
                  </w:r>
                  <w:r>
                    <w:rPr/>
                    <w:t>Ahorney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92.554596pt;width:16.9pt;height:29.2pt;mso-position-horizontal-relative:page;mso-position-vertical-relative:page;z-index:-1173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2.554596pt;width:263.95pt;height:38.4pt;mso-position-horizontal-relative:page;mso-position-vertical-relative:page;z-index:-1173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875" w:hanging="1081"/>
                    <w:jc w:val="left"/>
                  </w:pPr>
                  <w:r>
                    <w:rPr>
                      <w:spacing w:val="-1"/>
                      <w:w w:val="95"/>
                    </w:rPr>
                    <w:t>CAFAS</w:t>
                    <w:tab/>
                  </w:r>
                  <w:r>
                    <w:rPr/>
                    <w:t>Child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Adolescent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Func)onal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Scale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21.754578pt;width:256.1pt;height:29.2pt;mso-position-horizontal-relative:page;mso-position-vertical-relative:page;z-index:-1172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ALC</w:t>
                    <w:tab/>
                  </w:r>
                  <w:r>
                    <w:rPr/>
                    <w:t>Alterna)ve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Center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21.754578pt;width:16.9pt;height:29.2pt;mso-position-horizontal-relative:page;mso-position-vertical-relative:page;z-index:-1172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30.954590pt;width:263.95pt;height:38.4pt;mso-position-horizontal-relative:page;mso-position-vertical-relative:page;z-index:-1172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53" w:right="463"/>
                    <w:jc w:val="left"/>
                  </w:pPr>
                  <w:r>
                    <w:rPr>
                      <w:w w:val="95"/>
                    </w:rPr>
                    <w:t>CAMH</w:t>
                    <w:tab/>
                  </w:r>
                  <w:r>
                    <w:rPr/>
                    <w:t>Child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Adolescent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Health</w:t>
                  </w:r>
                  <w:r>
                    <w:rPr/>
                    <w:t> D</w:t>
                    <w:tab/>
                    <w:t>Division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(DOH)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50.954590pt;width:256.1pt;height:29.2pt;mso-position-horizontal-relative:page;mso-position-vertical-relative:page;z-index:-1172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AP</w:t>
                    <w:tab/>
                  </w:r>
                  <w:r>
                    <w:rPr/>
                    <w:t>Advanced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Placement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50.954590pt;width:16.9pt;height:29.2pt;mso-position-horizontal-relative:page;mso-position-vertical-relative:page;z-index:-1171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69.354553pt;width:263.95pt;height:29.2pt;mso-position-horizontal-relative:page;mso-position-vertical-relative:page;z-index:-117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CAP</w:t>
                    <w:tab/>
                  </w:r>
                  <w:r>
                    <w:rPr>
                      <w:w w:val="105"/>
                    </w:rPr>
                    <w:t>Correc)ve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Ac)on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80.154541pt;width:256.1pt;height:38.4pt;mso-position-horizontal-relative:page;mso-position-vertical-relative:page;z-index:-117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009" w:hanging="1050"/>
                    <w:jc w:val="left"/>
                  </w:pPr>
                  <w:r>
                    <w:rPr>
                      <w:w w:val="95"/>
                    </w:rPr>
                    <w:t>APERT</w:t>
                    <w:tab/>
                  </w:r>
                  <w:r>
                    <w:rPr/>
                    <w:t>Adapted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Resource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Teacher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80.154541pt;width:16.9pt;height:38.4pt;mso-position-horizontal-relative:page;mso-position-vertical-relative:page;z-index:-117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98.554565pt;width:263.95pt;height:38.4pt;mso-position-horizontal-relative:page;mso-position-vertical-relative:page;z-index:-117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1208" w:hanging="1081"/>
                    <w:jc w:val="left"/>
                  </w:pPr>
                  <w:r>
                    <w:rPr>
                      <w:spacing w:val="-1"/>
                      <w:w w:val="95"/>
                    </w:rPr>
                    <w:t>CAPA</w:t>
                    <w:tab/>
                  </w:r>
                  <w:r>
                    <w:rPr/>
                    <w:t>Content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18.554565pt;width:256.1pt;height:29.2pt;mso-position-horizontal-relative:page;mso-position-vertical-relative:page;z-index:-1170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APR</w:t>
                    <w:tab/>
                  </w:r>
                  <w:r>
                    <w:rPr/>
                    <w:t>Annual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Report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18.554565pt;width:16.9pt;height:29.2pt;mso-position-horizontal-relative:page;mso-position-vertical-relative:page;z-index:-117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36.954590pt;width:263.95pt;height:29.2pt;mso-position-horizontal-relative:page;mso-position-vertical-relative:page;z-index:-1170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CAPD</w:t>
                    <w:tab/>
                  </w:r>
                  <w:r>
                    <w:rPr/>
                    <w:t>Central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Auditory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Processing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47.754578pt;width:256.1pt;height:38.4pt;mso-position-horizontal-relative:page;mso-position-vertical-relative:page;z-index:-116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670" w:hanging="1050"/>
                    <w:jc w:val="left"/>
                  </w:pPr>
                  <w:r>
                    <w:rPr>
                      <w:w w:val="95"/>
                    </w:rPr>
                    <w:t>ASAD</w:t>
                    <w:tab/>
                  </w:r>
                  <w:r>
                    <w:rPr/>
                    <w:t>Aloha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Associa)on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Deaf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47.754578pt;width:16.9pt;height:38.4pt;mso-position-horizontal-relative:page;mso-position-vertical-relative:page;z-index:-116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66.154541pt;width:263.95pt;height:29.2pt;mso-position-horizontal-relative:page;mso-position-vertical-relative:page;z-index:-1169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CAS</w:t>
                    <w:tab/>
                  </w:r>
                  <w:r>
                    <w:rPr/>
                    <w:t>Complex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Superintendent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86.154541pt;width:256.1pt;height:29.2pt;mso-position-horizontal-relative:page;mso-position-vertical-relative:page;z-index:-1169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ASD</w:t>
                    <w:tab/>
                    <w:t>Au)sm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Spectrum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86.154541pt;width:16.9pt;height:29.2pt;mso-position-horizontal-relative:page;mso-position-vertical-relative:page;z-index:-1168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95.354553pt;width:263.95pt;height:38.4pt;mso-position-horizontal-relative:page;mso-position-vertical-relative:page;z-index:-116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33" w:val="left" w:leader="none"/>
                    </w:tabs>
                    <w:spacing w:line="300" w:lineRule="exact" w:before="92"/>
                    <w:ind w:left="1233" w:right="301" w:hanging="1081"/>
                    <w:jc w:val="left"/>
                  </w:pPr>
                  <w:r>
                    <w:rPr>
                      <w:spacing w:val="-1"/>
                      <w:w w:val="95"/>
                    </w:rPr>
                    <w:t>CASSP</w:t>
                    <w:tab/>
                  </w:r>
                  <w:r>
                    <w:rPr/>
                    <w:t>Child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Adolescent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System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15.354553pt;width:256.1pt;height:29.2pt;mso-position-horizontal-relative:page;mso-position-vertical-relative:page;z-index:-116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ASL</w:t>
                    <w:tab/>
                    <w:t>American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Sign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Language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15.354553pt;width:16.9pt;height:29.2pt;mso-position-horizontal-relative:page;mso-position-vertical-relative:page;z-index:-116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33.754578pt;width:263.95pt;height:10.8pt;mso-position-horizontal-relative:page;mso-position-vertical-relative:page;z-index:-116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5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29pt;margin-top:81.848015pt;width:531.5pt;height:659.6pt;mso-position-horizontal-relative:page;mso-position-vertical-relative:page;z-index:-116776" coordorigin="805,1637" coordsize="10630,13192">
            <v:group style="position:absolute;left:825;top:1657;width:1050;height:584" coordorigin="825,1657" coordsize="1050,584">
              <v:shape style="position:absolute;left:825;top:1657;width:1050;height:584" coordorigin="825,1657" coordsize="1050,584" path="m825,1657l1875,1657,1875,2241,825,2241,825,1657xe" filled="true" fillcolor="#edf4f7" stroked="false">
                <v:path arrowok="t"/>
                <v:fill type="solid"/>
              </v:shape>
            </v:group>
            <v:group style="position:absolute;left:1875;top:1657;width:4072;height:584" coordorigin="1875,1657" coordsize="4072,584">
              <v:shape style="position:absolute;left:1875;top:1657;width:4072;height:584" coordorigin="1875,1657" coordsize="4072,584" path="m1875,1657l5947,1657,5947,2241,1875,2241,1875,1657xe" filled="true" fillcolor="#edf4f7" stroked="false">
                <v:path arrowok="t"/>
                <v:fill type="solid"/>
              </v:shape>
            </v:group>
            <v:group style="position:absolute;left:5947;top:1657;width:328;height:584" coordorigin="5947,1657" coordsize="328,584">
              <v:shape style="position:absolute;left:5947;top:1657;width:328;height:584" coordorigin="5947,1657" coordsize="328,584" path="m5947,1657l6275,1657,6275,2241,5947,2241,5947,1657xe" filled="true" fillcolor="#6095c9" stroked="false">
                <v:path arrowok="t"/>
                <v:fill type="solid"/>
              </v:shape>
            </v:group>
            <v:group style="position:absolute;left:5947;top:2241;width:328;height:584" coordorigin="5947,2241" coordsize="328,584">
              <v:shape style="position:absolute;left:5947;top:2241;width:328;height:584" coordorigin="5947,2241" coordsize="328,584" path="m5947,2241l6275,2241,6275,2825,5947,2825,5947,2241xe" filled="true" fillcolor="#6095c9" stroked="false">
                <v:path arrowok="t"/>
                <v:fill type="solid"/>
              </v:shape>
            </v:group>
            <v:group style="position:absolute;left:825;top:2825;width:1050;height:768" coordorigin="825,2825" coordsize="1050,768">
              <v:shape style="position:absolute;left:825;top:2825;width:1050;height:768" coordorigin="825,2825" coordsize="1050,768" path="m825,2825l1875,2825,1875,3593,825,3593,825,2825xe" filled="true" fillcolor="#edf4f7" stroked="false">
                <v:path arrowok="t"/>
                <v:fill type="solid"/>
              </v:shape>
            </v:group>
            <v:group style="position:absolute;left:1875;top:2825;width:4072;height:768" coordorigin="1875,2825" coordsize="4072,768">
              <v:shape style="position:absolute;left:1875;top:2825;width:4072;height:768" coordorigin="1875,2825" coordsize="4072,768" path="m1875,2825l5947,2825,5947,3593,1875,3593,1875,2825xe" filled="true" fillcolor="#edf4f7" stroked="false">
                <v:path arrowok="t"/>
                <v:fill type="solid"/>
              </v:shape>
            </v:group>
            <v:group style="position:absolute;left:5947;top:2825;width:328;height:768" coordorigin="5947,2825" coordsize="328,768">
              <v:shape style="position:absolute;left:5947;top:2825;width:328;height:768" coordorigin="5947,2825" coordsize="328,768" path="m5947,2825l6275,2825,6275,3593,5947,3593,5947,2825xe" filled="true" fillcolor="#6095c9" stroked="false">
                <v:path arrowok="t"/>
                <v:fill type="solid"/>
              </v:shape>
            </v:group>
            <v:group style="position:absolute;left:5947;top:3593;width:328;height:584" coordorigin="5947,3593" coordsize="328,584">
              <v:shape style="position:absolute;left:5947;top:3593;width:328;height:584" coordorigin="5947,3593" coordsize="328,584" path="m5947,3593l6275,3593,6275,4177,5947,4177,5947,3593xe" filled="true" fillcolor="#6095c9" stroked="false">
                <v:path arrowok="t"/>
                <v:fill type="solid"/>
              </v:shape>
            </v:group>
            <v:group style="position:absolute;left:825;top:4177;width:1050;height:584" coordorigin="825,4177" coordsize="1050,584">
              <v:shape style="position:absolute;left:825;top:4177;width:1050;height:584" coordorigin="825,4177" coordsize="1050,584" path="m825,4177l1875,4177,1875,4761,825,4761,825,4177xe" filled="true" fillcolor="#edf4f7" stroked="false">
                <v:path arrowok="t"/>
                <v:fill type="solid"/>
              </v:shape>
            </v:group>
            <v:group style="position:absolute;left:1875;top:4177;width:4072;height:584" coordorigin="1875,4177" coordsize="4072,584">
              <v:shape style="position:absolute;left:1875;top:4177;width:4072;height:584" coordorigin="1875,4177" coordsize="4072,584" path="m1875,4177l5947,4177,5947,4761,1875,4761,1875,4177xe" filled="true" fillcolor="#edf4f7" stroked="false">
                <v:path arrowok="t"/>
                <v:fill type="solid"/>
              </v:shape>
            </v:group>
            <v:group style="position:absolute;left:5947;top:4177;width:328;height:584" coordorigin="5947,4177" coordsize="328,584">
              <v:shape style="position:absolute;left:5947;top:4177;width:328;height:584" coordorigin="5947,4177" coordsize="328,584" path="m5947,4177l6275,4177,6275,4761,5947,4761,5947,4177xe" filled="true" fillcolor="#6095c9" stroked="false">
                <v:path arrowok="t"/>
                <v:fill type="solid"/>
              </v:shape>
            </v:group>
            <v:group style="position:absolute;left:5947;top:4761;width:328;height:584" coordorigin="5947,4761" coordsize="328,584">
              <v:shape style="position:absolute;left:5947;top:4761;width:328;height:584" coordorigin="5947,4761" coordsize="328,584" path="m5947,4761l6275,4761,6275,5345,5947,5345,5947,4761xe" filled="true" fillcolor="#6095c9" stroked="false">
                <v:path arrowok="t"/>
                <v:fill type="solid"/>
              </v:shape>
            </v:group>
            <v:group style="position:absolute;left:825;top:5345;width:1050;height:584" coordorigin="825,5345" coordsize="1050,584">
              <v:shape style="position:absolute;left:825;top:5345;width:1050;height:584" coordorigin="825,5345" coordsize="1050,584" path="m825,5345l1875,5345,1875,5929,825,5929,825,5345xe" filled="true" fillcolor="#edf4f7" stroked="false">
                <v:path arrowok="t"/>
                <v:fill type="solid"/>
              </v:shape>
            </v:group>
            <v:group style="position:absolute;left:1875;top:5345;width:4072;height:584" coordorigin="1875,5345" coordsize="4072,584">
              <v:shape style="position:absolute;left:1875;top:5345;width:4072;height:584" coordorigin="1875,5345" coordsize="4072,584" path="m1875,5345l5947,5345,5947,5929,1875,5929,1875,5345xe" filled="true" fillcolor="#edf4f7" stroked="false">
                <v:path arrowok="t"/>
                <v:fill type="solid"/>
              </v:shape>
            </v:group>
            <v:group style="position:absolute;left:5947;top:5345;width:328;height:584" coordorigin="5947,5345" coordsize="328,584">
              <v:shape style="position:absolute;left:5947;top:5345;width:328;height:584" coordorigin="5947,5345" coordsize="328,584" path="m5947,5345l6275,5345,6275,5929,5947,5929,5947,5345xe" filled="true" fillcolor="#6095c9" stroked="false">
                <v:path arrowok="t"/>
                <v:fill type="solid"/>
              </v:shape>
            </v:group>
            <v:group style="position:absolute;left:5947;top:5929;width:328;height:768" coordorigin="5947,5929" coordsize="328,768">
              <v:shape style="position:absolute;left:5947;top:5929;width:328;height:768" coordorigin="5947,5929" coordsize="328,768" path="m5947,5929l6275,5929,6275,6697,5947,6697,5947,5929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768" coordorigin="5947,7281" coordsize="328,768">
              <v:shape style="position:absolute;left:5947;top:7281;width:328;height:768" coordorigin="5947,7281" coordsize="328,768" path="m5947,7281l6275,7281,6275,8049,5947,8049,5947,7281xe" filled="true" fillcolor="#6095c9" stroked="false">
                <v:path arrowok="t"/>
                <v:fill type="solid"/>
              </v:shape>
            </v:group>
            <v:group style="position:absolute;left:825;top:8049;width:1050;height:584" coordorigin="825,8049" coordsize="1050,584">
              <v:shape style="position:absolute;left:825;top:8049;width:1050;height:584" coordorigin="825,8049" coordsize="1050,584" path="m825,8049l1875,8049,1875,8633,825,8633,825,8049xe" filled="true" fillcolor="#edf4f7" stroked="false">
                <v:path arrowok="t"/>
                <v:fill type="solid"/>
              </v:shape>
            </v:group>
            <v:group style="position:absolute;left:1875;top:8049;width:4072;height:584" coordorigin="1875,8049" coordsize="4072,584">
              <v:shape style="position:absolute;left:1875;top:8049;width:4072;height:584" coordorigin="1875,8049" coordsize="4072,584" path="m1875,8049l5947,8049,5947,8633,1875,8633,1875,8049xe" filled="true" fillcolor="#edf4f7" stroked="false">
                <v:path arrowok="t"/>
                <v:fill type="solid"/>
              </v:shape>
            </v:group>
            <v:group style="position:absolute;left:5947;top:8049;width:328;height:584" coordorigin="5947,8049" coordsize="328,584">
              <v:shape style="position:absolute;left:5947;top:8049;width:328;height:584" coordorigin="5947,8049" coordsize="328,584" path="m5947,8049l6275,8049,6275,8633,5947,8633,5947,8049xe" filled="true" fillcolor="#6095c9" stroked="false">
                <v:path arrowok="t"/>
                <v:fill type="solid"/>
              </v:shape>
            </v:group>
            <v:group style="position:absolute;left:5947;top:8633;width:328;height:768" coordorigin="5947,8633" coordsize="328,768">
              <v:shape style="position:absolute;left:5947;top:8633;width:328;height:768" coordorigin="5947,8633" coordsize="328,768" path="m5947,8633l6275,8633,6275,9401,5947,9401,5947,8633xe" filled="true" fillcolor="#6095c9" stroked="false">
                <v:path arrowok="t"/>
                <v:fill type="solid"/>
              </v:shape>
            </v:group>
            <v:group style="position:absolute;left:825;top:9401;width:1050;height:584" coordorigin="825,9401" coordsize="1050,584">
              <v:shape style="position:absolute;left:825;top:9401;width:1050;height:584" coordorigin="825,9401" coordsize="1050,584" path="m825,9401l1875,9401,1875,9985,825,9985,825,9401xe" filled="true" fillcolor="#edf4f7" stroked="false">
                <v:path arrowok="t"/>
                <v:fill type="solid"/>
              </v:shape>
            </v:group>
            <v:group style="position:absolute;left:1875;top:9401;width:4072;height:584" coordorigin="1875,9401" coordsize="4072,584">
              <v:shape style="position:absolute;left:1875;top:9401;width:4072;height:584" coordorigin="1875,9401" coordsize="4072,584" path="m1875,9401l5947,9401,5947,9985,1875,9985,1875,9401xe" filled="true" fillcolor="#edf4f7" stroked="false">
                <v:path arrowok="t"/>
                <v:fill type="solid"/>
              </v:shape>
            </v:group>
            <v:group style="position:absolute;left:5947;top:9401;width:328;height:584" coordorigin="5947,9401" coordsize="328,584">
              <v:shape style="position:absolute;left:5947;top:9401;width:328;height:584" coordorigin="5947,9401" coordsize="328,584" path="m5947,9401l6275,9401,6275,9985,5947,9985,5947,9401xe" filled="true" fillcolor="#6095c9" stroked="false">
                <v:path arrowok="t"/>
                <v:fill type="solid"/>
              </v:shape>
            </v:group>
            <v:group style="position:absolute;left:5947;top:9985;width:328;height:584" coordorigin="5947,9985" coordsize="328,584">
              <v:shape style="position:absolute;left:5947;top:9985;width:328;height:584" coordorigin="5947,9985" coordsize="328,584" path="m5947,9985l6275,9985,6275,10569,5947,10569,5947,9985xe" filled="true" fillcolor="#6095c9" stroked="false">
                <v:path arrowok="t"/>
                <v:fill type="solid"/>
              </v:shape>
            </v:group>
            <v:group style="position:absolute;left:825;top:10569;width:1050;height:584" coordorigin="825,10569" coordsize="1050,584">
              <v:shape style="position:absolute;left:825;top:10569;width:1050;height:584" coordorigin="825,10569" coordsize="1050,584" path="m825,10569l1875,10569,1875,11153,825,11153,825,10569xe" filled="true" fillcolor="#edf4f7" stroked="false">
                <v:path arrowok="t"/>
                <v:fill type="solid"/>
              </v:shape>
            </v:group>
            <v:group style="position:absolute;left:1875;top:10569;width:4072;height:584" coordorigin="1875,10569" coordsize="4072,584">
              <v:shape style="position:absolute;left:1875;top:10569;width:4072;height:584" coordorigin="1875,10569" coordsize="4072,584" path="m1875,10569l5947,10569,5947,11153,1875,11153,1875,10569xe" filled="true" fillcolor="#edf4f7" stroked="false">
                <v:path arrowok="t"/>
                <v:fill type="solid"/>
              </v:shape>
            </v:group>
            <v:group style="position:absolute;left:5947;top:10569;width:328;height:584" coordorigin="5947,10569" coordsize="328,584">
              <v:shape style="position:absolute;left:5947;top:10569;width:328;height:584" coordorigin="5947,10569" coordsize="328,584" path="m5947,10569l6275,10569,6275,11153,5947,11153,5947,10569xe" filled="true" fillcolor="#6095c9" stroked="false">
                <v:path arrowok="t"/>
                <v:fill type="solid"/>
              </v:shape>
            </v:group>
            <v:group style="position:absolute;left:5947;top:11153;width:328;height:768" coordorigin="5947,11153" coordsize="328,768">
              <v:shape style="position:absolute;left:5947;top:11153;width:328;height:768" coordorigin="5947,11153" coordsize="328,768" path="m5947,11153l6275,11153,6275,11921,5947,11921,5947,11153xe" filled="true" fillcolor="#6095c9" stroked="false">
                <v:path arrowok="t"/>
                <v:fill type="solid"/>
              </v:shape>
            </v:group>
            <v:group style="position:absolute;left:825;top:11921;width:1050;height:584" coordorigin="825,11921" coordsize="1050,584">
              <v:shape style="position:absolute;left:825;top:11921;width:1050;height:584" coordorigin="825,11921" coordsize="1050,584" path="m825,11921l1875,11921,1875,12505,825,12505,825,11921xe" filled="true" fillcolor="#edf4f7" stroked="false">
                <v:path arrowok="t"/>
                <v:fill type="solid"/>
              </v:shape>
            </v:group>
            <v:group style="position:absolute;left:1875;top:11921;width:4072;height:584" coordorigin="1875,11921" coordsize="4072,584">
              <v:shape style="position:absolute;left:1875;top:11921;width:4072;height:584" coordorigin="1875,11921" coordsize="4072,584" path="m1875,11921l5947,11921,5947,12505,1875,12505,1875,11921xe" filled="true" fillcolor="#edf4f7" stroked="false">
                <v:path arrowok="t"/>
                <v:fill type="solid"/>
              </v:shape>
            </v:group>
            <v:group style="position:absolute;left:5947;top:11921;width:328;height:584" coordorigin="5947,11921" coordsize="328,584">
              <v:shape style="position:absolute;left:5947;top:11921;width:328;height:584" coordorigin="5947,11921" coordsize="328,584" path="m5947,11921l6275,11921,6275,12505,5947,12505,5947,11921xe" filled="true" fillcolor="#6095c9" stroked="false">
                <v:path arrowok="t"/>
                <v:fill type="solid"/>
              </v:shape>
            </v:group>
            <v:group style="position:absolute;left:5947;top:12505;width:328;height:768" coordorigin="5947,12505" coordsize="328,768">
              <v:shape style="position:absolute;left:5947;top:12505;width:328;height:768" coordorigin="5947,12505" coordsize="328,768" path="m5947,12505l6275,12505,6275,13273,5947,13273,5947,12505xe" filled="true" fillcolor="#6095c9" stroked="false">
                <v:path arrowok="t"/>
                <v:fill type="solid"/>
              </v:shape>
            </v:group>
            <v:group style="position:absolute;left:825;top:13273;width:1050;height:768" coordorigin="825,13273" coordsize="1050,768">
              <v:shape style="position:absolute;left:825;top:13273;width:1050;height:768" coordorigin="825,13273" coordsize="1050,768" path="m825,13273l1875,13273,1875,14041,825,14041,825,13273xe" filled="true" fillcolor="#edf4f7" stroked="false">
                <v:path arrowok="t"/>
                <v:fill type="solid"/>
              </v:shape>
            </v:group>
            <v:group style="position:absolute;left:1875;top:13273;width:4072;height:768" coordorigin="1875,13273" coordsize="4072,768">
              <v:shape style="position:absolute;left:1875;top:13273;width:4072;height:768" coordorigin="1875,13273" coordsize="4072,768" path="m1875,13273l5947,13273,5947,14041,1875,14041,1875,13273xe" filled="true" fillcolor="#edf4f7" stroked="false">
                <v:path arrowok="t"/>
                <v:fill type="solid"/>
              </v:shape>
            </v:group>
            <v:group style="position:absolute;left:5947;top:13273;width:328;height:768" coordorigin="5947,13273" coordsize="328,768">
              <v:shape style="position:absolute;left:5947;top:13273;width:328;height:768" coordorigin="5947,13273" coordsize="328,768" path="m5947,13273l6275,13273,6275,14041,5947,14041,5947,13273xe" filled="true" fillcolor="#6095c9" stroked="false">
                <v:path arrowok="t"/>
                <v:fill type="solid"/>
              </v:shape>
            </v:group>
            <v:group style="position:absolute;left:5947;top:14041;width:328;height:584" coordorigin="5947,14041" coordsize="328,584">
              <v:shape style="position:absolute;left:5947;top:14041;width:328;height:584" coordorigin="5947,14041" coordsize="328,584" path="m5947,14041l6275,14041,6275,14625,5947,14625,5947,14041xe" filled="true" fillcolor="#6095c9" stroked="false">
                <v:path arrowok="t"/>
                <v:fill type="solid"/>
              </v:shape>
            </v:group>
            <v:group style="position:absolute;left:815;top:2241;width:10610;height:2" coordorigin="815,2241" coordsize="10610,2">
              <v:shape style="position:absolute;left:815;top:2241;width:10610;height:2" coordorigin="815,2241" coordsize="10610,0" path="m815,2241l11425,2241e" filled="false" stroked="true" strokeweight="1.000368pt" strokecolor="#4bacc6">
                <v:path arrowok="t"/>
              </v:shape>
            </v:group>
            <v:group style="position:absolute;left:815;top:2825;width:10610;height:2" coordorigin="815,2825" coordsize="10610,2">
              <v:shape style="position:absolute;left:815;top:2825;width:10610;height:2" coordorigin="815,2825" coordsize="10610,0" path="m815,2825l11425,2825e" filled="false" stroked="true" strokeweight="1.000368pt" strokecolor="#4bacc6">
                <v:path arrowok="t"/>
              </v:shape>
            </v:group>
            <v:group style="position:absolute;left:815;top:3593;width:10610;height:2" coordorigin="815,3593" coordsize="10610,2">
              <v:shape style="position:absolute;left:815;top:3593;width:10610;height:2" coordorigin="815,3593" coordsize="10610,0" path="m815,3593l11425,3593e" filled="false" stroked="true" strokeweight="1.0004pt" strokecolor="#4bacc6">
                <v:path arrowok="t"/>
              </v:shape>
            </v:group>
            <v:group style="position:absolute;left:815;top:4177;width:10610;height:2" coordorigin="815,4177" coordsize="10610,2">
              <v:shape style="position:absolute;left:815;top:4177;width:10610;height:2" coordorigin="815,4177" coordsize="10610,0" path="m815,4177l11425,4177e" filled="false" stroked="true" strokeweight="1.0004pt" strokecolor="#4bacc6">
                <v:path arrowok="t"/>
              </v:shape>
            </v:group>
            <v:group style="position:absolute;left:815;top:4761;width:10610;height:2" coordorigin="815,4761" coordsize="10610,2">
              <v:shape style="position:absolute;left:815;top:4761;width:10610;height:2" coordorigin="815,4761" coordsize="10610,0" path="m815,4761l11425,4761e" filled="false" stroked="true" strokeweight="1.0004pt" strokecolor="#4bacc6">
                <v:path arrowok="t"/>
              </v:shape>
            </v:group>
            <v:group style="position:absolute;left:815;top:5345;width:10610;height:2" coordorigin="815,5345" coordsize="10610,2">
              <v:shape style="position:absolute;left:815;top:5345;width:10610;height:2" coordorigin="815,5345" coordsize="10610,0" path="m815,5345l11425,5345e" filled="false" stroked="true" strokeweight="1.0004pt" strokecolor="#4bacc6">
                <v:path arrowok="t"/>
              </v:shape>
            </v:group>
            <v:group style="position:absolute;left:815;top:5929;width:10610;height:2" coordorigin="815,5929" coordsize="10610,2">
              <v:shape style="position:absolute;left:815;top:5929;width:10610;height:2" coordorigin="815,5929" coordsize="10610,0" path="m815,5929l11425,5929e" filled="false" stroked="true" strokeweight="1.0004pt" strokecolor="#4bacc6">
                <v:path arrowok="t"/>
              </v:shape>
            </v:group>
            <v:group style="position:absolute;left:815;top:6697;width:10610;height:2" coordorigin="815,6697" coordsize="10610,2">
              <v:shape style="position:absolute;left:815;top:6697;width:10610;height:2" coordorigin="815,6697" coordsize="10610,0" path="m815,6697l11425,6697e" filled="false" stroked="true" strokeweight="1.0004pt" strokecolor="#4bacc6">
                <v:path arrowok="t"/>
              </v:shape>
            </v:group>
            <v:group style="position:absolute;left:815;top:7281;width:10610;height:2" coordorigin="815,7281" coordsize="10610,2">
              <v:shape style="position:absolute;left:815;top:7281;width:10610;height:2" coordorigin="815,7281" coordsize="10610,0" path="m815,7281l11425,7281e" filled="false" stroked="true" strokeweight="1.0004pt" strokecolor="#4bacc6">
                <v:path arrowok="t"/>
              </v:shape>
            </v:group>
            <v:group style="position:absolute;left:815;top:8049;width:10610;height:2" coordorigin="815,8049" coordsize="10610,2">
              <v:shape style="position:absolute;left:815;top:8049;width:10610;height:2" coordorigin="815,8049" coordsize="10610,0" path="m815,8049l11425,8049e" filled="false" stroked="true" strokeweight="1.0004pt" strokecolor="#4bacc6">
                <v:path arrowok="t"/>
              </v:shape>
            </v:group>
            <v:group style="position:absolute;left:815;top:8633;width:10610;height:2" coordorigin="815,8633" coordsize="10610,2">
              <v:shape style="position:absolute;left:815;top:8633;width:10610;height:2" coordorigin="815,8633" coordsize="10610,0" path="m815,8633l11425,8633e" filled="false" stroked="true" strokeweight="1.0004pt" strokecolor="#4bacc6">
                <v:path arrowok="t"/>
              </v:shape>
            </v:group>
            <v:group style="position:absolute;left:815;top:9401;width:10610;height:2" coordorigin="815,9401" coordsize="10610,2">
              <v:shape style="position:absolute;left:815;top:9401;width:10610;height:2" coordorigin="815,9401" coordsize="10610,0" path="m815,9401l11425,9401e" filled="false" stroked="true" strokeweight="1.0004pt" strokecolor="#4bacc6">
                <v:path arrowok="t"/>
              </v:shape>
            </v:group>
            <v:group style="position:absolute;left:815;top:9985;width:5470;height:2" coordorigin="815,9985" coordsize="5470,2">
              <v:shape style="position:absolute;left:815;top:9985;width:5470;height:2" coordorigin="815,9985" coordsize="5470,0" path="m815,9985l6285,9985e" filled="false" stroked="true" strokeweight="1.0pt" strokecolor="#4bacc6">
                <v:path arrowok="t"/>
              </v:shape>
            </v:group>
            <v:group style="position:absolute;left:815;top:10569;width:5470;height:2" coordorigin="815,10569" coordsize="5470,2">
              <v:shape style="position:absolute;left:815;top:10569;width:5470;height:2" coordorigin="815,10569" coordsize="5470,0" path="m815,10569l6285,10569e" filled="false" stroked="true" strokeweight="1.0pt" strokecolor="#4bacc6">
                <v:path arrowok="t"/>
              </v:shape>
            </v:group>
            <v:group style="position:absolute;left:815;top:11153;width:5470;height:2" coordorigin="815,11153" coordsize="5470,2">
              <v:shape style="position:absolute;left:815;top:11153;width:5470;height:2" coordorigin="815,11153" coordsize="5470,0" path="m815,11153l6285,11153e" filled="false" stroked="true" strokeweight="1.0pt" strokecolor="#4bacc6">
                <v:path arrowok="t"/>
              </v:shape>
            </v:group>
            <v:group style="position:absolute;left:815;top:11921;width:5470;height:2" coordorigin="815,11921" coordsize="5470,2">
              <v:shape style="position:absolute;left:815;top:11921;width:5470;height:2" coordorigin="815,11921" coordsize="5470,0" path="m815,11921l6285,11921e" filled="false" stroked="true" strokeweight="1.0pt" strokecolor="#4bacc6">
                <v:path arrowok="t"/>
              </v:shape>
            </v:group>
            <v:group style="position:absolute;left:815;top:12505;width:5470;height:2" coordorigin="815,12505" coordsize="5470,2">
              <v:shape style="position:absolute;left:815;top:12505;width:5470;height:2" coordorigin="815,12505" coordsize="5470,0" path="m815,12505l6285,12505e" filled="false" stroked="true" strokeweight="1.0pt" strokecolor="#4bacc6">
                <v:path arrowok="t"/>
              </v:shape>
            </v:group>
            <v:group style="position:absolute;left:815;top:13273;width:5470;height:2" coordorigin="815,13273" coordsize="5470,2">
              <v:shape style="position:absolute;left:815;top:13273;width:5470;height:2" coordorigin="815,13273" coordsize="5470,0" path="m815,13273l6285,13273e" filled="false" stroked="true" strokeweight="1.0pt" strokecolor="#4bacc6">
                <v:path arrowok="t"/>
              </v:shape>
            </v:group>
            <v:group style="position:absolute;left:815;top:14041;width:10610;height:2" coordorigin="815,14041" coordsize="10610,2">
              <v:shape style="position:absolute;left:815;top:14041;width:10610;height:2" coordorigin="815,14041" coordsize="10610,0" path="m815,14041l11425,14041e" filled="false" stroked="true" strokeweight="1.0004pt" strokecolor="#4bacc6">
                <v:path arrowok="t"/>
              </v:shape>
            </v:group>
            <v:group style="position:absolute;left:825;top:1647;width:2;height:12988" coordorigin="825,1647" coordsize="2,12988">
              <v:shape style="position:absolute;left:825;top:1647;width:2;height:12988" coordorigin="825,1647" coordsize="0,12988" path="m825,1647l825,14635e" filled="false" stroked="true" strokeweight="1.0pt" strokecolor="#4bacc6">
                <v:path arrowok="t"/>
              </v:shape>
            </v:group>
            <v:group style="position:absolute;left:6275;top:1647;width:2;height:12988" coordorigin="6275,1647" coordsize="2,12988">
              <v:shape style="position:absolute;left:6275;top:1647;width:2;height:12988" coordorigin="6275,1647" coordsize="0,12988" path="m6275,1647l6275,14635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4625;width:5470;height:2" coordorigin="815,14625" coordsize="5470,2">
              <v:shape style="position:absolute;left:815;top:14625;width:5470;height:2" coordorigin="815,14625" coordsize="5470,0" path="m815,14625l6285,14625e" filled="false" stroked="true" strokeweight="1.0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2825;width:1050;height:768" coordorigin="6293,2825" coordsize="1050,768">
              <v:shape style="position:absolute;left:6293;top:2825;width:1050;height:768" coordorigin="6293,2825" coordsize="1050,768" path="m6293,2825l7343,2825,7343,3593,6293,3593,6293,2825xe" filled="true" fillcolor="#edf4f7" stroked="false">
                <v:path arrowok="t"/>
                <v:fill type="solid"/>
              </v:shape>
            </v:group>
            <v:group style="position:absolute;left:7343;top:2825;width:4072;height:768" coordorigin="7343,2825" coordsize="4072,768">
              <v:shape style="position:absolute;left:7343;top:2825;width:4072;height:768" coordorigin="7343,2825" coordsize="4072,768" path="m7343,2825l11415,2825,11415,3593,7343,3593,7343,2825xe" filled="true" fillcolor="#edf4f7" stroked="false">
                <v:path arrowok="t"/>
                <v:fill type="solid"/>
              </v:shape>
            </v:group>
            <v:group style="position:absolute;left:6293;top:4177;width:1050;height:584" coordorigin="6293,4177" coordsize="1050,584">
              <v:shape style="position:absolute;left:6293;top:4177;width:1050;height:584" coordorigin="6293,4177" coordsize="1050,584" path="m6293,4177l7343,4177,7343,4761,6293,4761,6293,4177xe" filled="true" fillcolor="#edf4f7" stroked="false">
                <v:path arrowok="t"/>
                <v:fill type="solid"/>
              </v:shape>
            </v:group>
            <v:group style="position:absolute;left:7343;top:4177;width:4072;height:584" coordorigin="7343,4177" coordsize="4072,584">
              <v:shape style="position:absolute;left:7343;top:4177;width:4072;height:584" coordorigin="7343,4177" coordsize="4072,584" path="m7343,4177l11415,4177,11415,4761,7343,4761,7343,4177xe" filled="true" fillcolor="#edf4f7" stroked="false">
                <v:path arrowok="t"/>
                <v:fill type="solid"/>
              </v:shape>
            </v:group>
            <v:group style="position:absolute;left:6293;top:5345;width:1050;height:584" coordorigin="6293,5345" coordsize="1050,584">
              <v:shape style="position:absolute;left:6293;top:5345;width:1050;height:584" coordorigin="6293,5345" coordsize="1050,584" path="m6293,5345l7343,5345,7343,5929,6293,5929,6293,5345xe" filled="true" fillcolor="#edf4f7" stroked="false">
                <v:path arrowok="t"/>
                <v:fill type="solid"/>
              </v:shape>
            </v:group>
            <v:group style="position:absolute;left:7343;top:5345;width:4072;height:584" coordorigin="7343,5345" coordsize="4072,584">
              <v:shape style="position:absolute;left:7343;top:5345;width:4072;height:584" coordorigin="7343,5345" coordsize="4072,584" path="m7343,5345l11415,5345,11415,5929,7343,5929,7343,5345xe" filled="true" fillcolor="#edf4f7" stroked="false">
                <v:path arrowok="t"/>
                <v:fill type="solid"/>
              </v:shape>
            </v:group>
            <v:group style="position:absolute;left:6293;top:6697;width:1050;height:584" coordorigin="6293,6697" coordsize="1050,584">
              <v:shape style="position:absolute;left:6293;top:6697;width:1050;height:584" coordorigin="6293,6697" coordsize="1050,584" path="m6293,6697l7343,6697,7343,7281,6293,7281,6293,6697xe" filled="true" fillcolor="#edf4f7" stroked="false">
                <v:path arrowok="t"/>
                <v:fill type="solid"/>
              </v:shape>
            </v:group>
            <v:group style="position:absolute;left:7343;top:6697;width:4072;height:584" coordorigin="7343,6697" coordsize="4072,584">
              <v:shape style="position:absolute;left:7343;top:6697;width:4072;height:584" coordorigin="7343,6697" coordsize="4072,584" path="m7343,6697l11415,6697,11415,7281,7343,7281,7343,6697xe" filled="true" fillcolor="#edf4f7" stroked="false">
                <v:path arrowok="t"/>
                <v:fill type="solid"/>
              </v:shape>
            </v:group>
            <v:group style="position:absolute;left:6293;top:8049;width:1050;height:584" coordorigin="6293,8049" coordsize="1050,584">
              <v:shape style="position:absolute;left:6293;top:8049;width:1050;height:584" coordorigin="6293,8049" coordsize="1050,584" path="m6293,8049l7343,8049,7343,8633,6293,8633,6293,8049xe" filled="true" fillcolor="#edf4f7" stroked="false">
                <v:path arrowok="t"/>
                <v:fill type="solid"/>
              </v:shape>
            </v:group>
            <v:group style="position:absolute;left:7343;top:8049;width:4072;height:584" coordorigin="7343,8049" coordsize="4072,584">
              <v:shape style="position:absolute;left:7343;top:8049;width:4072;height:584" coordorigin="7343,8049" coordsize="4072,584" path="m7343,8049l11415,8049,11415,8633,7343,8633,7343,8049xe" filled="true" fillcolor="#edf4f7" stroked="false">
                <v:path arrowok="t"/>
                <v:fill type="solid"/>
              </v:shape>
            </v:group>
            <v:group style="position:absolute;left:6293;top:9401;width:1050;height:768" coordorigin="6293,9401" coordsize="1050,768">
              <v:shape style="position:absolute;left:6293;top:9401;width:1050;height:768" coordorigin="6293,9401" coordsize="1050,768" path="m6293,9401l7343,9401,7343,10169,6293,10169,6293,9401xe" filled="true" fillcolor="#edf4f7" stroked="false">
                <v:path arrowok="t"/>
                <v:fill type="solid"/>
              </v:shape>
            </v:group>
            <v:group style="position:absolute;left:7343;top:9401;width:4072;height:768" coordorigin="7343,9401" coordsize="4072,768">
              <v:shape style="position:absolute;left:7343;top:9401;width:4072;height:768" coordorigin="7343,9401" coordsize="4072,768" path="m7343,9401l11415,9401,11415,10169,7343,10169,7343,9401xe" filled="true" fillcolor="#edf4f7" stroked="false">
                <v:path arrowok="t"/>
                <v:fill type="solid"/>
              </v:shape>
            </v:group>
            <v:group style="position:absolute;left:6293;top:10753;width:1050;height:584" coordorigin="6293,10753" coordsize="1050,584">
              <v:shape style="position:absolute;left:6293;top:10753;width:1050;height:584" coordorigin="6293,10753" coordsize="1050,584" path="m6293,10753l7343,10753,7343,11337,6293,11337,6293,10753xe" filled="true" fillcolor="#edf4f7" stroked="false">
                <v:path arrowok="t"/>
                <v:fill type="solid"/>
              </v:shape>
            </v:group>
            <v:group style="position:absolute;left:7343;top:10753;width:4072;height:584" coordorigin="7343,10753" coordsize="4072,584">
              <v:shape style="position:absolute;left:7343;top:10753;width:4072;height:584" coordorigin="7343,10753" coordsize="4072,584" path="m7343,10753l11415,10753,11415,11337,7343,11337,7343,10753xe" filled="true" fillcolor="#edf4f7" stroked="false">
                <v:path arrowok="t"/>
                <v:fill type="solid"/>
              </v:shape>
            </v:group>
            <v:group style="position:absolute;left:6293;top:12105;width:1050;height:768" coordorigin="6293,12105" coordsize="1050,768">
              <v:shape style="position:absolute;left:6293;top:12105;width:1050;height:768" coordorigin="6293,12105" coordsize="1050,768" path="m6293,12105l7343,12105,7343,12873,6293,12873,6293,12105xe" filled="true" fillcolor="#edf4f7" stroked="false">
                <v:path arrowok="t"/>
                <v:fill type="solid"/>
              </v:shape>
            </v:group>
            <v:group style="position:absolute;left:7343;top:12105;width:4072;height:768" coordorigin="7343,12105" coordsize="4072,768">
              <v:shape style="position:absolute;left:7343;top:12105;width:4072;height:768" coordorigin="7343,12105" coordsize="4072,768" path="m7343,12105l11415,12105,11415,12873,7343,12873,7343,12105xe" filled="true" fillcolor="#edf4f7" stroked="false">
                <v:path arrowok="t"/>
                <v:fill type="solid"/>
              </v:shape>
            </v:group>
            <v:group style="position:absolute;left:6293;top:13457;width:1050;height:584" coordorigin="6293,13457" coordsize="1050,584">
              <v:shape style="position:absolute;left:6293;top:13457;width:1050;height:584" coordorigin="6293,13457" coordsize="1050,584" path="m6293,13457l7343,13457,7343,14041,6293,14041,6293,13457xe" filled="true" fillcolor="#edf4f7" stroked="false">
                <v:path arrowok="t"/>
                <v:fill type="solid"/>
              </v:shape>
            </v:group>
            <v:group style="position:absolute;left:7343;top:13457;width:4072;height:584" coordorigin="7343,13457" coordsize="4072,584">
              <v:shape style="position:absolute;left:7343;top:13457;width:4072;height:584" coordorigin="7343,13457" coordsize="4072,584" path="m7343,13457l11415,13457,11415,14041,7343,14041,7343,13457xe" filled="true" fillcolor="#edf4f7" stroked="false">
                <v:path arrowok="t"/>
                <v:fill type="solid"/>
              </v:shape>
            </v:group>
            <v:group style="position:absolute;left:6283;top:10169;width:5142;height:2" coordorigin="6283,10169" coordsize="5142,2">
              <v:shape style="position:absolute;left:6283;top:10169;width:5142;height:2" coordorigin="6283,10169" coordsize="5142,0" path="m6283,10169l11425,10169e" filled="false" stroked="true" strokeweight="1.0pt" strokecolor="#4bacc6">
                <v:path arrowok="t"/>
              </v:shape>
            </v:group>
            <v:group style="position:absolute;left:6283;top:10753;width:5142;height:2" coordorigin="6283,10753" coordsize="5142,2">
              <v:shape style="position:absolute;left:6283;top:10753;width:5142;height:2" coordorigin="6283,10753" coordsize="5142,0" path="m6283,10753l11425,10753e" filled="false" stroked="true" strokeweight="1.0pt" strokecolor="#4bacc6">
                <v:path arrowok="t"/>
              </v:shape>
            </v:group>
            <v:group style="position:absolute;left:6283;top:11337;width:5142;height:2" coordorigin="6283,11337" coordsize="5142,2">
              <v:shape style="position:absolute;left:6283;top:11337;width:5142;height:2" coordorigin="6283,11337" coordsize="5142,0" path="m6283,11337l11425,11337e" filled="false" stroked="true" strokeweight="1.0pt" strokecolor="#4bacc6">
                <v:path arrowok="t"/>
              </v:shape>
            </v:group>
            <v:group style="position:absolute;left:6283;top:12105;width:5142;height:2" coordorigin="6283,12105" coordsize="5142,2">
              <v:shape style="position:absolute;left:6283;top:12105;width:5142;height:2" coordorigin="6283,12105" coordsize="5142,0" path="m6283,12105l11425,12105e" filled="false" stroked="true" strokeweight="1.0pt" strokecolor="#4bacc6">
                <v:path arrowok="t"/>
              </v:shape>
            </v:group>
            <v:group style="position:absolute;left:6283;top:12873;width:5142;height:2" coordorigin="6283,12873" coordsize="5142,2">
              <v:shape style="position:absolute;left:6283;top:12873;width:5142;height:2" coordorigin="6283,12873" coordsize="5142,0" path="m6283,12873l11425,12873e" filled="false" stroked="true" strokeweight="1.0pt" strokecolor="#4bacc6">
                <v:path arrowok="t"/>
              </v:shape>
            </v:group>
            <v:group style="position:absolute;left:6283;top:13457;width:5142;height:2" coordorigin="6283,13457" coordsize="5142,2">
              <v:shape style="position:absolute;left:6283;top:13457;width:5142;height:2" coordorigin="6283,13457" coordsize="5142,0" path="m6283,13457l11425,13457e" filled="false" stroked="true" strokeweight="1.0pt" strokecolor="#4bacc6">
                <v:path arrowok="t"/>
              </v:shape>
            </v:group>
            <v:group style="position:absolute;left:6293;top:1647;width:2;height:13172" coordorigin="6293,1647" coordsize="2,13172">
              <v:shape style="position:absolute;left:6293;top:1647;width:2;height:13172" coordorigin="6293,1647" coordsize="0,13172" path="m6293,1647l6293,14819e" filled="false" stroked="true" strokeweight="1.0pt" strokecolor="#4bacc6">
                <v:path arrowok="t"/>
              </v:shape>
            </v:group>
            <v:group style="position:absolute;left:11415;top:1647;width:2;height:13172" coordorigin="11415,1647" coordsize="2,13172">
              <v:shape style="position:absolute;left:11415;top:1647;width:2;height:13172" coordorigin="11415,1647" coordsize="0,13172" path="m11415,1647l11415,14819e" filled="false" stroked="true" strokeweight="1.0pt" strokecolor="#4bacc6">
                <v:path arrowok="t"/>
              </v:shape>
            </v:group>
            <v:group style="position:absolute;left:6283;top:14809;width:5142;height:2" coordorigin="6283,14809" coordsize="5142,2">
              <v:shape style="position:absolute;left:6283;top:14809;width:5142;height:2" coordorigin="6283,14809" coordsize="5142,0" path="m6283,14809l11425,14809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16752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6728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34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29.2pt;mso-position-horizontal-relative:page;mso-position-vertical-relative:page;z-index:-1167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CAST</w:t>
                    <w:tab/>
                  </w:r>
                  <w:r>
                    <w:rPr/>
                    <w:t>Complex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Area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29.2pt;mso-position-horizontal-relative:page;mso-position-vertical-relative:page;z-index:-116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166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CoP</w:t>
                    <w:tab/>
                  </w:r>
                  <w:r>
                    <w:rPr/>
                    <w:t>Community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Prac)ce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12.048225pt;width:256.1pt;height:29.2pt;mso-position-horizontal-relative:page;mso-position-vertical-relative:page;z-index:-116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CBE</w:t>
                    <w:tab/>
                  </w:r>
                  <w:r>
                    <w:rPr>
                      <w:w w:val="95"/>
                    </w:rPr>
                    <w:t>Competency-­‐Based  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12.048225pt;width:16.9pt;height:29.2pt;mso-position-horizontal-relative:page;mso-position-vertical-relative:page;z-index:-116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225pt;width:256.55pt;height:29.2pt;mso-position-horizontal-relative:page;mso-position-vertical-relative:page;z-index:-1165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COFA</w:t>
                    <w:tab/>
                  </w:r>
                  <w:r>
                    <w:rPr/>
                    <w:t>Compact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Free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Associa)on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41.248245pt;width:256.1pt;height:38.4pt;mso-position-horizontal-relative:page;mso-position-vertical-relative:page;z-index:-116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43" w:right="584"/>
                    <w:jc w:val="left"/>
                  </w:pPr>
                  <w:r>
                    <w:rPr>
                      <w:w w:val="95"/>
                    </w:rPr>
                    <w:t>CBHSD</w:t>
                    <w:tab/>
                    <w:t>Competency-­‐Based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High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School</w:t>
                  </w:r>
                  <w:r>
                    <w:rPr/>
                    <w:t> </w:t>
                  </w:r>
                  <w:r>
                    <w:rPr>
                      <w:w w:val="95"/>
                    </w:rPr>
                    <w:t>P</w:t>
                    <w:tab/>
                  </w:r>
                  <w:r>
                    <w:rPr/>
                    <w:t>Diploma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(Adult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41.248245pt;width:16.9pt;height:38.4pt;mso-position-horizontal-relative:page;mso-position-vertical-relative:page;z-index:-116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1.248245pt;width:256.55pt;height:38.4pt;mso-position-horizontal-relative:page;mso-position-vertical-relative:page;z-index:-1165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646" w:hanging="1050"/>
                    <w:jc w:val="left"/>
                  </w:pPr>
                  <w:r>
                    <w:rPr/>
                    <w:t>COTA</w:t>
                    <w:tab/>
                  </w:r>
                  <w:r>
                    <w:rPr>
                      <w:w w:val="105"/>
                    </w:rPr>
                    <w:t>Cer)ﬁed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Occupa)onal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Therapy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105"/>
                    </w:rPr>
                    <w:t>Assistant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9.648209pt;width:256.1pt;height:29.2pt;mso-position-horizontal-relative:page;mso-position-vertical-relative:page;z-index:-116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CBI</w:t>
                    <w:tab/>
                    <w:t>Community-­‐Based</w:t>
                  </w:r>
                  <w:r>
                    <w:rPr>
                      <w:spacing w:val="55"/>
                      <w:w w:val="95"/>
                    </w:rPr>
                    <w:t> </w:t>
                  </w:r>
                  <w:r>
                    <w:rPr>
                      <w:w w:val="95"/>
                    </w:rPr>
                    <w:t>Instruc)on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9.648209pt;width:16.9pt;height:29.2pt;mso-position-horizontal-relative:page;mso-position-vertical-relative:page;z-index:-116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9.648209pt;width:256.55pt;height:29.2pt;mso-position-horizontal-relative:page;mso-position-vertical-relative:page;z-index:-1164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COW</w:t>
                    <w:tab/>
                  </w:r>
                  <w:r>
                    <w:rPr/>
                    <w:t>Commihee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Weights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8.848206pt;width:256.1pt;height:29.2pt;mso-position-horizontal-relative:page;mso-position-vertical-relative:page;z-index:-1164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CBT</w:t>
                    <w:tab/>
                  </w:r>
                  <w:r>
                    <w:rPr/>
                    <w:t>Cogni)ve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Behavior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Therapy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8.848206pt;width:16.9pt;height:29.2pt;mso-position-horizontal-relative:page;mso-position-vertical-relative:page;z-index:-116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08.848206pt;width:256.55pt;height:29.2pt;mso-position-horizontal-relative:page;mso-position-vertical-relative:page;z-index:-1163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CP</w:t>
                    <w:tab/>
                  </w:r>
                  <w:r>
                    <w:rPr/>
                    <w:t>Cerebral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Palsy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38.048203pt;width:256.1pt;height:29.2pt;mso-position-horizontal-relative:page;mso-position-vertical-relative:page;z-index:-1163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CC</w:t>
                    <w:tab/>
                  </w:r>
                  <w:r>
                    <w:rPr/>
                    <w:t>Care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Coordinator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38.048203pt;width:16.9pt;height:29.2pt;mso-position-horizontal-relative:page;mso-position-vertical-relative:page;z-index:-1163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38.048203pt;width:256.55pt;height:29.2pt;mso-position-horizontal-relative:page;mso-position-vertical-relative:page;z-index:-1162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CPI</w:t>
                    <w:tab/>
                  </w:r>
                  <w:r>
                    <w:rPr/>
                    <w:t>Crisis  Preven)on  Interven)on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67.248199pt;width:256.1pt;height:29.2pt;mso-position-horizontal-relative:page;mso-position-vertical-relative:page;z-index:-1162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CCC</w:t>
                    <w:tab/>
                  </w:r>
                  <w:r>
                    <w:rPr/>
                    <w:t>Community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Children’s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67.248199pt;width:16.9pt;height:29.2pt;mso-position-horizontal-relative:page;mso-position-vertical-relative:page;z-index:-1162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67.248199pt;width:256.55pt;height:29.2pt;mso-position-horizontal-relative:page;mso-position-vertical-relative:page;z-index:-1162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CPR</w:t>
                    <w:tab/>
                    <w:t>Cardio-­‐Pulmonary </w:t>
                  </w:r>
                  <w:r>
                    <w:rPr>
                      <w:spacing w:val="9"/>
                      <w:w w:val="95"/>
                    </w:rPr>
                    <w:t> </w:t>
                  </w:r>
                  <w:r>
                    <w:rPr>
                      <w:w w:val="95"/>
                    </w:rPr>
                    <w:t>Resuscita)on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96.448181pt;width:256.1pt;height:38.4pt;mso-position-horizontal-relative:page;mso-position-vertical-relative:page;z-index:-1162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746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CCCO</w:t>
                    <w:tab/>
                  </w:r>
                  <w:r>
                    <w:rPr/>
                    <w:t>Community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Children’s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Council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-1"/>
                    </w:rPr>
                    <w:t>Oﬃce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96.448181pt;width:16.9pt;height:38.4pt;mso-position-horizontal-relative:page;mso-position-vertical-relative:page;z-index:-116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96.448181pt;width:256.55pt;height:38.4pt;mso-position-horizontal-relative:page;mso-position-vertical-relative:page;z-index:-1161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537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CPSS</w:t>
                    <w:tab/>
                  </w:r>
                  <w:r>
                    <w:rPr/>
                    <w:t>Con)nuum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Proac)ve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Supports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206pt;width:256.1pt;height:29.2pt;mso-position-horizontal-relative:page;mso-position-vertical-relative:page;z-index:-1161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CCSS</w:t>
                    <w:tab/>
                  </w:r>
                  <w:r>
                    <w:rPr/>
                    <w:t>Common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Standards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206pt;width:16.9pt;height:29.2pt;mso-position-horizontal-relative:page;mso-position-vertical-relative:page;z-index:-116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34.848206pt;width:256.55pt;height:29.2pt;mso-position-horizontal-relative:page;mso-position-vertical-relative:page;z-index:-116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CSA</w:t>
                    <w:tab/>
                    <w:t>Community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Adults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187pt;width:256.1pt;height:38.4pt;mso-position-horizontal-relative:page;mso-position-vertical-relative:page;z-index:-116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11" w:hanging="1050"/>
                    <w:jc w:val="left"/>
                  </w:pPr>
                  <w:r>
                    <w:rPr/>
                    <w:t>CCRO</w:t>
                    <w:tab/>
                    <w:t>College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Career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Readiness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Oﬃce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187pt;width:16.9pt;height:38.4pt;mso-position-horizontal-relative:page;mso-position-vertical-relative:page;z-index:-116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64.048187pt;width:256.55pt;height:38.4pt;mso-position-horizontal-relative:page;mso-position-vertical-relative:page;z-index:-1160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30" w:hanging="1050"/>
                    <w:jc w:val="left"/>
                  </w:pPr>
                  <w:r>
                    <w:rPr>
                      <w:w w:val="95"/>
                    </w:rPr>
                    <w:t>CSHNB</w:t>
                    <w:tab/>
                  </w:r>
                  <w:r>
                    <w:rPr/>
                    <w:t>Children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Needs</w:t>
                  </w:r>
                  <w:r>
                    <w:rPr/>
                    <w:t> Branch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(DOH)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02.448181pt;width:256.1pt;height:29.2pt;mso-position-horizontal-relative:page;mso-position-vertical-relative:page;z-index:-115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CD</w:t>
                    <w:tab/>
                  </w:r>
                  <w:r>
                    <w:rPr/>
                    <w:t>Conduct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02.448181pt;width:16.9pt;height:29.2pt;mso-position-horizontal-relative:page;mso-position-vertical-relative:page;z-index:-115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02.448181pt;width:256.55pt;height:29.2pt;mso-position-horizontal-relative:page;mso-position-vertical-relative:page;z-index:-115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CSP</w:t>
                    <w:tab/>
                    <w:t>Coordinated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Service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31.648193pt;width:256.1pt;height:38.4pt;mso-position-horizontal-relative:page;mso-position-vertical-relative:page;z-index:-115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951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CDPA</w:t>
                    <w:tab/>
                  </w:r>
                  <w:r>
                    <w:rPr/>
                    <w:t>Consumer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Director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Personal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Assistance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(DDD)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31.648193pt;width:16.9pt;height:38.4pt;mso-position-horizontal-relative:page;mso-position-vertical-relative:page;z-index:-1158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31.648193pt;width:256.55pt;height:38.4pt;mso-position-horizontal-relative:page;mso-position-vertical-relative:page;z-index:-115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587" w:hanging="1050"/>
                    <w:jc w:val="left"/>
                  </w:pPr>
                  <w:r>
                    <w:rPr>
                      <w:w w:val="95"/>
                    </w:rPr>
                    <w:t>CSR</w:t>
                    <w:tab/>
                  </w:r>
                  <w:r>
                    <w:rPr/>
                    <w:t>Coordinated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Comprehensive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Reform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70.048187pt;width:256.1pt;height:29.2pt;mso-position-horizontal-relative:page;mso-position-vertical-relative:page;z-index:-115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CDS</w:t>
                    <w:tab/>
                  </w:r>
                  <w:r>
                    <w:rPr/>
                    <w:t>Center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70.048187pt;width:16.9pt;height:29.2pt;mso-position-horizontal-relative:page;mso-position-vertical-relative:page;z-index:-115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70.048187pt;width:256.55pt;height:38.4pt;mso-position-horizontal-relative:page;mso-position-vertical-relative:page;z-index:-115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80" w:hanging="1050"/>
                    <w:jc w:val="left"/>
                  </w:pPr>
                  <w:r>
                    <w:rPr>
                      <w:spacing w:val="-1"/>
                    </w:rPr>
                    <w:t>CSSS</w:t>
                    <w:tab/>
                  </w:r>
                  <w:r>
                    <w:rPr/>
                    <w:t>Comprehensive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99.248383pt;width:256.1pt;height:29.2pt;mso-position-horizontal-relative:page;mso-position-vertical-relative:page;z-index:-115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CFR</w:t>
                    <w:tab/>
                  </w:r>
                  <w:r>
                    <w:rPr/>
                    <w:t>Code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Federal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Regula)ons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99.248383pt;width:16.9pt;height:29.2pt;mso-position-horizontal-relative:page;mso-position-vertical-relative:page;z-index:-115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08.447968pt;width:256.55pt;height:29.2pt;mso-position-horizontal-relative:page;mso-position-vertical-relative:page;z-index:-115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CTE</w:t>
                    <w:tab/>
                  </w:r>
                  <w:r>
                    <w:rPr/>
                    <w:t>Career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Technical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28.448364pt;width:256.1pt;height:29.2pt;mso-position-horizontal-relative:page;mso-position-vertical-relative:page;z-index:-115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CIL</w:t>
                    <w:tab/>
                  </w:r>
                  <w:r>
                    <w:rPr/>
                    <w:t>Center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Living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28.448364pt;width:16.9pt;height:29.2pt;mso-position-horizontal-relative:page;mso-position-vertical-relative:page;z-index:-115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37.647949pt;width:256.55pt;height:29.2pt;mso-position-horizontal-relative:page;mso-position-vertical-relative:page;z-index:-1156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CWS</w:t>
                    <w:tab/>
                  </w:r>
                  <w:r>
                    <w:rPr/>
                    <w:t>Child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Welfare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57.648376pt;width:256.1pt;height:38.4pt;mso-position-horizontal-relative:page;mso-position-vertical-relative:page;z-index:-115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49" w:val="left" w:leader="none"/>
                    </w:tabs>
                    <w:spacing w:line="309" w:lineRule="exact"/>
                    <w:ind w:left="0" w:right="160"/>
                    <w:jc w:val="center"/>
                  </w:pPr>
                  <w:r>
                    <w:rPr>
                      <w:w w:val="95"/>
                    </w:rPr>
                    <w:t>CIMIP</w:t>
                    <w:tab/>
                  </w:r>
                  <w:r>
                    <w:rPr/>
                    <w:t>Con)nuous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Integrated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Monitoring</w:t>
                  </w:r>
                  <w:r>
                    <w:rPr/>
                  </w:r>
                </w:p>
                <w:p>
                  <w:pPr>
                    <w:pStyle w:val="BodyText"/>
                    <w:spacing w:line="309" w:lineRule="exact" w:before="0"/>
                    <w:ind w:left="0" w:right="128"/>
                    <w:jc w:val="center"/>
                  </w:pPr>
                  <w:r>
                    <w:rPr/>
                    <w:t>&amp;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Improvement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Process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57.648376pt;width:16.9pt;height:38.4pt;mso-position-horizontal-relative:page;mso-position-vertical-relative:page;z-index:-115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66.847961pt;width:256.55pt;height:38.4pt;mso-position-horizontal-relative:page;mso-position-vertical-relative:page;z-index:-1155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882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DAGS</w:t>
                    <w:tab/>
                  </w:r>
                  <w:r>
                    <w:rPr/>
                    <w:t>Department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Accoun)ng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96.048340pt;width:256.1pt;height:29.2pt;mso-position-horizontal-relative:page;mso-position-vertical-relative:page;z-index:-115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CM</w:t>
                    <w:tab/>
                  </w:r>
                  <w:r>
                    <w:rPr/>
                    <w:t>Case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Manager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96.048340pt;width:16.9pt;height:29.2pt;mso-position-horizontal-relative:page;mso-position-vertical-relative:page;z-index:-115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05.247986pt;width:256.55pt;height:38.4pt;mso-position-horizontal-relative:page;mso-position-vertical-relative:page;z-index:-1155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795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DAP</w:t>
                    <w:tab/>
                  </w:r>
                  <w:r>
                    <w:rPr/>
                    <w:t>Developmentally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Prac)ces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25.248352pt;width:256.1pt;height:38.4pt;mso-position-horizontal-relative:page;mso-position-vertical-relative:page;z-index:-115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397" w:hanging="1050"/>
                    <w:jc w:val="left"/>
                  </w:pPr>
                  <w:r>
                    <w:rPr>
                      <w:w w:val="95"/>
                    </w:rPr>
                    <w:t>CMISB</w:t>
                    <w:tab/>
                  </w:r>
                  <w:r>
                    <w:rPr/>
                    <w:t>Case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Management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Informa)on</w:t>
                  </w:r>
                  <w:r>
                    <w:rPr/>
                    <w:t> 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Branch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)DOH)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25.248352pt;width:16.9pt;height:38.4pt;mso-position-horizontal-relative:page;mso-position-vertical-relative:page;z-index:-115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43.647949pt;width:256.55pt;height:29.2pt;mso-position-horizontal-relative:page;mso-position-vertical-relative:page;z-index:-1154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DARE</w:t>
                    <w:tab/>
                  </w:r>
                  <w:r>
                    <w:rPr/>
                    <w:t>Drug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Abuse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Resistance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63.648376pt;width:256.1pt;height:38.4pt;mso-position-horizontal-relative:page;mso-position-vertical-relative:page;z-index:-1154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291" w:hanging="1050"/>
                    <w:jc w:val="left"/>
                  </w:pPr>
                  <w:r>
                    <w:rPr>
                      <w:w w:val="95"/>
                    </w:rPr>
                    <w:t>CMP</w:t>
                    <w:tab/>
                  </w:r>
                  <w:r>
                    <w:rPr/>
                    <w:t>Complaints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Management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(DOE)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63.648376pt;width:16.9pt;height:38.4pt;mso-position-horizontal-relative:page;mso-position-vertical-relative:page;z-index:-115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72.847961pt;width:256.55pt;height:29.2pt;mso-position-horizontal-relative:page;mso-position-vertical-relative:page;z-index:-1153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DB</w:t>
                    <w:tab/>
                  </w:r>
                  <w:r>
                    <w:rPr/>
                    <w:t>Deaf/Blindness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02.048157pt;width:256.1pt;height:29.2pt;mso-position-horizontal-relative:page;mso-position-vertical-relative:page;z-index:-1153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CNA</w:t>
                    <w:tab/>
                  </w:r>
                  <w:r>
                    <w:rPr>
                      <w:spacing w:val="-1"/>
                    </w:rPr>
                    <w:t>Cer)ﬁed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1"/>
                    </w:rPr>
                    <w:t>Nurses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-1"/>
                    </w:rPr>
                    <w:t>Aide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02.048157pt;width:16.9pt;height:29.2pt;mso-position-horizontal-relative:page;mso-position-vertical-relative:page;z-index:-1153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02.048157pt;width:256.55pt;height:38.4pt;mso-position-horizontal-relative:page;mso-position-vertical-relative:page;z-index:-1152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25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DCAB</w:t>
                    <w:tab/>
                  </w:r>
                  <w:r>
                    <w:rPr/>
                    <w:t>Disability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Communica)on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Access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Board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31.248352pt;width:272.95pt;height:9.2pt;mso-position-horizontal-relative:page;mso-position-vertical-relative:page;z-index:-115264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4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29pt;margin-top:81.848015pt;width:531.5pt;height:670.4pt;mso-position-horizontal-relative:page;mso-position-vertical-relative:page;z-index:-115240" coordorigin="805,1637" coordsize="10630,13408">
            <v:group style="position:absolute;left:825;top:1657;width:1050;height:768" coordorigin="825,1657" coordsize="1050,768">
              <v:shape style="position:absolute;left:825;top:1657;width:1050;height:768" coordorigin="825,1657" coordsize="1050,768" path="m825,1657l1875,1657,1875,2425,825,2425,825,1657xe" filled="true" fillcolor="#edf4f7" stroked="false">
                <v:path arrowok="t"/>
                <v:fill type="solid"/>
              </v:shape>
            </v:group>
            <v:group style="position:absolute;left:1875;top:1657;width:4072;height:768" coordorigin="1875,1657" coordsize="4072,768">
              <v:shape style="position:absolute;left:1875;top:1657;width:4072;height:768" coordorigin="1875,1657" coordsize="4072,768" path="m1875,1657l5947,1657,5947,2425,1875,2425,1875,1657xe" filled="true" fillcolor="#edf4f7" stroked="false">
                <v:path arrowok="t"/>
                <v:fill type="solid"/>
              </v:shape>
            </v:group>
            <v:group style="position:absolute;left:5947;top:1657;width:328;height:768" coordorigin="5947,1657" coordsize="328,768">
              <v:shape style="position:absolute;left:5947;top:1657;width:328;height:768" coordorigin="5947,1657" coordsize="328,768" path="m5947,1657l6275,1657,6275,2425,5947,2425,5947,1657xe" filled="true" fillcolor="#6095c9" stroked="false">
                <v:path arrowok="t"/>
                <v:fill type="solid"/>
              </v:shape>
            </v:group>
            <v:group style="position:absolute;left:5947;top:2425;width:328;height:584" coordorigin="5947,2425" coordsize="328,584">
              <v:shape style="position:absolute;left:5947;top:2425;width:328;height:584" coordorigin="5947,2425" coordsize="328,584" path="m5947,2425l6275,2425,6275,3009,5947,3009,5947,2425xe" filled="true" fillcolor="#6095c9" stroked="false">
                <v:path arrowok="t"/>
                <v:fill type="solid"/>
              </v:shape>
            </v:group>
            <v:group style="position:absolute;left:825;top:3009;width:1050;height:768" coordorigin="825,3009" coordsize="1050,768">
              <v:shape style="position:absolute;left:825;top:3009;width:1050;height:768" coordorigin="825,3009" coordsize="1050,768" path="m825,3009l1875,3009,1875,3777,825,3777,825,3009xe" filled="true" fillcolor="#edf4f7" stroked="false">
                <v:path arrowok="t"/>
                <v:fill type="solid"/>
              </v:shape>
            </v:group>
            <v:group style="position:absolute;left:1875;top:3009;width:4072;height:768" coordorigin="1875,3009" coordsize="4072,768">
              <v:shape style="position:absolute;left:1875;top:3009;width:4072;height:768" coordorigin="1875,3009" coordsize="4072,768" path="m1875,3009l5947,3009,5947,3777,1875,3777,1875,3009xe" filled="true" fillcolor="#edf4f7" stroked="false">
                <v:path arrowok="t"/>
                <v:fill type="solid"/>
              </v:shape>
            </v:group>
            <v:group style="position:absolute;left:5947;top:3009;width:328;height:768" coordorigin="5947,3009" coordsize="328,768">
              <v:shape style="position:absolute;left:5947;top:3009;width:328;height:768" coordorigin="5947,3009" coordsize="328,768" path="m5947,3009l6275,3009,6275,3777,5947,3777,5947,3009xe" filled="true" fillcolor="#6095c9" stroked="false">
                <v:path arrowok="t"/>
                <v:fill type="solid"/>
              </v:shape>
            </v:group>
            <v:group style="position:absolute;left:5947;top:3777;width:328;height:584" coordorigin="5947,3777" coordsize="328,584">
              <v:shape style="position:absolute;left:5947;top:3777;width:328;height:584" coordorigin="5947,3777" coordsize="328,584" path="m5947,3777l6275,3777,6275,4361,5947,4361,5947,3777xe" filled="true" fillcolor="#6095c9" stroked="false">
                <v:path arrowok="t"/>
                <v:fill type="solid"/>
              </v:shape>
            </v:group>
            <v:group style="position:absolute;left:825;top:4361;width:1050;height:584" coordorigin="825,4361" coordsize="1050,584">
              <v:shape style="position:absolute;left:825;top:4361;width:1050;height:584" coordorigin="825,4361" coordsize="1050,584" path="m825,4361l1875,4361,1875,4945,825,4945,825,4361xe" filled="true" fillcolor="#edf4f7" stroked="false">
                <v:path arrowok="t"/>
                <v:fill type="solid"/>
              </v:shape>
            </v:group>
            <v:group style="position:absolute;left:1875;top:4361;width:4072;height:584" coordorigin="1875,4361" coordsize="4072,584">
              <v:shape style="position:absolute;left:1875;top:4361;width:4072;height:584" coordorigin="1875,4361" coordsize="4072,584" path="m1875,4361l5947,4361,5947,4945,1875,4945,1875,4361xe" filled="true" fillcolor="#edf4f7" stroked="false">
                <v:path arrowok="t"/>
                <v:fill type="solid"/>
              </v:shape>
            </v:group>
            <v:group style="position:absolute;left:5947;top:4361;width:328;height:584" coordorigin="5947,4361" coordsize="328,584">
              <v:shape style="position:absolute;left:5947;top:4361;width:328;height:584" coordorigin="5947,4361" coordsize="328,584" path="m5947,4361l6275,4361,6275,4945,5947,4945,5947,4361xe" filled="true" fillcolor="#6095c9" stroked="false">
                <v:path arrowok="t"/>
                <v:fill type="solid"/>
              </v:shape>
            </v:group>
            <v:group style="position:absolute;left:5947;top:4945;width:328;height:584" coordorigin="5947,4945" coordsize="328,584">
              <v:shape style="position:absolute;left:5947;top:4945;width:328;height:584" coordorigin="5947,4945" coordsize="328,584" path="m5947,4945l6275,4945,6275,5529,5947,5529,5947,4945xe" filled="true" fillcolor="#6095c9" stroked="false">
                <v:path arrowok="t"/>
                <v:fill type="solid"/>
              </v:shape>
            </v:group>
            <v:group style="position:absolute;left:825;top:5529;width:1050;height:584" coordorigin="825,5529" coordsize="1050,584">
              <v:shape style="position:absolute;left:825;top:5529;width:1050;height:584" coordorigin="825,5529" coordsize="1050,584" path="m825,5529l1875,5529,1875,6113,825,6113,825,5529xe" filled="true" fillcolor="#edf4f7" stroked="false">
                <v:path arrowok="t"/>
                <v:fill type="solid"/>
              </v:shape>
            </v:group>
            <v:group style="position:absolute;left:1875;top:5529;width:4072;height:584" coordorigin="1875,5529" coordsize="4072,584">
              <v:shape style="position:absolute;left:1875;top:5529;width:4072;height:584" coordorigin="1875,5529" coordsize="4072,584" path="m1875,5529l5947,5529,5947,6113,1875,6113,1875,5529xe" filled="true" fillcolor="#edf4f7" stroked="false">
                <v:path arrowok="t"/>
                <v:fill type="solid"/>
              </v:shape>
            </v:group>
            <v:group style="position:absolute;left:5947;top:5529;width:328;height:584" coordorigin="5947,5529" coordsize="328,584">
              <v:shape style="position:absolute;left:5947;top:5529;width:328;height:584" coordorigin="5947,5529" coordsize="328,584" path="m5947,5529l6275,5529,6275,6113,5947,6113,5947,5529xe" filled="true" fillcolor="#6095c9" stroked="false">
                <v:path arrowok="t"/>
                <v:fill type="solid"/>
              </v:shape>
            </v:group>
            <v:group style="position:absolute;left:5947;top:6113;width:328;height:584" coordorigin="5947,6113" coordsize="328,584">
              <v:shape style="position:absolute;left:5947;top:6113;width:328;height:584" coordorigin="5947,6113" coordsize="328,584" path="m5947,6113l6275,6113,6275,6697,5947,6697,5947,6113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584" coordorigin="5947,7281" coordsize="328,584">
              <v:shape style="position:absolute;left:5947;top:7281;width:328;height:584" coordorigin="5947,7281" coordsize="328,584" path="m5947,7281l6275,7281,6275,7865,5947,7865,5947,7281xe" filled="true" fillcolor="#6095c9" stroked="false">
                <v:path arrowok="t"/>
                <v:fill type="solid"/>
              </v:shape>
            </v:group>
            <v:group style="position:absolute;left:825;top:7865;width:1050;height:768" coordorigin="825,7865" coordsize="1050,768">
              <v:shape style="position:absolute;left:825;top:7865;width:1050;height:768" coordorigin="825,7865" coordsize="1050,768" path="m825,7865l1875,7865,1875,8633,825,8633,825,7865xe" filled="true" fillcolor="#edf4f7" stroked="false">
                <v:path arrowok="t"/>
                <v:fill type="solid"/>
              </v:shape>
            </v:group>
            <v:group style="position:absolute;left:1875;top:7865;width:4072;height:768" coordorigin="1875,7865" coordsize="4072,768">
              <v:shape style="position:absolute;left:1875;top:7865;width:4072;height:768" coordorigin="1875,7865" coordsize="4072,768" path="m1875,7865l5947,7865,5947,8633,1875,8633,1875,7865xe" filled="true" fillcolor="#edf4f7" stroked="false">
                <v:path arrowok="t"/>
                <v:fill type="solid"/>
              </v:shape>
            </v:group>
            <v:group style="position:absolute;left:5947;top:7865;width:328;height:768" coordorigin="5947,7865" coordsize="328,768">
              <v:shape style="position:absolute;left:5947;top:7865;width:328;height:768" coordorigin="5947,7865" coordsize="328,768" path="m5947,7865l6275,7865,6275,8633,5947,8633,5947,7865xe" filled="true" fillcolor="#6095c9" stroked="false">
                <v:path arrowok="t"/>
                <v:fill type="solid"/>
              </v:shape>
            </v:group>
            <v:group style="position:absolute;left:5947;top:8633;width:328;height:584" coordorigin="5947,8633" coordsize="328,584">
              <v:shape style="position:absolute;left:5947;top:8633;width:328;height:584" coordorigin="5947,8633" coordsize="328,584" path="m5947,8633l6275,8633,6275,9217,5947,9217,5947,8633xe" filled="true" fillcolor="#6095c9" stroked="false">
                <v:path arrowok="t"/>
                <v:fill type="solid"/>
              </v:shape>
            </v:group>
            <v:group style="position:absolute;left:825;top:9217;width:1050;height:768" coordorigin="825,9217" coordsize="1050,768">
              <v:shape style="position:absolute;left:825;top:9217;width:1050;height:768" coordorigin="825,9217" coordsize="1050,768" path="m825,9217l1875,9217,1875,9985,825,9985,825,9217xe" filled="true" fillcolor="#edf4f7" stroked="false">
                <v:path arrowok="t"/>
                <v:fill type="solid"/>
              </v:shape>
            </v:group>
            <v:group style="position:absolute;left:1875;top:9217;width:4072;height:768" coordorigin="1875,9217" coordsize="4072,768">
              <v:shape style="position:absolute;left:1875;top:9217;width:4072;height:768" coordorigin="1875,9217" coordsize="4072,768" path="m1875,9217l5947,9217,5947,9985,1875,9985,1875,9217xe" filled="true" fillcolor="#edf4f7" stroked="false">
                <v:path arrowok="t"/>
                <v:fill type="solid"/>
              </v:shape>
            </v:group>
            <v:group style="position:absolute;left:5947;top:9217;width:328;height:768" coordorigin="5947,9217" coordsize="328,768">
              <v:shape style="position:absolute;left:5947;top:9217;width:328;height:768" coordorigin="5947,9217" coordsize="328,768" path="m5947,9217l6275,9217,6275,9985,5947,9985,5947,9217xe" filled="true" fillcolor="#6095c9" stroked="false">
                <v:path arrowok="t"/>
                <v:fill type="solid"/>
              </v:shape>
            </v:group>
            <v:group style="position:absolute;left:5947;top:9985;width:328;height:584" coordorigin="5947,9985" coordsize="328,584">
              <v:shape style="position:absolute;left:5947;top:9985;width:328;height:584" coordorigin="5947,9985" coordsize="328,584" path="m5947,9985l6275,9985,6275,10569,5947,10569,5947,9985xe" filled="true" fillcolor="#6095c9" stroked="false">
                <v:path arrowok="t"/>
                <v:fill type="solid"/>
              </v:shape>
            </v:group>
            <v:group style="position:absolute;left:825;top:10569;width:1050;height:768" coordorigin="825,10569" coordsize="1050,768">
              <v:shape style="position:absolute;left:825;top:10569;width:1050;height:768" coordorigin="825,10569" coordsize="1050,768" path="m825,10569l1875,10569,1875,11337,825,11337,825,10569xe" filled="true" fillcolor="#edf4f7" stroked="false">
                <v:path arrowok="t"/>
                <v:fill type="solid"/>
              </v:shape>
            </v:group>
            <v:group style="position:absolute;left:1875;top:10569;width:4072;height:768" coordorigin="1875,10569" coordsize="4072,768">
              <v:shape style="position:absolute;left:1875;top:10569;width:4072;height:768" coordorigin="1875,10569" coordsize="4072,768" path="m1875,10569l5947,10569,5947,11337,1875,11337,1875,10569xe" filled="true" fillcolor="#edf4f7" stroked="false">
                <v:path arrowok="t"/>
                <v:fill type="solid"/>
              </v:shape>
            </v:group>
            <v:group style="position:absolute;left:5947;top:10569;width:328;height:768" coordorigin="5947,10569" coordsize="328,768">
              <v:shape style="position:absolute;left:5947;top:10569;width:328;height:768" coordorigin="5947,10569" coordsize="328,768" path="m5947,10569l6275,10569,6275,11337,5947,11337,5947,10569xe" filled="true" fillcolor="#6095c9" stroked="false">
                <v:path arrowok="t"/>
                <v:fill type="solid"/>
              </v:shape>
            </v:group>
            <v:group style="position:absolute;left:5947;top:11337;width:328;height:584" coordorigin="5947,11337" coordsize="328,584">
              <v:shape style="position:absolute;left:5947;top:11337;width:328;height:584" coordorigin="5947,11337" coordsize="328,584" path="m5947,11337l6275,11337,6275,11921,5947,11921,5947,11337xe" filled="true" fillcolor="#6095c9" stroked="false">
                <v:path arrowok="t"/>
                <v:fill type="solid"/>
              </v:shape>
            </v:group>
            <v:group style="position:absolute;left:825;top:11921;width:1050;height:768" coordorigin="825,11921" coordsize="1050,768">
              <v:shape style="position:absolute;left:825;top:11921;width:1050;height:768" coordorigin="825,11921" coordsize="1050,768" path="m825,11921l1875,11921,1875,12689,825,12689,825,11921xe" filled="true" fillcolor="#edf4f7" stroked="false">
                <v:path arrowok="t"/>
                <v:fill type="solid"/>
              </v:shape>
            </v:group>
            <v:group style="position:absolute;left:1875;top:11921;width:4072;height:768" coordorigin="1875,11921" coordsize="4072,768">
              <v:shape style="position:absolute;left:1875;top:11921;width:4072;height:768" coordorigin="1875,11921" coordsize="4072,768" path="m1875,11921l5947,11921,5947,12689,1875,12689,1875,11921xe" filled="true" fillcolor="#edf4f7" stroked="false">
                <v:path arrowok="t"/>
                <v:fill type="solid"/>
              </v:shape>
            </v:group>
            <v:group style="position:absolute;left:5947;top:11921;width:328;height:768" coordorigin="5947,11921" coordsize="328,768">
              <v:shape style="position:absolute;left:5947;top:11921;width:328;height:768" coordorigin="5947,11921" coordsize="328,768" path="m5947,11921l6275,11921,6275,12689,5947,12689,5947,11921xe" filled="true" fillcolor="#6095c9" stroked="false">
                <v:path arrowok="t"/>
                <v:fill type="solid"/>
              </v:shape>
            </v:group>
            <v:group style="position:absolute;left:5947;top:12689;width:328;height:584" coordorigin="5947,12689" coordsize="328,584">
              <v:shape style="position:absolute;left:5947;top:12689;width:328;height:584" coordorigin="5947,12689" coordsize="328,584" path="m5947,12689l6275,12689,6275,13273,5947,13273,5947,12689xe" filled="true" fillcolor="#6095c9" stroked="false">
                <v:path arrowok="t"/>
                <v:fill type="solid"/>
              </v:shape>
            </v:group>
            <v:group style="position:absolute;left:825;top:13273;width:1050;height:584" coordorigin="825,13273" coordsize="1050,584">
              <v:shape style="position:absolute;left:825;top:13273;width:1050;height:584" coordorigin="825,13273" coordsize="1050,584" path="m825,13273l1875,13273,1875,13857,825,13857,825,13273xe" filled="true" fillcolor="#edf4f7" stroked="false">
                <v:path arrowok="t"/>
                <v:fill type="solid"/>
              </v:shape>
            </v:group>
            <v:group style="position:absolute;left:1875;top:13273;width:4072;height:584" coordorigin="1875,13273" coordsize="4072,584">
              <v:shape style="position:absolute;left:1875;top:13273;width:4072;height:584" coordorigin="1875,13273" coordsize="4072,584" path="m1875,13273l5947,13273,5947,13857,1875,13857,1875,13273xe" filled="true" fillcolor="#edf4f7" stroked="false">
                <v:path arrowok="t"/>
                <v:fill type="solid"/>
              </v:shape>
            </v:group>
            <v:group style="position:absolute;left:5947;top:13273;width:328;height:584" coordorigin="5947,13273" coordsize="328,584">
              <v:shape style="position:absolute;left:5947;top:13273;width:328;height:584" coordorigin="5947,13273" coordsize="328,584" path="m5947,13273l6275,13273,6275,13857,5947,13857,5947,13273xe" filled="true" fillcolor="#6095c9" stroked="false">
                <v:path arrowok="t"/>
                <v:fill type="solid"/>
              </v:shape>
            </v:group>
            <v:group style="position:absolute;left:5947;top:13857;width:328;height:584" coordorigin="5947,13857" coordsize="328,584">
              <v:shape style="position:absolute;left:5947;top:13857;width:328;height:584" coordorigin="5947,13857" coordsize="328,584" path="m5947,13857l6275,13857,6275,14441,5947,14441,5947,13857xe" filled="true" fillcolor="#6095c9" stroked="false">
                <v:path arrowok="t"/>
                <v:fill type="solid"/>
              </v:shape>
            </v:group>
            <v:group style="position:absolute;left:825;top:14441;width:1050;height:584" coordorigin="825,14441" coordsize="1050,584">
              <v:shape style="position:absolute;left:825;top:14441;width:1050;height:584" coordorigin="825,14441" coordsize="1050,584" path="m825,14441l1875,14441,1875,15025,825,15025,825,14441xe" filled="true" fillcolor="#edf4f7" stroked="false">
                <v:path arrowok="t"/>
                <v:fill type="solid"/>
              </v:shape>
            </v:group>
            <v:group style="position:absolute;left:1875;top:14441;width:4072;height:584" coordorigin="1875,14441" coordsize="4072,584">
              <v:shape style="position:absolute;left:1875;top:14441;width:4072;height:584" coordorigin="1875,14441" coordsize="4072,584" path="m1875,14441l5947,14441,5947,15025,1875,15025,1875,14441xe" filled="true" fillcolor="#edf4f7" stroked="false">
                <v:path arrowok="t"/>
                <v:fill type="solid"/>
              </v:shape>
            </v:group>
            <v:group style="position:absolute;left:5947;top:14441;width:328;height:584" coordorigin="5947,14441" coordsize="328,584">
              <v:shape style="position:absolute;left:5947;top:14441;width:328;height:584" coordorigin="5947,14441" coordsize="328,584" path="m5947,14441l6275,14441,6275,15025,5947,15025,5947,14441xe" filled="true" fillcolor="#6095c9" stroked="false">
                <v:path arrowok="t"/>
                <v:fill type="solid"/>
              </v:shape>
            </v:group>
            <v:group style="position:absolute;left:815;top:2425;width:5470;height:2" coordorigin="815,2425" coordsize="5470,2">
              <v:shape style="position:absolute;left:815;top:2425;width:5470;height:2" coordorigin="815,2425" coordsize="5470,0" path="m815,2425l6285,2425e" filled="false" stroked="true" strokeweight="1.0pt" strokecolor="#4bacc6">
                <v:path arrowok="t"/>
              </v:shape>
            </v:group>
            <v:group style="position:absolute;left:815;top:3009;width:5470;height:2" coordorigin="815,3009" coordsize="5470,2">
              <v:shape style="position:absolute;left:815;top:3009;width:5470;height:2" coordorigin="815,3009" coordsize="5470,0" path="m815,3009l6285,3009e" filled="false" stroked="true" strokeweight="1.0pt" strokecolor="#4bacc6">
                <v:path arrowok="t"/>
              </v:shape>
            </v:group>
            <v:group style="position:absolute;left:815;top:3777;width:5470;height:2" coordorigin="815,3777" coordsize="5470,2">
              <v:shape style="position:absolute;left:815;top:3777;width:5470;height:2" coordorigin="815,3777" coordsize="5470,0" path="m815,3777l6285,3777e" filled="false" stroked="true" strokeweight="1.0pt" strokecolor="#4bacc6">
                <v:path arrowok="t"/>
              </v:shape>
            </v:group>
            <v:group style="position:absolute;left:815;top:4361;width:5470;height:2" coordorigin="815,4361" coordsize="5470,2">
              <v:shape style="position:absolute;left:815;top:4361;width:5470;height:2" coordorigin="815,4361" coordsize="5470,0" path="m815,4361l6285,4361e" filled="false" stroked="true" strokeweight="1.0pt" strokecolor="#4bacc6">
                <v:path arrowok="t"/>
              </v:shape>
            </v:group>
            <v:group style="position:absolute;left:815;top:4945;width:10610;height:2" coordorigin="815,4945" coordsize="10610,2">
              <v:shape style="position:absolute;left:815;top:4945;width:10610;height:2" coordorigin="815,4945" coordsize="10610,0" path="m815,4945l11425,4945e" filled="false" stroked="true" strokeweight="1.0004pt" strokecolor="#4bacc6">
                <v:path arrowok="t"/>
              </v:shape>
            </v:group>
            <v:group style="position:absolute;left:815;top:5529;width:10610;height:2" coordorigin="815,5529" coordsize="10610,2">
              <v:shape style="position:absolute;left:815;top:5529;width:10610;height:2" coordorigin="815,5529" coordsize="10610,0" path="m815,5529l11425,5529e" filled="false" stroked="true" strokeweight="1.0004pt" strokecolor="#4bacc6">
                <v:path arrowok="t"/>
              </v:shape>
            </v:group>
            <v:group style="position:absolute;left:815;top:6113;width:10610;height:2" coordorigin="815,6113" coordsize="10610,2">
              <v:shape style="position:absolute;left:815;top:6113;width:10610;height:2" coordorigin="815,6113" coordsize="10610,0" path="m815,6113l11425,6113e" filled="false" stroked="true" strokeweight="1.0004pt" strokecolor="#4bacc6">
                <v:path arrowok="t"/>
              </v:shape>
            </v:group>
            <v:group style="position:absolute;left:815;top:6697;width:10610;height:2" coordorigin="815,6697" coordsize="10610,2">
              <v:shape style="position:absolute;left:815;top:6697;width:10610;height:2" coordorigin="815,6697" coordsize="10610,0" path="m815,6697l11425,6697e" filled="false" stroked="true" strokeweight="1.0004pt" strokecolor="#4bacc6">
                <v:path arrowok="t"/>
              </v:shape>
            </v:group>
            <v:group style="position:absolute;left:815;top:7281;width:10610;height:2" coordorigin="815,7281" coordsize="10610,2">
              <v:shape style="position:absolute;left:815;top:7281;width:10610;height:2" coordorigin="815,7281" coordsize="10610,0" path="m815,7281l11425,7281e" filled="false" stroked="true" strokeweight="1.0004pt" strokecolor="#4bacc6">
                <v:path arrowok="t"/>
              </v:shape>
            </v:group>
            <v:group style="position:absolute;left:815;top:7865;width:5470;height:2" coordorigin="815,7865" coordsize="5470,2">
              <v:shape style="position:absolute;left:815;top:7865;width:5470;height:2" coordorigin="815,7865" coordsize="5470,0" path="m815,7865l6285,7865e" filled="false" stroked="true" strokeweight="1.0pt" strokecolor="#4bacc6">
                <v:path arrowok="t"/>
              </v:shape>
            </v:group>
            <v:group style="position:absolute;left:815;top:8633;width:10610;height:2" coordorigin="815,8633" coordsize="10610,2">
              <v:shape style="position:absolute;left:815;top:8633;width:10610;height:2" coordorigin="815,8633" coordsize="10610,0" path="m815,8633l11425,8633e" filled="false" stroked="true" strokeweight="1.0004pt" strokecolor="#4bacc6">
                <v:path arrowok="t"/>
              </v:shape>
            </v:group>
            <v:group style="position:absolute;left:815;top:9217;width:5470;height:2" coordorigin="815,9217" coordsize="5470,2">
              <v:shape style="position:absolute;left:815;top:9217;width:5470;height:2" coordorigin="815,9217" coordsize="5470,0" path="m815,9217l6285,9217e" filled="false" stroked="true" strokeweight="1.0pt" strokecolor="#4bacc6">
                <v:path arrowok="t"/>
              </v:shape>
            </v:group>
            <v:group style="position:absolute;left:815;top:9985;width:10610;height:2" coordorigin="815,9985" coordsize="10610,2">
              <v:shape style="position:absolute;left:815;top:9985;width:10610;height:2" coordorigin="815,9985" coordsize="10610,0" path="m815,9985l11425,9985e" filled="false" stroked="true" strokeweight="1.0004pt" strokecolor="#4bacc6">
                <v:path arrowok="t"/>
              </v:shape>
            </v:group>
            <v:group style="position:absolute;left:815;top:10569;width:10610;height:2" coordorigin="815,10569" coordsize="10610,2">
              <v:shape style="position:absolute;left:815;top:10569;width:10610;height:2" coordorigin="815,10569" coordsize="10610,0" path="m815,10569l11425,10569e" filled="false" stroked="true" strokeweight="1.0004pt" strokecolor="#4bacc6">
                <v:path arrowok="t"/>
              </v:shape>
            </v:group>
            <v:group style="position:absolute;left:815;top:11337;width:5470;height:2" coordorigin="815,11337" coordsize="5470,2">
              <v:shape style="position:absolute;left:815;top:11337;width:5470;height:2" coordorigin="815,11337" coordsize="5470,0" path="m815,11337l6285,11337e" filled="false" stroked="true" strokeweight="1.0pt" strokecolor="#4bacc6">
                <v:path arrowok="t"/>
              </v:shape>
            </v:group>
            <v:group style="position:absolute;left:815;top:11921;width:5470;height:2" coordorigin="815,11921" coordsize="5470,2">
              <v:shape style="position:absolute;left:815;top:11921;width:5470;height:2" coordorigin="815,11921" coordsize="5470,0" path="m815,11921l6285,11921e" filled="false" stroked="true" strokeweight="1.0pt" strokecolor="#4bacc6">
                <v:path arrowok="t"/>
              </v:shape>
            </v:group>
            <v:group style="position:absolute;left:815;top:12689;width:5470;height:2" coordorigin="815,12689" coordsize="5470,2">
              <v:shape style="position:absolute;left:815;top:12689;width:5470;height:2" coordorigin="815,12689" coordsize="5470,0" path="m815,12689l6285,12689e" filled="false" stroked="true" strokeweight="1.0pt" strokecolor="#4bacc6">
                <v:path arrowok="t"/>
              </v:shape>
            </v:group>
            <v:group style="position:absolute;left:815;top:13273;width:5470;height:2" coordorigin="815,13273" coordsize="5470,2">
              <v:shape style="position:absolute;left:815;top:13273;width:5470;height:2" coordorigin="815,13273" coordsize="5470,0" path="m815,13273l6285,13273e" filled="false" stroked="true" strokeweight="1.0pt" strokecolor="#4bacc6">
                <v:path arrowok="t"/>
              </v:shape>
            </v:group>
            <v:group style="position:absolute;left:815;top:13857;width:5470;height:2" coordorigin="815,13857" coordsize="5470,2">
              <v:shape style="position:absolute;left:815;top:13857;width:5470;height:2" coordorigin="815,13857" coordsize="5470,0" path="m815,13857l6285,13857e" filled="false" stroked="true" strokeweight="1.0pt" strokecolor="#4bacc6">
                <v:path arrowok="t"/>
              </v:shape>
            </v:group>
            <v:group style="position:absolute;left:815;top:14441;width:5470;height:2" coordorigin="815,14441" coordsize="5470,2">
              <v:shape style="position:absolute;left:815;top:14441;width:5470;height:2" coordorigin="815,14441" coordsize="5470,0" path="m815,14441l6285,14441e" filled="false" stroked="true" strokeweight="1.0pt" strokecolor="#4bacc6">
                <v:path arrowok="t"/>
              </v:shape>
            </v:group>
            <v:group style="position:absolute;left:825;top:1647;width:2;height:13388" coordorigin="825,1647" coordsize="2,13388">
              <v:shape style="position:absolute;left:825;top:1647;width:2;height:13388" coordorigin="825,1647" coordsize="0,13388" path="m825,1647l825,15035e" filled="false" stroked="true" strokeweight="1.0pt" strokecolor="#4bacc6">
                <v:path arrowok="t"/>
              </v:shape>
            </v:group>
            <v:group style="position:absolute;left:6275;top:1647;width:2;height:13388" coordorigin="6275,1647" coordsize="2,13388">
              <v:shape style="position:absolute;left:6275;top:1647;width:2;height:13388" coordorigin="6275,1647" coordsize="0,13388" path="m6275,1647l6275,15035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5025;width:5470;height:2" coordorigin="815,15025" coordsize="5470,2">
              <v:shape style="position:absolute;left:815;top:15025;width:5470;height:2" coordorigin="815,15025" coordsize="5470,0" path="m815,15025l6285,15025e" filled="false" stroked="true" strokeweight="1.0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2825;width:1050;height:768" coordorigin="6293,2825" coordsize="1050,768">
              <v:shape style="position:absolute;left:6293;top:2825;width:1050;height:768" coordorigin="6293,2825" coordsize="1050,768" path="m6293,2825l7343,2825,7343,3593,6293,3593,6293,2825xe" filled="true" fillcolor="#edf4f7" stroked="false">
                <v:path arrowok="t"/>
                <v:fill type="solid"/>
              </v:shape>
            </v:group>
            <v:group style="position:absolute;left:7343;top:2825;width:4072;height:768" coordorigin="7343,2825" coordsize="4072,768">
              <v:shape style="position:absolute;left:7343;top:2825;width:4072;height:768" coordorigin="7343,2825" coordsize="4072,768" path="m7343,2825l11415,2825,11415,3593,7343,3593,7343,2825xe" filled="true" fillcolor="#edf4f7" stroked="false">
                <v:path arrowok="t"/>
                <v:fill type="solid"/>
              </v:shape>
            </v:group>
            <v:group style="position:absolute;left:6293;top:4177;width:1050;height:768" coordorigin="6293,4177" coordsize="1050,768">
              <v:shape style="position:absolute;left:6293;top:4177;width:1050;height:768" coordorigin="6293,4177" coordsize="1050,768" path="m6293,4177l7343,4177,7343,4945,6293,4945,6293,4177xe" filled="true" fillcolor="#edf4f7" stroked="false">
                <v:path arrowok="t"/>
                <v:fill type="solid"/>
              </v:shape>
            </v:group>
            <v:group style="position:absolute;left:7343;top:4177;width:4072;height:768" coordorigin="7343,4177" coordsize="4072,768">
              <v:shape style="position:absolute;left:7343;top:4177;width:4072;height:768" coordorigin="7343,4177" coordsize="4072,768" path="m7343,4177l11415,4177,11415,4945,7343,4945,7343,4177xe" filled="true" fillcolor="#edf4f7" stroked="false">
                <v:path arrowok="t"/>
                <v:fill type="solid"/>
              </v:shape>
            </v:group>
            <v:group style="position:absolute;left:6293;top:5529;width:1050;height:584" coordorigin="6293,5529" coordsize="1050,584">
              <v:shape style="position:absolute;left:6293;top:5529;width:1050;height:584" coordorigin="6293,5529" coordsize="1050,584" path="m6293,5529l7343,5529,7343,6113,6293,6113,6293,5529xe" filled="true" fillcolor="#edf4f7" stroked="false">
                <v:path arrowok="t"/>
                <v:fill type="solid"/>
              </v:shape>
            </v:group>
            <v:group style="position:absolute;left:7343;top:5529;width:4072;height:584" coordorigin="7343,5529" coordsize="4072,584">
              <v:shape style="position:absolute;left:7343;top:5529;width:4072;height:584" coordorigin="7343,5529" coordsize="4072,584" path="m7343,5529l11415,5529,11415,6113,7343,6113,7343,5529xe" filled="true" fillcolor="#edf4f7" stroked="false">
                <v:path arrowok="t"/>
                <v:fill type="solid"/>
              </v:shape>
            </v:group>
            <v:group style="position:absolute;left:6293;top:6697;width:1050;height:584" coordorigin="6293,6697" coordsize="1050,584">
              <v:shape style="position:absolute;left:6293;top:6697;width:1050;height:584" coordorigin="6293,6697" coordsize="1050,584" path="m6293,6697l7343,6697,7343,7281,6293,7281,6293,6697xe" filled="true" fillcolor="#edf4f7" stroked="false">
                <v:path arrowok="t"/>
                <v:fill type="solid"/>
              </v:shape>
            </v:group>
            <v:group style="position:absolute;left:7343;top:6697;width:4072;height:584" coordorigin="7343,6697" coordsize="4072,584">
              <v:shape style="position:absolute;left:7343;top:6697;width:4072;height:584" coordorigin="7343,6697" coordsize="4072,584" path="m7343,6697l11415,6697,11415,7281,7343,7281,7343,6697xe" filled="true" fillcolor="#edf4f7" stroked="false">
                <v:path arrowok="t"/>
                <v:fill type="solid"/>
              </v:shape>
            </v:group>
            <v:group style="position:absolute;left:6293;top:8049;width:1050;height:584" coordorigin="6293,8049" coordsize="1050,584">
              <v:shape style="position:absolute;left:6293;top:8049;width:1050;height:584" coordorigin="6293,8049" coordsize="1050,584" path="m6293,8049l7343,8049,7343,8633,6293,8633,6293,8049xe" filled="true" fillcolor="#edf4f7" stroked="false">
                <v:path arrowok="t"/>
                <v:fill type="solid"/>
              </v:shape>
            </v:group>
            <v:group style="position:absolute;left:7343;top:8049;width:4072;height:584" coordorigin="7343,8049" coordsize="4072,584">
              <v:shape style="position:absolute;left:7343;top:8049;width:4072;height:584" coordorigin="7343,8049" coordsize="4072,584" path="m7343,8049l11415,8049,11415,8633,7343,8633,7343,8049xe" filled="true" fillcolor="#edf4f7" stroked="false">
                <v:path arrowok="t"/>
                <v:fill type="solid"/>
              </v:shape>
            </v:group>
            <v:group style="position:absolute;left:6293;top:9401;width:1050;height:584" coordorigin="6293,9401" coordsize="1050,584">
              <v:shape style="position:absolute;left:6293;top:9401;width:1050;height:584" coordorigin="6293,9401" coordsize="1050,584" path="m6293,9401l7343,9401,7343,9985,6293,9985,6293,9401xe" filled="true" fillcolor="#edf4f7" stroked="false">
                <v:path arrowok="t"/>
                <v:fill type="solid"/>
              </v:shape>
            </v:group>
            <v:group style="position:absolute;left:7343;top:9401;width:4072;height:584" coordorigin="7343,9401" coordsize="4072,584">
              <v:shape style="position:absolute;left:7343;top:9401;width:4072;height:584" coordorigin="7343,9401" coordsize="4072,584" path="m7343,9401l11415,9401,11415,9985,7343,9985,7343,9401xe" filled="true" fillcolor="#edf4f7" stroked="false">
                <v:path arrowok="t"/>
                <v:fill type="solid"/>
              </v:shape>
            </v:group>
            <v:group style="position:absolute;left:6293;top:10569;width:1050;height:584" coordorigin="6293,10569" coordsize="1050,584">
              <v:shape style="position:absolute;left:6293;top:10569;width:1050;height:584" coordorigin="6293,10569" coordsize="1050,584" path="m6293,10569l7343,10569,7343,11153,6293,11153,6293,10569xe" filled="true" fillcolor="#edf4f7" stroked="false">
                <v:path arrowok="t"/>
                <v:fill type="solid"/>
              </v:shape>
            </v:group>
            <v:group style="position:absolute;left:7343;top:10569;width:4072;height:584" coordorigin="7343,10569" coordsize="4072,584">
              <v:shape style="position:absolute;left:7343;top:10569;width:4072;height:584" coordorigin="7343,10569" coordsize="4072,584" path="m7343,10569l11415,10569,11415,11153,7343,11153,7343,10569xe" filled="true" fillcolor="#edf4f7" stroked="false">
                <v:path arrowok="t"/>
                <v:fill type="solid"/>
              </v:shape>
            </v:group>
            <v:group style="position:absolute;left:6293;top:11737;width:1050;height:584" coordorigin="6293,11737" coordsize="1050,584">
              <v:shape style="position:absolute;left:6293;top:11737;width:1050;height:584" coordorigin="6293,11737" coordsize="1050,584" path="m6293,11737l7343,11737,7343,12321,6293,12321,6293,11737xe" filled="true" fillcolor="#edf4f7" stroked="false">
                <v:path arrowok="t"/>
                <v:fill type="solid"/>
              </v:shape>
            </v:group>
            <v:group style="position:absolute;left:7343;top:11737;width:4072;height:584" coordorigin="7343,11737" coordsize="4072,584">
              <v:shape style="position:absolute;left:7343;top:11737;width:4072;height:584" coordorigin="7343,11737" coordsize="4072,584" path="m7343,11737l11415,11737,11415,12321,7343,12321,7343,11737xe" filled="true" fillcolor="#edf4f7" stroked="false">
                <v:path arrowok="t"/>
                <v:fill type="solid"/>
              </v:shape>
            </v:group>
            <v:group style="position:absolute;left:6293;top:12905;width:1050;height:768" coordorigin="6293,12905" coordsize="1050,768">
              <v:shape style="position:absolute;left:6293;top:12905;width:1050;height:768" coordorigin="6293,12905" coordsize="1050,768" path="m6293,12905l7343,12905,7343,13673,6293,13673,6293,12905xe" filled="true" fillcolor="#edf4f7" stroked="false">
                <v:path arrowok="t"/>
                <v:fill type="solid"/>
              </v:shape>
            </v:group>
            <v:group style="position:absolute;left:7343;top:12905;width:4072;height:768" coordorigin="7343,12905" coordsize="4072,768">
              <v:shape style="position:absolute;left:7343;top:12905;width:4072;height:768" coordorigin="7343,12905" coordsize="4072,768" path="m7343,12905l11415,12905,11415,13673,7343,13673,7343,12905xe" filled="true" fillcolor="#edf4f7" stroked="false">
                <v:path arrowok="t"/>
                <v:fill type="solid"/>
              </v:shape>
            </v:group>
            <v:group style="position:absolute;left:6293;top:14257;width:1050;height:584" coordorigin="6293,14257" coordsize="1050,584">
              <v:shape style="position:absolute;left:6293;top:14257;width:1050;height:584" coordorigin="6293,14257" coordsize="1050,584" path="m6293,14257l7343,14257,7343,14841,6293,14841,6293,14257xe" filled="true" fillcolor="#edf4f7" stroked="false">
                <v:path arrowok="t"/>
                <v:fill type="solid"/>
              </v:shape>
            </v:group>
            <v:group style="position:absolute;left:7343;top:14257;width:4072;height:584" coordorigin="7343,14257" coordsize="4072,584">
              <v:shape style="position:absolute;left:7343;top:14257;width:4072;height:584" coordorigin="7343,14257" coordsize="4072,584" path="m7343,14257l11415,14257,11415,14841,7343,14841,7343,14257xe" filled="true" fillcolor="#edf4f7" stroked="false">
                <v:path arrowok="t"/>
                <v:fill type="solid"/>
              </v:shape>
            </v:group>
            <v:group style="position:absolute;left:6283;top:2241;width:5142;height:2" coordorigin="6283,2241" coordsize="5142,2">
              <v:shape style="position:absolute;left:6283;top:2241;width:5142;height:2" coordorigin="6283,2241" coordsize="5142,0" path="m6283,2241l11425,2241e" filled="false" stroked="true" strokeweight="1.0pt" strokecolor="#4bacc6">
                <v:path arrowok="t"/>
              </v:shape>
            </v:group>
            <v:group style="position:absolute;left:6283;top:2825;width:5142;height:2" coordorigin="6283,2825" coordsize="5142,2">
              <v:shape style="position:absolute;left:6283;top:2825;width:5142;height:2" coordorigin="6283,2825" coordsize="5142,0" path="m6283,2825l11425,2825e" filled="false" stroked="true" strokeweight="1.0pt" strokecolor="#4bacc6">
                <v:path arrowok="t"/>
              </v:shape>
            </v:group>
            <v:group style="position:absolute;left:6283;top:3593;width:5142;height:2" coordorigin="6283,3593" coordsize="5142,2">
              <v:shape style="position:absolute;left:6283;top:3593;width:5142;height:2" coordorigin="6283,3593" coordsize="5142,0" path="m6283,3593l11425,3593e" filled="false" stroked="true" strokeweight="1.0pt" strokecolor="#4bacc6">
                <v:path arrowok="t"/>
              </v:shape>
            </v:group>
            <v:group style="position:absolute;left:6283;top:4177;width:5142;height:2" coordorigin="6283,4177" coordsize="5142,2">
              <v:shape style="position:absolute;left:6283;top:4177;width:5142;height:2" coordorigin="6283,4177" coordsize="5142,0" path="m6283,4177l11425,4177e" filled="false" stroked="true" strokeweight="1.0pt" strokecolor="#4bacc6">
                <v:path arrowok="t"/>
              </v:shape>
            </v:group>
            <v:group style="position:absolute;left:6283;top:8049;width:5142;height:2" coordorigin="6283,8049" coordsize="5142,2">
              <v:shape style="position:absolute;left:6283;top:8049;width:5142;height:2" coordorigin="6283,8049" coordsize="5142,0" path="m6283,8049l11425,8049e" filled="false" stroked="true" strokeweight="1.0pt" strokecolor="#4bacc6">
                <v:path arrowok="t"/>
              </v:shape>
            </v:group>
            <v:group style="position:absolute;left:6283;top:9401;width:5142;height:2" coordorigin="6283,9401" coordsize="5142,2">
              <v:shape style="position:absolute;left:6283;top:9401;width:5142;height:2" coordorigin="6283,9401" coordsize="5142,0" path="m6283,9401l11425,9401e" filled="false" stroked="true" strokeweight="1.0pt" strokecolor="#4bacc6">
                <v:path arrowok="t"/>
              </v:shape>
            </v:group>
            <v:group style="position:absolute;left:6283;top:11153;width:5142;height:2" coordorigin="6283,11153" coordsize="5142,2">
              <v:shape style="position:absolute;left:6283;top:11153;width:5142;height:2" coordorigin="6283,11153" coordsize="5142,0" path="m6283,11153l11425,11153e" filled="false" stroked="true" strokeweight="1.0pt" strokecolor="#4bacc6">
                <v:path arrowok="t"/>
              </v:shape>
            </v:group>
            <v:group style="position:absolute;left:6283;top:11737;width:5142;height:2" coordorigin="6283,11737" coordsize="5142,2">
              <v:shape style="position:absolute;left:6283;top:11737;width:5142;height:2" coordorigin="6283,11737" coordsize="5142,0" path="m6283,11737l11425,11737e" filled="false" stroked="true" strokeweight="1.0pt" strokecolor="#4bacc6">
                <v:path arrowok="t"/>
              </v:shape>
            </v:group>
            <v:group style="position:absolute;left:6283;top:12321;width:5142;height:2" coordorigin="6283,12321" coordsize="5142,2">
              <v:shape style="position:absolute;left:6283;top:12321;width:5142;height:2" coordorigin="6283,12321" coordsize="5142,0" path="m6283,12321l11425,12321e" filled="false" stroked="true" strokeweight="1.0pt" strokecolor="#4bacc6">
                <v:path arrowok="t"/>
              </v:shape>
            </v:group>
            <v:group style="position:absolute;left:6283;top:12905;width:5142;height:2" coordorigin="6283,12905" coordsize="5142,2">
              <v:shape style="position:absolute;left:6283;top:12905;width:5142;height:2" coordorigin="6283,12905" coordsize="5142,0" path="m6283,12905l11425,12905e" filled="false" stroked="true" strokeweight="1.0pt" strokecolor="#4bacc6">
                <v:path arrowok="t"/>
              </v:shape>
            </v:group>
            <v:group style="position:absolute;left:6283;top:13673;width:5142;height:2" coordorigin="6283,13673" coordsize="5142,2">
              <v:shape style="position:absolute;left:6283;top:13673;width:5142;height:2" coordorigin="6283,13673" coordsize="5142,0" path="m6283,13673l11425,13673e" filled="false" stroked="true" strokeweight="1.0pt" strokecolor="#4bacc6">
                <v:path arrowok="t"/>
              </v:shape>
            </v:group>
            <v:group style="position:absolute;left:6283;top:14257;width:5142;height:2" coordorigin="6283,14257" coordsize="5142,2">
              <v:shape style="position:absolute;left:6283;top:14257;width:5142;height:2" coordorigin="6283,14257" coordsize="5142,0" path="m6283,14257l11425,14257e" filled="false" stroked="true" strokeweight="1.0pt" strokecolor="#4bacc6">
                <v:path arrowok="t"/>
              </v:shape>
            </v:group>
            <v:group style="position:absolute;left:6293;top:1647;width:2;height:13204" coordorigin="6293,1647" coordsize="2,13204">
              <v:shape style="position:absolute;left:6293;top:1647;width:2;height:13204" coordorigin="6293,1647" coordsize="0,13204" path="m6293,1647l6293,14851e" filled="false" stroked="true" strokeweight="1.0pt" strokecolor="#4bacc6">
                <v:path arrowok="t"/>
              </v:shape>
            </v:group>
            <v:group style="position:absolute;left:11415;top:1647;width:2;height:13204" coordorigin="11415,1647" coordsize="2,13204">
              <v:shape style="position:absolute;left:11415;top:1647;width:2;height:13204" coordorigin="11415,1647" coordsize="0,13204" path="m11415,1647l11415,14851e" filled="false" stroked="true" strokeweight="1.0pt" strokecolor="#4bacc6">
                <v:path arrowok="t"/>
              </v:shape>
            </v:group>
            <v:group style="position:absolute;left:6283;top:14841;width:5142;height:2" coordorigin="6283,14841" coordsize="5142,2">
              <v:shape style="position:absolute;left:6283;top:14841;width:5142;height:2" coordorigin="6283,14841" coordsize="5142,0" path="m6283,14841l11425,14841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1521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519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35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38.4pt;mso-position-horizontal-relative:page;mso-position-vertical-relative:page;z-index:-1151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28" w:hanging="1050"/>
                    <w:jc w:val="left"/>
                  </w:pPr>
                  <w:r>
                    <w:rPr>
                      <w:spacing w:val="-1"/>
                    </w:rPr>
                    <w:t>DD</w:t>
                    <w:tab/>
                  </w:r>
                  <w:r>
                    <w:rPr/>
                    <w:t>Developmental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Delay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38.4pt;mso-position-horizontal-relative:page;mso-position-vertical-relative:page;z-index:-1151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15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EBS</w:t>
                    <w:tab/>
                  </w:r>
                  <w:r>
                    <w:rPr/>
                    <w:t>Evidence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Based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027pt;width:256.55pt;height:29.2pt;mso-position-horizontal-relative:page;mso-position-vertical-relative:page;z-index:-115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ECE</w:t>
                    <w:tab/>
                  </w:r>
                  <w:r>
                    <w:rPr/>
                    <w:t>Early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Childhood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21.248413pt;width:256.1pt;height:29.2pt;mso-position-horizontal-relative:page;mso-position-vertical-relative:page;z-index:-115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DDC</w:t>
                    <w:tab/>
                  </w:r>
                  <w:r>
                    <w:rPr/>
                    <w:t>Developmental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21.248413pt;width:16.9pt;height:29.2pt;mso-position-horizontal-relative:page;mso-position-vertical-relative:page;z-index:-115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1.248047pt;width:256.55pt;height:38.4pt;mso-position-horizontal-relative:page;mso-position-vertical-relative:page;z-index:-1150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77" w:hanging="1050"/>
                    <w:jc w:val="left"/>
                  </w:pPr>
                  <w:r>
                    <w:rPr>
                      <w:w w:val="95"/>
                    </w:rPr>
                    <w:t>eCSSS</w:t>
                    <w:tab/>
                  </w:r>
                  <w:r>
                    <w:rPr/>
                    <w:t>Electronic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Comprehensive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50.448364pt;width:256.1pt;height:38.4pt;mso-position-horizontal-relative:page;mso-position-vertical-relative:page;z-index:-115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224" w:hanging="1050"/>
                    <w:jc w:val="left"/>
                  </w:pPr>
                  <w:r>
                    <w:rPr>
                      <w:spacing w:val="-1"/>
                    </w:rPr>
                    <w:t>DDD</w:t>
                    <w:tab/>
                  </w:r>
                  <w:r>
                    <w:rPr/>
                    <w:t>Developmental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Disabili)es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Division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(DOH)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50.448364pt;width:16.9pt;height:38.4pt;mso-position-horizontal-relative:page;mso-position-vertical-relative:page;z-index:-114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9.647995pt;width:256.55pt;height:29.2pt;mso-position-horizontal-relative:page;mso-position-vertical-relative:page;z-index:-114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ED</w:t>
                    <w:tab/>
                  </w:r>
                  <w:r>
                    <w:rPr/>
                    <w:t>Emo)onal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88.848389pt;width:256.1pt;height:29.2pt;mso-position-horizontal-relative:page;mso-position-vertical-relative:page;z-index:-1149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DES</w:t>
                    <w:tab/>
                  </w:r>
                  <w:r>
                    <w:rPr/>
                    <w:t>District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Specialist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88.848389pt;width:16.9pt;height:29.2pt;mso-position-horizontal-relative:page;mso-position-vertical-relative:page;z-index:-114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08.847992pt;width:256.55pt;height:38.4pt;mso-position-horizontal-relative:page;mso-position-vertical-relative:page;z-index:-114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53" w:hanging="1050"/>
                    <w:jc w:val="left"/>
                  </w:pPr>
                  <w:r>
                    <w:rPr>
                      <w:w w:val="95"/>
                    </w:rPr>
                    <w:t>EI</w:t>
                    <w:tab/>
                  </w:r>
                  <w:r>
                    <w:rPr/>
                    <w:t>Early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Interven)on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Educa)onal</w:t>
                  </w:r>
                  <w:r>
                    <w:rPr/>
                    <w:t> Interpreter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18.048386pt;width:256.1pt;height:29.2pt;mso-position-horizontal-relative:page;mso-position-vertical-relative:page;z-index:-1148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DHS</w:t>
                    <w:tab/>
                    <w:t>Department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Human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18.048386pt;width:16.9pt;height:29.2pt;mso-position-horizontal-relative:page;mso-position-vertical-relative:page;z-index:-114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47.248199pt;width:256.1pt;height:29.2pt;mso-position-horizontal-relative:page;mso-position-vertical-relative:page;z-index:-1148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DI</w:t>
                    <w:tab/>
                  </w:r>
                  <w:r>
                    <w:rPr/>
                    <w:t>Direct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Instruc)on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47.248199pt;width:16.9pt;height:29.2pt;mso-position-horizontal-relative:page;mso-position-vertical-relative:page;z-index:-1147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47.248199pt;width:256.55pt;height:29.2pt;mso-position-horizontal-relative:page;mso-position-vertical-relative:page;z-index:-114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EIS</w:t>
                    <w:tab/>
                  </w:r>
                  <w:r>
                    <w:rPr>
                      <w:w w:val="105"/>
                    </w:rPr>
                    <w:t>Early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Interven)on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76.448181pt;width:256.1pt;height:29.2pt;mso-position-horizontal-relative:page;mso-position-vertical-relative:page;z-index:-114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DLT</w:t>
                    <w:tab/>
                  </w:r>
                  <w:r>
                    <w:rPr/>
                    <w:t>Distance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Instruc)on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76.448181pt;width:16.9pt;height:29.2pt;mso-position-horizontal-relative:page;mso-position-vertical-relative:page;z-index:-1147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76.448181pt;width:256.55pt;height:29.2pt;mso-position-horizontal-relative:page;mso-position-vertical-relative:page;z-index:-1146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ELA</w:t>
                    <w:tab/>
                    <w:t>English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05.648193pt;width:256.1pt;height:29.2pt;mso-position-horizontal-relative:page;mso-position-vertical-relative:page;z-index:-114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DME</w:t>
                    <w:tab/>
                    <w:t>Durable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Medical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Equipment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05.648193pt;width:16.9pt;height:29.2pt;mso-position-horizontal-relative:page;mso-position-vertical-relative:page;z-index:-1146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05.648193pt;width:256.55pt;height:29.2pt;mso-position-horizontal-relative:page;mso-position-vertical-relative:page;z-index:-1146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ELL</w:t>
                    <w:tab/>
                  </w:r>
                  <w:r>
                    <w:rPr/>
                    <w:t>English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Learner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206pt;width:256.1pt;height:29.2pt;mso-position-horizontal-relative:page;mso-position-vertical-relative:page;z-index:-1145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DOE</w:t>
                    <w:tab/>
                  </w:r>
                  <w:r>
                    <w:rPr/>
                    <w:t>Department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206pt;width:16.9pt;height:29.2pt;mso-position-horizontal-relative:page;mso-position-vertical-relative:page;z-index:-114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34.848206pt;width:256.55pt;height:29.2pt;mso-position-horizontal-relative:page;mso-position-vertical-relative:page;z-index:-114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EO</w:t>
                    <w:tab/>
                  </w:r>
                  <w:r>
                    <w:rPr/>
                    <w:t>Educa)onal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Oﬃcer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187pt;width:256.1pt;height:29.2pt;mso-position-horizontal-relative:page;mso-position-vertical-relative:page;z-index:-1145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DOH</w:t>
                    <w:tab/>
                    <w:t>Department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Health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187pt;width:16.9pt;height:29.2pt;mso-position-horizontal-relative:page;mso-position-vertical-relative:page;z-index:-114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64.048187pt;width:256.55pt;height:38.4pt;mso-position-horizontal-relative:page;mso-position-vertical-relative:page;z-index:-1144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096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EPSDT</w:t>
                    <w:tab/>
                  </w:r>
                  <w:r>
                    <w:rPr/>
                    <w:t>Early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Periodic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Screening,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Diagnosis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Treatment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3.248383pt;width:256.1pt;height:38.4pt;mso-position-horizontal-relative:page;mso-position-vertical-relative:page;z-index:-114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93" w:hanging="1050"/>
                    <w:jc w:val="left"/>
                  </w:pPr>
                  <w:r>
                    <w:rPr>
                      <w:w w:val="95"/>
                    </w:rPr>
                    <w:t>DPR</w:t>
                    <w:tab/>
                  </w:r>
                  <w:r>
                    <w:rPr/>
                    <w:t>Department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Parks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Recrea)on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(City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County)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3.248383pt;width:16.9pt;height:38.4pt;mso-position-horizontal-relative:page;mso-position-vertical-relative:page;z-index:-1144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02.447968pt;width:256.55pt;height:29.2pt;mso-position-horizontal-relative:page;mso-position-vertical-relative:page;z-index:-1144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ES</w:t>
                    <w:tab/>
                  </w:r>
                  <w:r>
                    <w:rPr/>
                    <w:t>Educa)onal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Specialist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31.648193pt;width:256.1pt;height:29.2pt;mso-position-horizontal-relative:page;mso-position-vertical-relative:page;z-index:-1143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DRT</w:t>
                    <w:tab/>
                    <w:t>Dis</w:t>
                  </w:r>
                  <w:r>
                    <w:rPr>
                      <w:w w:val="99"/>
                    </w:rPr>
                    <w:t>tr</w:t>
                  </w:r>
                  <w:r>
                    <w:rPr/>
                    <w:t>i</w:t>
                  </w:r>
                  <w:r>
                    <w:rPr>
                      <w:w w:val="99"/>
                    </w:rPr>
                    <w:t>ct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Re</w:t>
                  </w:r>
                  <w:r>
                    <w:rPr/>
                    <w:t>sou</w:t>
                  </w:r>
                  <w:r>
                    <w:rPr>
                      <w:w w:val="99"/>
                    </w:rPr>
                    <w:t>rce</w:t>
                  </w:r>
                  <w:r>
                    <w:rPr/>
                    <w:t> T</w:t>
                  </w:r>
                  <w:r>
                    <w:rPr>
                      <w:w w:val="99"/>
                    </w:rPr>
                    <w:t>eac</w:t>
                  </w:r>
                  <w:r>
                    <w:rPr/>
                    <w:t>h</w:t>
                  </w:r>
                  <w:r>
                    <w:rPr>
                      <w:w w:val="99"/>
                    </w:rPr>
                    <w:t>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31.648193pt;width:16.9pt;height:29.2pt;mso-position-horizontal-relative:page;mso-position-vertical-relative:page;z-index:-1143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31.648193pt;width:256.55pt;height:38.4pt;mso-position-horizontal-relative:page;mso-position-vertical-relative:page;z-index:-1143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07" w:hanging="1050"/>
                    <w:jc w:val="left"/>
                  </w:pPr>
                  <w:r>
                    <w:rPr/>
                    <w:t>ESEA</w:t>
                    <w:tab/>
                    <w:t>Elementary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Secondary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Act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60.848358pt;width:256.1pt;height:38.4pt;mso-position-horizontal-relative:page;mso-position-vertical-relative:page;z-index:-1143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43" w:right="563"/>
                    <w:jc w:val="left"/>
                  </w:pPr>
                  <w:r>
                    <w:rPr>
                      <w:w w:val="95"/>
                    </w:rPr>
                    <w:t>DQUA</w:t>
                    <w:tab/>
                  </w:r>
                  <w:r>
                    <w:rPr/>
                    <w:t>District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Quality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Assurance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Team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60.848358pt;width:16.9pt;height:38.4pt;mso-position-horizontal-relative:page;mso-position-vertical-relative:page;z-index:-1142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70.047974pt;width:256.55pt;height:29.2pt;mso-position-horizontal-relative:page;mso-position-vertical-relative:page;z-index:-1142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ESY</w:t>
                    <w:tab/>
                  </w:r>
                  <w:r>
                    <w:rPr/>
                    <w:t>Extended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Year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99.248169pt;width:256.1pt;height:29.2pt;mso-position-horizontal-relative:page;mso-position-vertical-relative:page;z-index:-1142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DSI</w:t>
                    <w:tab/>
                  </w:r>
                  <w:r>
                    <w:rPr/>
                    <w:t>Data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Improvement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99.248169pt;width:16.9pt;height:29.2pt;mso-position-horizontal-relative:page;mso-position-vertical-relative:page;z-index:-1142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9.248169pt;width:256.55pt;height:29.2pt;mso-position-horizontal-relative:page;mso-position-vertical-relative:page;z-index:-114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ETV</w:t>
                    <w:tab/>
                  </w:r>
                  <w:r>
                    <w:rPr/>
                    <w:t>Educa)onal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Television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28.448181pt;width:256.1pt;height:38.4pt;mso-position-horizontal-relative:page;mso-position-vertical-relative:page;z-index:-114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277" w:hanging="1050"/>
                    <w:jc w:val="left"/>
                  </w:pPr>
                  <w:r>
                    <w:rPr/>
                    <w:t>DSM/V</w:t>
                    <w:tab/>
                  </w:r>
                  <w:r>
                    <w:rPr>
                      <w:w w:val="105"/>
                    </w:rPr>
                    <w:t>Diagnos)c</w:t>
                  </w:r>
                  <w:r>
                    <w:rPr>
                      <w:spacing w:val="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Sta)s)cal</w:t>
                  </w:r>
                  <w:r>
                    <w:rPr>
                      <w:spacing w:val="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Manual</w:t>
                  </w:r>
                  <w:r>
                    <w:rPr>
                      <w:spacing w:val="3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(Fi`h</w:t>
                  </w:r>
                  <w:r>
                    <w:rPr/>
                    <w:t> </w:t>
                  </w:r>
                  <w:r>
                    <w:rPr>
                      <w:spacing w:val="-1"/>
                      <w:w w:val="105"/>
                    </w:rPr>
                    <w:t>Edi)on)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28.448181pt;width:16.9pt;height:38.4pt;mso-position-horizontal-relative:page;mso-position-vertical-relative:page;z-index:-114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28.448181pt;width:256.55pt;height:29.2pt;mso-position-horizontal-relative:page;mso-position-vertical-relative:page;z-index:-114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EVAL</w:t>
                    <w:tab/>
                  </w:r>
                  <w:r>
                    <w:rPr>
                      <w:w w:val="105"/>
                    </w:rPr>
                    <w:t>Evalua)on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57.647949pt;width:256.55pt;height:29.2pt;mso-position-horizontal-relative:page;mso-position-vertical-relative:page;z-index:-114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FAPE</w:t>
                    <w:tab/>
                  </w:r>
                  <w:r>
                    <w:rPr/>
                    <w:t>Free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Appropriate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66.848389pt;width:256.1pt;height:29.2pt;mso-position-horizontal-relative:page;mso-position-vertical-relative:page;z-index:-1140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DTT</w:t>
                    <w:tab/>
                  </w:r>
                  <w:r>
                    <w:rPr/>
                    <w:t>Discrete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Trial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Training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66.848389pt;width:16.9pt;height:29.2pt;mso-position-horizontal-relative:page;mso-position-vertical-relative:page;z-index:-114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86.847961pt;width:256.55pt;height:29.2pt;mso-position-horizontal-relative:page;mso-position-vertical-relative:page;z-index:-1140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FBA</w:t>
                    <w:tab/>
                  </w:r>
                  <w:r>
                    <w:rPr/>
                    <w:t>Func)onal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96.048340pt;width:256.1pt;height:38.4pt;mso-position-horizontal-relative:page;mso-position-vertical-relative:page;z-index:-113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9" w:lineRule="exact"/>
                    <w:ind w:left="143" w:right="0"/>
                    <w:jc w:val="left"/>
                  </w:pPr>
                  <w:r>
                    <w:rPr>
                      <w:w w:val="95"/>
                    </w:rPr>
                    <w:t>DVR</w:t>
                    <w:tab/>
                  </w:r>
                  <w:r>
                    <w:rPr/>
                    <w:t>Division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Voca)onal</w:t>
                  </w:r>
                </w:p>
                <w:p>
                  <w:pPr>
                    <w:pStyle w:val="BodyText"/>
                    <w:spacing w:line="309" w:lineRule="exact" w:before="0"/>
                    <w:ind w:left="1193" w:right="0"/>
                    <w:jc w:val="left"/>
                  </w:pPr>
                  <w:r>
                    <w:rPr/>
                    <w:t>Rehabilita)on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(DHS)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96.048340pt;width:16.9pt;height:38.4pt;mso-position-horizontal-relative:page;mso-position-vertical-relative:page;z-index:-113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16.047974pt;width:256.55pt;height:29.2pt;mso-position-horizontal-relative:page;mso-position-vertical-relative:page;z-index:-1139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FELIX</w:t>
                    <w:tab/>
                  </w:r>
                  <w:r>
                    <w:rPr>
                      <w:spacing w:val="-1"/>
                    </w:rPr>
                    <w:t>Felix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Cayetano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Consent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Decree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34.448364pt;width:256.1pt;height:29.2pt;mso-position-horizontal-relative:page;mso-position-vertical-relative:page;z-index:-1139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EA</w:t>
                    <w:tab/>
                  </w:r>
                  <w:r>
                    <w:rPr/>
                    <w:t>Educa)onal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Assistant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34.448364pt;width:16.9pt;height:29.2pt;mso-position-horizontal-relative:page;mso-position-vertical-relative:page;z-index:-1138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45.247986pt;width:256.55pt;height:38.4pt;mso-position-horizontal-relative:page;mso-position-vertical-relative:page;z-index:-113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48" w:hanging="1050"/>
                    <w:jc w:val="left"/>
                  </w:pPr>
                  <w:r>
                    <w:rPr>
                      <w:w w:val="95"/>
                    </w:rPr>
                    <w:t>FERPA</w:t>
                    <w:tab/>
                  </w:r>
                  <w:r>
                    <w:rPr/>
                    <w:t>Family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Privacy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1974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63.648376pt;width:256.1pt;height:29.2pt;mso-position-horizontal-relative:page;mso-position-vertical-relative:page;z-index:-113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EAP</w:t>
                    <w:tab/>
                  </w:r>
                  <w:r>
                    <w:rPr/>
                    <w:t>Emergency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63.648376pt;width:16.9pt;height:29.2pt;mso-position-horizontal-relative:page;mso-position-vertical-relative:page;z-index:-113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83.647949pt;width:256.55pt;height:29.2pt;mso-position-horizontal-relative:page;mso-position-vertical-relative:page;z-index:-113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FGC</w:t>
                    <w:tab/>
                  </w:r>
                  <w:r>
                    <w:rPr/>
                    <w:t>Family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Guidance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Center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(CAMHD)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92.848328pt;width:256.1pt;height:29.2pt;mso-position-horizontal-relative:page;mso-position-vertical-relative:page;z-index:-113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EBA</w:t>
                    <w:tab/>
                  </w:r>
                  <w:r>
                    <w:rPr/>
                    <w:t>Emo)onal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92.848328pt;width:16.9pt;height:29.2pt;mso-position-horizontal-relative:page;mso-position-vertical-relative:page;z-index:-1137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12.847961pt;width:256.55pt;height:29.2pt;mso-position-horizontal-relative:page;mso-position-vertical-relative:page;z-index:-1137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FHSD</w:t>
                    <w:tab/>
                    <w:t>Family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Division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22.04834pt;width:256.1pt;height:29.2pt;mso-position-horizontal-relative:page;mso-position-vertical-relative:page;z-index:-1137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EPB</w:t>
                    <w:tab/>
                  </w:r>
                  <w:r>
                    <w:rPr/>
                    <w:t>Evidence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Based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Prac)ces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22.04834pt;width:16.9pt;height:29.2pt;mso-position-horizontal-relative:page;mso-position-vertical-relative:page;z-index:-113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42.047974pt;width:256.55pt;height:9.2pt;mso-position-horizontal-relative:page;mso-position-vertical-relative:page;z-index:-113656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4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29pt;margin-top:81.848015pt;width:531.5pt;height:688.8pt;mso-position-horizontal-relative:page;mso-position-vertical-relative:page;z-index:-113632" coordorigin="805,1637" coordsize="10630,13776">
            <v:group style="position:absolute;left:825;top:1657;width:1050;height:768" coordorigin="825,1657" coordsize="1050,768">
              <v:shape style="position:absolute;left:825;top:1657;width:1050;height:768" coordorigin="825,1657" coordsize="1050,768" path="m825,1657l1875,1657,1875,2425,825,2425,825,1657xe" filled="true" fillcolor="#edf4f7" stroked="false">
                <v:path arrowok="t"/>
                <v:fill type="solid"/>
              </v:shape>
            </v:group>
            <v:group style="position:absolute;left:1875;top:1657;width:4072;height:768" coordorigin="1875,1657" coordsize="4072,768">
              <v:shape style="position:absolute;left:1875;top:1657;width:4072;height:768" coordorigin="1875,1657" coordsize="4072,768" path="m1875,1657l5947,1657,5947,2425,1875,2425,1875,1657xe" filled="true" fillcolor="#edf4f7" stroked="false">
                <v:path arrowok="t"/>
                <v:fill type="solid"/>
              </v:shape>
            </v:group>
            <v:group style="position:absolute;left:5947;top:1657;width:328;height:768" coordorigin="5947,1657" coordsize="328,768">
              <v:shape style="position:absolute;left:5947;top:1657;width:328;height:768" coordorigin="5947,1657" coordsize="328,768" path="m5947,1657l6275,1657,6275,2425,5947,2425,5947,1657xe" filled="true" fillcolor="#6095c9" stroked="false">
                <v:path arrowok="t"/>
                <v:fill type="solid"/>
              </v:shape>
            </v:group>
            <v:group style="position:absolute;left:5947;top:2425;width:328;height:584" coordorigin="5947,2425" coordsize="328,584">
              <v:shape style="position:absolute;left:5947;top:2425;width:328;height:584" coordorigin="5947,2425" coordsize="328,584" path="m5947,2425l6275,2425,6275,3009,5947,3009,5947,2425xe" filled="true" fillcolor="#6095c9" stroked="false">
                <v:path arrowok="t"/>
                <v:fill type="solid"/>
              </v:shape>
            </v:group>
            <v:group style="position:absolute;left:825;top:3009;width:1050;height:584" coordorigin="825,3009" coordsize="1050,584">
              <v:shape style="position:absolute;left:825;top:3009;width:1050;height:584" coordorigin="825,3009" coordsize="1050,584" path="m825,3009l1875,3009,1875,3593,825,3593,825,3009xe" filled="true" fillcolor="#edf4f7" stroked="false">
                <v:path arrowok="t"/>
                <v:fill type="solid"/>
              </v:shape>
            </v:group>
            <v:group style="position:absolute;left:1875;top:3009;width:4072;height:584" coordorigin="1875,3009" coordsize="4072,584">
              <v:shape style="position:absolute;left:1875;top:3009;width:4072;height:584" coordorigin="1875,3009" coordsize="4072,584" path="m1875,3009l5947,3009,5947,3593,1875,3593,1875,3009xe" filled="true" fillcolor="#edf4f7" stroked="false">
                <v:path arrowok="t"/>
                <v:fill type="solid"/>
              </v:shape>
            </v:group>
            <v:group style="position:absolute;left:5947;top:3009;width:328;height:584" coordorigin="5947,3009" coordsize="328,584">
              <v:shape style="position:absolute;left:5947;top:3009;width:328;height:584" coordorigin="5947,3009" coordsize="328,584" path="m5947,3009l6275,3009,6275,3593,5947,3593,5947,3009xe" filled="true" fillcolor="#6095c9" stroked="false">
                <v:path arrowok="t"/>
                <v:fill type="solid"/>
              </v:shape>
            </v:group>
            <v:group style="position:absolute;left:5947;top:3593;width:328;height:584" coordorigin="5947,3593" coordsize="328,584">
              <v:shape style="position:absolute;left:5947;top:3593;width:328;height:584" coordorigin="5947,3593" coordsize="328,584" path="m5947,3593l6275,3593,6275,4177,5947,4177,5947,3593xe" filled="true" fillcolor="#6095c9" stroked="false">
                <v:path arrowok="t"/>
                <v:fill type="solid"/>
              </v:shape>
            </v:group>
            <v:group style="position:absolute;left:825;top:4177;width:1050;height:584" coordorigin="825,4177" coordsize="1050,584">
              <v:shape style="position:absolute;left:825;top:4177;width:1050;height:584" coordorigin="825,4177" coordsize="1050,584" path="m825,4177l1875,4177,1875,4761,825,4761,825,4177xe" filled="true" fillcolor="#edf4f7" stroked="false">
                <v:path arrowok="t"/>
                <v:fill type="solid"/>
              </v:shape>
            </v:group>
            <v:group style="position:absolute;left:1875;top:4177;width:4072;height:584" coordorigin="1875,4177" coordsize="4072,584">
              <v:shape style="position:absolute;left:1875;top:4177;width:4072;height:584" coordorigin="1875,4177" coordsize="4072,584" path="m1875,4177l5947,4177,5947,4761,1875,4761,1875,4177xe" filled="true" fillcolor="#edf4f7" stroked="false">
                <v:path arrowok="t"/>
                <v:fill type="solid"/>
              </v:shape>
            </v:group>
            <v:group style="position:absolute;left:5947;top:4177;width:328;height:584" coordorigin="5947,4177" coordsize="328,584">
              <v:shape style="position:absolute;left:5947;top:4177;width:328;height:584" coordorigin="5947,4177" coordsize="328,584" path="m5947,4177l6275,4177,6275,4761,5947,4761,5947,4177xe" filled="true" fillcolor="#6095c9" stroked="false">
                <v:path arrowok="t"/>
                <v:fill type="solid"/>
              </v:shape>
            </v:group>
            <v:group style="position:absolute;left:5947;top:4761;width:328;height:768" coordorigin="5947,4761" coordsize="328,768">
              <v:shape style="position:absolute;left:5947;top:4761;width:328;height:768" coordorigin="5947,4761" coordsize="328,768" path="m5947,4761l6275,4761,6275,5529,5947,5529,5947,4761xe" filled="true" fillcolor="#6095c9" stroked="false">
                <v:path arrowok="t"/>
                <v:fill type="solid"/>
              </v:shape>
            </v:group>
            <v:group style="position:absolute;left:825;top:5529;width:1050;height:584" coordorigin="825,5529" coordsize="1050,584">
              <v:shape style="position:absolute;left:825;top:5529;width:1050;height:584" coordorigin="825,5529" coordsize="1050,584" path="m825,5529l1875,5529,1875,6113,825,6113,825,5529xe" filled="true" fillcolor="#edf4f7" stroked="false">
                <v:path arrowok="t"/>
                <v:fill type="solid"/>
              </v:shape>
            </v:group>
            <v:group style="position:absolute;left:1875;top:5529;width:4072;height:584" coordorigin="1875,5529" coordsize="4072,584">
              <v:shape style="position:absolute;left:1875;top:5529;width:4072;height:584" coordorigin="1875,5529" coordsize="4072,584" path="m1875,5529l5947,5529,5947,6113,1875,6113,1875,5529xe" filled="true" fillcolor="#edf4f7" stroked="false">
                <v:path arrowok="t"/>
                <v:fill type="solid"/>
              </v:shape>
            </v:group>
            <v:group style="position:absolute;left:5947;top:5529;width:328;height:584" coordorigin="5947,5529" coordsize="328,584">
              <v:shape style="position:absolute;left:5947;top:5529;width:328;height:584" coordorigin="5947,5529" coordsize="328,584" path="m5947,5529l6275,5529,6275,6113,5947,6113,5947,5529xe" filled="true" fillcolor="#6095c9" stroked="false">
                <v:path arrowok="t"/>
                <v:fill type="solid"/>
              </v:shape>
            </v:group>
            <v:group style="position:absolute;left:5947;top:6113;width:328;height:584" coordorigin="5947,6113" coordsize="328,584">
              <v:shape style="position:absolute;left:5947;top:6113;width:328;height:584" coordorigin="5947,6113" coordsize="328,584" path="m5947,6113l6275,6113,6275,6697,5947,6697,5947,6113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584" coordorigin="5947,7281" coordsize="328,584">
              <v:shape style="position:absolute;left:5947;top:7281;width:328;height:584" coordorigin="5947,7281" coordsize="328,584" path="m5947,7281l6275,7281,6275,7865,5947,7865,5947,7281xe" filled="true" fillcolor="#6095c9" stroked="false">
                <v:path arrowok="t"/>
                <v:fill type="solid"/>
              </v:shape>
            </v:group>
            <v:group style="position:absolute;left:825;top:7865;width:1050;height:768" coordorigin="825,7865" coordsize="1050,768">
              <v:shape style="position:absolute;left:825;top:7865;width:1050;height:768" coordorigin="825,7865" coordsize="1050,768" path="m825,7865l1875,7865,1875,8633,825,8633,825,7865xe" filled="true" fillcolor="#edf4f7" stroked="false">
                <v:path arrowok="t"/>
                <v:fill type="solid"/>
              </v:shape>
            </v:group>
            <v:group style="position:absolute;left:1875;top:7865;width:4072;height:768" coordorigin="1875,7865" coordsize="4072,768">
              <v:shape style="position:absolute;left:1875;top:7865;width:4072;height:768" coordorigin="1875,7865" coordsize="4072,768" path="m1875,7865l5947,7865,5947,8633,1875,8633,1875,7865xe" filled="true" fillcolor="#edf4f7" stroked="false">
                <v:path arrowok="t"/>
                <v:fill type="solid"/>
              </v:shape>
            </v:group>
            <v:group style="position:absolute;left:5947;top:7865;width:328;height:768" coordorigin="5947,7865" coordsize="328,768">
              <v:shape style="position:absolute;left:5947;top:7865;width:328;height:768" coordorigin="5947,7865" coordsize="328,768" path="m5947,7865l6275,7865,6275,8633,5947,8633,5947,7865xe" filled="true" fillcolor="#6095c9" stroked="false">
                <v:path arrowok="t"/>
                <v:fill type="solid"/>
              </v:shape>
            </v:group>
            <v:group style="position:absolute;left:5947;top:8633;width:328;height:768" coordorigin="5947,8633" coordsize="328,768">
              <v:shape style="position:absolute;left:5947;top:8633;width:328;height:768" coordorigin="5947,8633" coordsize="328,768" path="m5947,8633l6275,8633,6275,9401,5947,9401,5947,8633xe" filled="true" fillcolor="#6095c9" stroked="false">
                <v:path arrowok="t"/>
                <v:fill type="solid"/>
              </v:shape>
            </v:group>
            <v:group style="position:absolute;left:825;top:9401;width:1050;height:768" coordorigin="825,9401" coordsize="1050,768">
              <v:shape style="position:absolute;left:825;top:9401;width:1050;height:768" coordorigin="825,9401" coordsize="1050,768" path="m825,9401l1875,9401,1875,10169,825,10169,825,9401xe" filled="true" fillcolor="#edf4f7" stroked="false">
                <v:path arrowok="t"/>
                <v:fill type="solid"/>
              </v:shape>
            </v:group>
            <v:group style="position:absolute;left:1875;top:9401;width:4072;height:768" coordorigin="1875,9401" coordsize="4072,768">
              <v:shape style="position:absolute;left:1875;top:9401;width:4072;height:768" coordorigin="1875,9401" coordsize="4072,768" path="m1875,9401l5947,9401,5947,10169,1875,10169,1875,9401xe" filled="true" fillcolor="#edf4f7" stroked="false">
                <v:path arrowok="t"/>
                <v:fill type="solid"/>
              </v:shape>
            </v:group>
            <v:group style="position:absolute;left:5947;top:9401;width:328;height:768" coordorigin="5947,9401" coordsize="328,768">
              <v:shape style="position:absolute;left:5947;top:9401;width:328;height:768" coordorigin="5947,9401" coordsize="328,768" path="m5947,9401l6275,9401,6275,10169,5947,10169,5947,9401xe" filled="true" fillcolor="#6095c9" stroked="false">
                <v:path arrowok="t"/>
                <v:fill type="solid"/>
              </v:shape>
            </v:group>
            <v:group style="position:absolute;left:5947;top:10169;width:328;height:584" coordorigin="5947,10169" coordsize="328,584">
              <v:shape style="position:absolute;left:5947;top:10169;width:328;height:584" coordorigin="5947,10169" coordsize="328,584" path="m5947,10169l6275,10169,6275,10753,5947,10753,5947,10169xe" filled="true" fillcolor="#6095c9" stroked="false">
                <v:path arrowok="t"/>
                <v:fill type="solid"/>
              </v:shape>
            </v:group>
            <v:group style="position:absolute;left:825;top:10753;width:1050;height:768" coordorigin="825,10753" coordsize="1050,768">
              <v:shape style="position:absolute;left:825;top:10753;width:1050;height:768" coordorigin="825,10753" coordsize="1050,768" path="m825,10753l1875,10753,1875,11521,825,11521,825,10753xe" filled="true" fillcolor="#edf4f7" stroked="false">
                <v:path arrowok="t"/>
                <v:fill type="solid"/>
              </v:shape>
            </v:group>
            <v:group style="position:absolute;left:1875;top:10753;width:4072;height:768" coordorigin="1875,10753" coordsize="4072,768">
              <v:shape style="position:absolute;left:1875;top:10753;width:4072;height:768" coordorigin="1875,10753" coordsize="4072,768" path="m1875,10753l5947,10753,5947,11521,1875,11521,1875,10753xe" filled="true" fillcolor="#edf4f7" stroked="false">
                <v:path arrowok="t"/>
                <v:fill type="solid"/>
              </v:shape>
            </v:group>
            <v:group style="position:absolute;left:5947;top:10753;width:328;height:768" coordorigin="5947,10753" coordsize="328,768">
              <v:shape style="position:absolute;left:5947;top:10753;width:328;height:768" coordorigin="5947,10753" coordsize="328,768" path="m5947,10753l6275,10753,6275,11521,5947,11521,5947,10753xe" filled="true" fillcolor="#6095c9" stroked="false">
                <v:path arrowok="t"/>
                <v:fill type="solid"/>
              </v:shape>
            </v:group>
            <v:group style="position:absolute;left:5947;top:11521;width:328;height:768" coordorigin="5947,11521" coordsize="328,768">
              <v:shape style="position:absolute;left:5947;top:11521;width:328;height:768" coordorigin="5947,11521" coordsize="328,768" path="m5947,11521l6275,11521,6275,12289,5947,12289,5947,11521xe" filled="true" fillcolor="#6095c9" stroked="false">
                <v:path arrowok="t"/>
                <v:fill type="solid"/>
              </v:shape>
            </v:group>
            <v:group style="position:absolute;left:825;top:12289;width:1050;height:584" coordorigin="825,12289" coordsize="1050,584">
              <v:shape style="position:absolute;left:825;top:12289;width:1050;height:584" coordorigin="825,12289" coordsize="1050,584" path="m825,12289l1875,12289,1875,12873,825,12873,825,12289xe" filled="true" fillcolor="#edf4f7" stroked="false">
                <v:path arrowok="t"/>
                <v:fill type="solid"/>
              </v:shape>
            </v:group>
            <v:group style="position:absolute;left:1875;top:12289;width:4072;height:584" coordorigin="1875,12289" coordsize="4072,584">
              <v:shape style="position:absolute;left:1875;top:12289;width:4072;height:584" coordorigin="1875,12289" coordsize="4072,584" path="m1875,12289l5947,12289,5947,12873,1875,12873,1875,12289xe" filled="true" fillcolor="#edf4f7" stroked="false">
                <v:path arrowok="t"/>
                <v:fill type="solid"/>
              </v:shape>
            </v:group>
            <v:group style="position:absolute;left:5947;top:12289;width:328;height:584" coordorigin="5947,12289" coordsize="328,584">
              <v:shape style="position:absolute;left:5947;top:12289;width:328;height:584" coordorigin="5947,12289" coordsize="328,584" path="m5947,12289l6275,12289,6275,12873,5947,12873,5947,12289xe" filled="true" fillcolor="#6095c9" stroked="false">
                <v:path arrowok="t"/>
                <v:fill type="solid"/>
              </v:shape>
            </v:group>
            <v:group style="position:absolute;left:5947;top:12873;width:328;height:584" coordorigin="5947,12873" coordsize="328,584">
              <v:shape style="position:absolute;left:5947;top:12873;width:328;height:584" coordorigin="5947,12873" coordsize="328,584" path="m5947,12873l6275,12873,6275,13457,5947,13457,5947,12873xe" filled="true" fillcolor="#6095c9" stroked="false">
                <v:path arrowok="t"/>
                <v:fill type="solid"/>
              </v:shape>
            </v:group>
            <v:group style="position:absolute;left:825;top:13457;width:1050;height:584" coordorigin="825,13457" coordsize="1050,584">
              <v:shape style="position:absolute;left:825;top:13457;width:1050;height:584" coordorigin="825,13457" coordsize="1050,584" path="m825,13457l1875,13457,1875,14041,825,14041,825,13457xe" filled="true" fillcolor="#edf4f7" stroked="false">
                <v:path arrowok="t"/>
                <v:fill type="solid"/>
              </v:shape>
            </v:group>
            <v:group style="position:absolute;left:1875;top:13457;width:4072;height:584" coordorigin="1875,13457" coordsize="4072,584">
              <v:shape style="position:absolute;left:1875;top:13457;width:4072;height:584" coordorigin="1875,13457" coordsize="4072,584" path="m1875,13457l5947,13457,5947,14041,1875,14041,1875,13457xe" filled="true" fillcolor="#edf4f7" stroked="false">
                <v:path arrowok="t"/>
                <v:fill type="solid"/>
              </v:shape>
            </v:group>
            <v:group style="position:absolute;left:5947;top:13457;width:328;height:584" coordorigin="5947,13457" coordsize="328,584">
              <v:shape style="position:absolute;left:5947;top:13457;width:328;height:584" coordorigin="5947,13457" coordsize="328,584" path="m5947,13457l6275,13457,6275,14041,5947,14041,5947,13457xe" filled="true" fillcolor="#6095c9" stroked="false">
                <v:path arrowok="t"/>
                <v:fill type="solid"/>
              </v:shape>
            </v:group>
            <v:group style="position:absolute;left:5947;top:14041;width:328;height:584" coordorigin="5947,14041" coordsize="328,584">
              <v:shape style="position:absolute;left:5947;top:14041;width:328;height:584" coordorigin="5947,14041" coordsize="328,584" path="m5947,14041l6275,14041,6275,14625,5947,14625,5947,14041xe" filled="true" fillcolor="#6095c9" stroked="false">
                <v:path arrowok="t"/>
                <v:fill type="solid"/>
              </v:shape>
            </v:group>
            <v:group style="position:absolute;left:825;top:14625;width:1050;height:768" coordorigin="825,14625" coordsize="1050,768">
              <v:shape style="position:absolute;left:825;top:14625;width:1050;height:768" coordorigin="825,14625" coordsize="1050,768" path="m825,14625l1875,14625,1875,15393,825,15393,825,14625xe" filled="true" fillcolor="#edf4f7" stroked="false">
                <v:path arrowok="t"/>
                <v:fill type="solid"/>
              </v:shape>
            </v:group>
            <v:group style="position:absolute;left:1875;top:14625;width:4072;height:768" coordorigin="1875,14625" coordsize="4072,768">
              <v:shape style="position:absolute;left:1875;top:14625;width:4072;height:768" coordorigin="1875,14625" coordsize="4072,768" path="m1875,14625l5947,14625,5947,15393,1875,15393,1875,14625xe" filled="true" fillcolor="#edf4f7" stroked="false">
                <v:path arrowok="t"/>
                <v:fill type="solid"/>
              </v:shape>
            </v:group>
            <v:group style="position:absolute;left:5947;top:14625;width:328;height:768" coordorigin="5947,14625" coordsize="328,768">
              <v:shape style="position:absolute;left:5947;top:14625;width:328;height:768" coordorigin="5947,14625" coordsize="328,768" path="m5947,14625l6275,14625,6275,15393,5947,15393,5947,14625xe" filled="true" fillcolor="#6095c9" stroked="false">
                <v:path arrowok="t"/>
                <v:fill type="solid"/>
              </v:shape>
            </v:group>
            <v:group style="position:absolute;left:815;top:2425;width:5470;height:2" coordorigin="815,2425" coordsize="5470,2">
              <v:shape style="position:absolute;left:815;top:2425;width:5470;height:2" coordorigin="815,2425" coordsize="5470,0" path="m815,2425l6285,2425e" filled="false" stroked="true" strokeweight="1.0pt" strokecolor="#4bacc6">
                <v:path arrowok="t"/>
              </v:shape>
            </v:group>
            <v:group style="position:absolute;left:815;top:3009;width:5470;height:2" coordorigin="815,3009" coordsize="5470,2">
              <v:shape style="position:absolute;left:815;top:3009;width:5470;height:2" coordorigin="815,3009" coordsize="5470,0" path="m815,3009l6285,3009e" filled="false" stroked="true" strokeweight="1.0pt" strokecolor="#4bacc6">
                <v:path arrowok="t"/>
              </v:shape>
            </v:group>
            <v:group style="position:absolute;left:815;top:3593;width:5470;height:2" coordorigin="815,3593" coordsize="5470,2">
              <v:shape style="position:absolute;left:815;top:3593;width:5470;height:2" coordorigin="815,3593" coordsize="5470,0" path="m815,3593l6285,3593e" filled="false" stroked="true" strokeweight="1.0pt" strokecolor="#4bacc6">
                <v:path arrowok="t"/>
              </v:shape>
            </v:group>
            <v:group style="position:absolute;left:815;top:4177;width:10610;height:2" coordorigin="815,4177" coordsize="10610,2">
              <v:shape style="position:absolute;left:815;top:4177;width:10610;height:2" coordorigin="815,4177" coordsize="10610,0" path="m815,4177l11425,4177e" filled="false" stroked="true" strokeweight="1.0004pt" strokecolor="#4bacc6">
                <v:path arrowok="t"/>
              </v:shape>
            </v:group>
            <v:group style="position:absolute;left:815;top:4761;width:10610;height:2" coordorigin="815,4761" coordsize="10610,2">
              <v:shape style="position:absolute;left:815;top:4761;width:10610;height:2" coordorigin="815,4761" coordsize="10610,0" path="m815,4761l11425,4761e" filled="false" stroked="true" strokeweight="1.0004pt" strokecolor="#4bacc6">
                <v:path arrowok="t"/>
              </v:shape>
            </v:group>
            <v:group style="position:absolute;left:815;top:5529;width:10610;height:2" coordorigin="815,5529" coordsize="10610,2">
              <v:shape style="position:absolute;left:815;top:5529;width:10610;height:2" coordorigin="815,5529" coordsize="10610,0" path="m815,5529l11425,5529e" filled="false" stroked="true" strokeweight="1.0004pt" strokecolor="#4bacc6">
                <v:path arrowok="t"/>
              </v:shape>
            </v:group>
            <v:group style="position:absolute;left:815;top:6113;width:10610;height:2" coordorigin="815,6113" coordsize="10610,2">
              <v:shape style="position:absolute;left:815;top:6113;width:10610;height:2" coordorigin="815,6113" coordsize="10610,0" path="m815,6113l11425,6113e" filled="false" stroked="true" strokeweight="1.0004pt" strokecolor="#4bacc6">
                <v:path arrowok="t"/>
              </v:shape>
            </v:group>
            <v:group style="position:absolute;left:815;top:6697;width:10610;height:2" coordorigin="815,6697" coordsize="10610,2">
              <v:shape style="position:absolute;left:815;top:6697;width:10610;height:2" coordorigin="815,6697" coordsize="10610,0" path="m815,6697l11425,6697e" filled="false" stroked="true" strokeweight="1.0004pt" strokecolor="#4bacc6">
                <v:path arrowok="t"/>
              </v:shape>
            </v:group>
            <v:group style="position:absolute;left:815;top:7281;width:5470;height:2" coordorigin="815,7281" coordsize="5470,2">
              <v:shape style="position:absolute;left:815;top:7281;width:5470;height:2" coordorigin="815,7281" coordsize="5470,0" path="m815,7281l6285,7281e" filled="false" stroked="true" strokeweight="1.0pt" strokecolor="#4bacc6">
                <v:path arrowok="t"/>
              </v:shape>
            </v:group>
            <v:group style="position:absolute;left:815;top:7865;width:5470;height:2" coordorigin="815,7865" coordsize="5470,2">
              <v:shape style="position:absolute;left:815;top:7865;width:5470;height:2" coordorigin="815,7865" coordsize="5470,0" path="m815,7865l6285,7865e" filled="false" stroked="true" strokeweight="1.0pt" strokecolor="#4bacc6">
                <v:path arrowok="t"/>
              </v:shape>
            </v:group>
            <v:group style="position:absolute;left:815;top:8633;width:5470;height:2" coordorigin="815,8633" coordsize="5470,2">
              <v:shape style="position:absolute;left:815;top:8633;width:5470;height:2" coordorigin="815,8633" coordsize="5470,0" path="m815,8633l6285,8633e" filled="false" stroked="true" strokeweight="1.0pt" strokecolor="#4bacc6">
                <v:path arrowok="t"/>
              </v:shape>
            </v:group>
            <v:group style="position:absolute;left:815;top:9401;width:10610;height:2" coordorigin="815,9401" coordsize="10610,2">
              <v:shape style="position:absolute;left:815;top:9401;width:10610;height:2" coordorigin="815,9401" coordsize="10610,0" path="m815,9401l11425,9401e" filled="false" stroked="true" strokeweight="1.0004pt" strokecolor="#4bacc6">
                <v:path arrowok="t"/>
              </v:shape>
            </v:group>
            <v:group style="position:absolute;left:815;top:10169;width:5470;height:2" coordorigin="815,10169" coordsize="5470,2">
              <v:shape style="position:absolute;left:815;top:10169;width:5470;height:2" coordorigin="815,10169" coordsize="5470,0" path="m815,10169l6285,10169e" filled="false" stroked="true" strokeweight="1.0pt" strokecolor="#4bacc6">
                <v:path arrowok="t"/>
              </v:shape>
            </v:group>
            <v:group style="position:absolute;left:815;top:10753;width:5470;height:2" coordorigin="815,10753" coordsize="5470,2">
              <v:shape style="position:absolute;left:815;top:10753;width:5470;height:2" coordorigin="815,10753" coordsize="5470,0" path="m815,10753l6285,10753e" filled="false" stroked="true" strokeweight="1.0pt" strokecolor="#4bacc6">
                <v:path arrowok="t"/>
              </v:shape>
            </v:group>
            <v:group style="position:absolute;left:815;top:11521;width:5470;height:2" coordorigin="815,11521" coordsize="5470,2">
              <v:shape style="position:absolute;left:815;top:11521;width:5470;height:2" coordorigin="815,11521" coordsize="5470,0" path="m815,11521l6285,11521e" filled="false" stroked="true" strokeweight="1.0pt" strokecolor="#4bacc6">
                <v:path arrowok="t"/>
              </v:shape>
            </v:group>
            <v:group style="position:absolute;left:815;top:12289;width:5470;height:2" coordorigin="815,12289" coordsize="5470,2">
              <v:shape style="position:absolute;left:815;top:12289;width:5470;height:2" coordorigin="815,12289" coordsize="5470,0" path="m815,12289l6285,12289e" filled="false" stroked="true" strokeweight="1.0pt" strokecolor="#4bacc6">
                <v:path arrowok="t"/>
              </v:shape>
            </v:group>
            <v:group style="position:absolute;left:815;top:12873;width:5470;height:2" coordorigin="815,12873" coordsize="5470,2">
              <v:shape style="position:absolute;left:815;top:12873;width:5470;height:2" coordorigin="815,12873" coordsize="5470,0" path="m815,12873l6285,12873e" filled="false" stroked="true" strokeweight="1.0pt" strokecolor="#4bacc6">
                <v:path arrowok="t"/>
              </v:shape>
            </v:group>
            <v:group style="position:absolute;left:815;top:13457;width:5470;height:2" coordorigin="815,13457" coordsize="5470,2">
              <v:shape style="position:absolute;left:815;top:13457;width:5470;height:2" coordorigin="815,13457" coordsize="5470,0" path="m815,13457l6285,13457e" filled="false" stroked="true" strokeweight="1.0pt" strokecolor="#4bacc6">
                <v:path arrowok="t"/>
              </v:shape>
            </v:group>
            <v:group style="position:absolute;left:815;top:14041;width:10610;height:2" coordorigin="815,14041" coordsize="10610,2">
              <v:shape style="position:absolute;left:815;top:14041;width:10610;height:2" coordorigin="815,14041" coordsize="10610,0" path="m815,14041l11425,14041e" filled="false" stroked="true" strokeweight="1.0004pt" strokecolor="#4bacc6">
                <v:path arrowok="t"/>
              </v:shape>
            </v:group>
            <v:group style="position:absolute;left:815;top:14625;width:10610;height:2" coordorigin="815,14625" coordsize="10610,2">
              <v:shape style="position:absolute;left:815;top:14625;width:10610;height:2" coordorigin="815,14625" coordsize="10610,0" path="m815,14625l11425,14625e" filled="false" stroked="true" strokeweight="1.0004pt" strokecolor="#4bacc6">
                <v:path arrowok="t"/>
              </v:shape>
            </v:group>
            <v:group style="position:absolute;left:825;top:1647;width:2;height:13756" coordorigin="825,1647" coordsize="2,13756">
              <v:shape style="position:absolute;left:825;top:1647;width:2;height:13756" coordorigin="825,1647" coordsize="0,13756" path="m825,1647l825,15403e" filled="false" stroked="true" strokeweight="1.0pt" strokecolor="#4bacc6">
                <v:path arrowok="t"/>
              </v:shape>
            </v:group>
            <v:group style="position:absolute;left:6275;top:1647;width:2;height:13756" coordorigin="6275,1647" coordsize="2,13756">
              <v:shape style="position:absolute;left:6275;top:1647;width:2;height:13756" coordorigin="6275,1647" coordsize="0,13756" path="m6275,1647l6275,15403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5393;width:5470;height:2" coordorigin="815,15393" coordsize="5470,2">
              <v:shape style="position:absolute;left:815;top:15393;width:5470;height:2" coordorigin="815,15393" coordsize="5470,0" path="m815,15393l6285,15393e" filled="false" stroked="true" strokeweight="1.0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2825;width:1050;height:584" coordorigin="6293,2825" coordsize="1050,584">
              <v:shape style="position:absolute;left:6293;top:2825;width:1050;height:584" coordorigin="6293,2825" coordsize="1050,584" path="m6293,2825l7343,2825,7343,3409,6293,3409,6293,2825xe" filled="true" fillcolor="#edf4f7" stroked="false">
                <v:path arrowok="t"/>
                <v:fill type="solid"/>
              </v:shape>
            </v:group>
            <v:group style="position:absolute;left:7343;top:2825;width:4072;height:584" coordorigin="7343,2825" coordsize="4072,584">
              <v:shape style="position:absolute;left:7343;top:2825;width:4072;height:584" coordorigin="7343,2825" coordsize="4072,584" path="m7343,2825l11415,2825,11415,3409,7343,3409,7343,2825xe" filled="true" fillcolor="#edf4f7" stroked="false">
                <v:path arrowok="t"/>
                <v:fill type="solid"/>
              </v:shape>
            </v:group>
            <v:group style="position:absolute;left:6293;top:4177;width:1050;height:584" coordorigin="6293,4177" coordsize="1050,584">
              <v:shape style="position:absolute;left:6293;top:4177;width:1050;height:584" coordorigin="6293,4177" coordsize="1050,584" path="m6293,4177l7343,4177,7343,4761,6293,4761,6293,4177xe" filled="true" fillcolor="#edf4f7" stroked="false">
                <v:path arrowok="t"/>
                <v:fill type="solid"/>
              </v:shape>
            </v:group>
            <v:group style="position:absolute;left:7343;top:4177;width:4072;height:584" coordorigin="7343,4177" coordsize="4072,584">
              <v:shape style="position:absolute;left:7343;top:4177;width:4072;height:584" coordorigin="7343,4177" coordsize="4072,584" path="m7343,4177l11415,4177,11415,4761,7343,4761,7343,4177xe" filled="true" fillcolor="#edf4f7" stroked="false">
                <v:path arrowok="t"/>
                <v:fill type="solid"/>
              </v:shape>
            </v:group>
            <v:group style="position:absolute;left:6293;top:5529;width:1050;height:584" coordorigin="6293,5529" coordsize="1050,584">
              <v:shape style="position:absolute;left:6293;top:5529;width:1050;height:584" coordorigin="6293,5529" coordsize="1050,584" path="m6293,5529l7343,5529,7343,6113,6293,6113,6293,5529xe" filled="true" fillcolor="#edf4f7" stroked="false">
                <v:path arrowok="t"/>
                <v:fill type="solid"/>
              </v:shape>
            </v:group>
            <v:group style="position:absolute;left:7343;top:5529;width:4072;height:584" coordorigin="7343,5529" coordsize="4072,584">
              <v:shape style="position:absolute;left:7343;top:5529;width:4072;height:584" coordorigin="7343,5529" coordsize="4072,584" path="m7343,5529l11415,5529,11415,6113,7343,6113,7343,5529xe" filled="true" fillcolor="#edf4f7" stroked="false">
                <v:path arrowok="t"/>
                <v:fill type="solid"/>
              </v:shape>
            </v:group>
            <v:group style="position:absolute;left:6293;top:6697;width:1050;height:768" coordorigin="6293,6697" coordsize="1050,768">
              <v:shape style="position:absolute;left:6293;top:6697;width:1050;height:768" coordorigin="6293,6697" coordsize="1050,768" path="m6293,6697l7343,6697,7343,7465,6293,7465,6293,6697xe" filled="true" fillcolor="#edf4f7" stroked="false">
                <v:path arrowok="t"/>
                <v:fill type="solid"/>
              </v:shape>
            </v:group>
            <v:group style="position:absolute;left:7343;top:6697;width:4072;height:768" coordorigin="7343,6697" coordsize="4072,768">
              <v:shape style="position:absolute;left:7343;top:6697;width:4072;height:768" coordorigin="7343,6697" coordsize="4072,768" path="m7343,6697l11415,6697,11415,7465,7343,7465,7343,6697xe" filled="true" fillcolor="#edf4f7" stroked="false">
                <v:path arrowok="t"/>
                <v:fill type="solid"/>
              </v:shape>
            </v:group>
            <v:group style="position:absolute;left:6293;top:8233;width:1050;height:584" coordorigin="6293,8233" coordsize="1050,584">
              <v:shape style="position:absolute;left:6293;top:8233;width:1050;height:584" coordorigin="6293,8233" coordsize="1050,584" path="m6293,8233l7343,8233,7343,8817,6293,8817,6293,8233xe" filled="true" fillcolor="#edf4f7" stroked="false">
                <v:path arrowok="t"/>
                <v:fill type="solid"/>
              </v:shape>
            </v:group>
            <v:group style="position:absolute;left:7343;top:8233;width:4072;height:584" coordorigin="7343,8233" coordsize="4072,584">
              <v:shape style="position:absolute;left:7343;top:8233;width:4072;height:584" coordorigin="7343,8233" coordsize="4072,584" path="m7343,8233l11415,8233,11415,8817,7343,8817,7343,8233xe" filled="true" fillcolor="#edf4f7" stroked="false">
                <v:path arrowok="t"/>
                <v:fill type="solid"/>
              </v:shape>
            </v:group>
            <v:group style="position:absolute;left:6293;top:9401;width:1050;height:584" coordorigin="6293,9401" coordsize="1050,584">
              <v:shape style="position:absolute;left:6293;top:9401;width:1050;height:584" coordorigin="6293,9401" coordsize="1050,584" path="m6293,9401l7343,9401,7343,9985,6293,9985,6293,9401xe" filled="true" fillcolor="#edf4f7" stroked="false">
                <v:path arrowok="t"/>
                <v:fill type="solid"/>
              </v:shape>
            </v:group>
            <v:group style="position:absolute;left:7343;top:9401;width:4072;height:584" coordorigin="7343,9401" coordsize="4072,584">
              <v:shape style="position:absolute;left:7343;top:9401;width:4072;height:584" coordorigin="7343,9401" coordsize="4072,584" path="m7343,9401l11415,9401,11415,9985,7343,9985,7343,9401xe" filled="true" fillcolor="#edf4f7" stroked="false">
                <v:path arrowok="t"/>
                <v:fill type="solid"/>
              </v:shape>
            </v:group>
            <v:group style="position:absolute;left:6293;top:10569;width:1050;height:768" coordorigin="6293,10569" coordsize="1050,768">
              <v:shape style="position:absolute;left:6293;top:10569;width:1050;height:768" coordorigin="6293,10569" coordsize="1050,768" path="m6293,10569l7343,10569,7343,11337,6293,11337,6293,10569xe" filled="true" fillcolor="#edf4f7" stroked="false">
                <v:path arrowok="t"/>
                <v:fill type="solid"/>
              </v:shape>
            </v:group>
            <v:group style="position:absolute;left:7343;top:10569;width:4072;height:768" coordorigin="7343,10569" coordsize="4072,768">
              <v:shape style="position:absolute;left:7343;top:10569;width:4072;height:768" coordorigin="7343,10569" coordsize="4072,768" path="m7343,10569l11415,10569,11415,11337,7343,11337,7343,10569xe" filled="true" fillcolor="#edf4f7" stroked="false">
                <v:path arrowok="t"/>
                <v:fill type="solid"/>
              </v:shape>
            </v:group>
            <v:group style="position:absolute;left:6293;top:12105;width:1050;height:584" coordorigin="6293,12105" coordsize="1050,584">
              <v:shape style="position:absolute;left:6293;top:12105;width:1050;height:584" coordorigin="6293,12105" coordsize="1050,584" path="m6293,12105l7343,12105,7343,12689,6293,12689,6293,12105xe" filled="true" fillcolor="#edf4f7" stroked="false">
                <v:path arrowok="t"/>
                <v:fill type="solid"/>
              </v:shape>
            </v:group>
            <v:group style="position:absolute;left:7343;top:12105;width:4072;height:584" coordorigin="7343,12105" coordsize="4072,584">
              <v:shape style="position:absolute;left:7343;top:12105;width:4072;height:584" coordorigin="7343,12105" coordsize="4072,584" path="m7343,12105l11415,12105,11415,12689,7343,12689,7343,12105xe" filled="true" fillcolor="#edf4f7" stroked="false">
                <v:path arrowok="t"/>
                <v:fill type="solid"/>
              </v:shape>
            </v:group>
            <v:group style="position:absolute;left:6293;top:13273;width:1050;height:768" coordorigin="6293,13273" coordsize="1050,768">
              <v:shape style="position:absolute;left:6293;top:13273;width:1050;height:768" coordorigin="6293,13273" coordsize="1050,768" path="m6293,13273l7343,13273,7343,14041,6293,14041,6293,13273xe" filled="true" fillcolor="#edf4f7" stroked="false">
                <v:path arrowok="t"/>
                <v:fill type="solid"/>
              </v:shape>
            </v:group>
            <v:group style="position:absolute;left:7343;top:13273;width:4072;height:768" coordorigin="7343,13273" coordsize="4072,768">
              <v:shape style="position:absolute;left:7343;top:13273;width:4072;height:768" coordorigin="7343,13273" coordsize="4072,768" path="m7343,13273l11415,13273,11415,14041,7343,14041,7343,13273xe" filled="true" fillcolor="#edf4f7" stroked="false">
                <v:path arrowok="t"/>
                <v:fill type="solid"/>
              </v:shape>
            </v:group>
            <v:group style="position:absolute;left:6293;top:14625;width:1050;height:584" coordorigin="6293,14625" coordsize="1050,584">
              <v:shape style="position:absolute;left:6293;top:14625;width:1050;height:584" coordorigin="6293,14625" coordsize="1050,584" path="m6293,14625l7343,14625,7343,15209,6293,15209,6293,14625xe" filled="true" fillcolor="#edf4f7" stroked="false">
                <v:path arrowok="t"/>
                <v:fill type="solid"/>
              </v:shape>
            </v:group>
            <v:group style="position:absolute;left:7343;top:14625;width:4072;height:584" coordorigin="7343,14625" coordsize="4072,584">
              <v:shape style="position:absolute;left:7343;top:14625;width:4072;height:584" coordorigin="7343,14625" coordsize="4072,584" path="m7343,14625l11415,14625,11415,15209,7343,15209,7343,14625xe" filled="true" fillcolor="#edf4f7" stroked="false">
                <v:path arrowok="t"/>
                <v:fill type="solid"/>
              </v:shape>
            </v:group>
            <v:group style="position:absolute;left:6283;top:2241;width:5142;height:2" coordorigin="6283,2241" coordsize="5142,2">
              <v:shape style="position:absolute;left:6283;top:2241;width:5142;height:2" coordorigin="6283,2241" coordsize="5142,0" path="m6283,2241l11425,2241e" filled="false" stroked="true" strokeweight="1.0pt" strokecolor="#4bacc6">
                <v:path arrowok="t"/>
              </v:shape>
            </v:group>
            <v:group style="position:absolute;left:6283;top:2825;width:5142;height:2" coordorigin="6283,2825" coordsize="5142,2">
              <v:shape style="position:absolute;left:6283;top:2825;width:5142;height:2" coordorigin="6283,2825" coordsize="5142,0" path="m6283,2825l11425,2825e" filled="false" stroked="true" strokeweight="1.0pt" strokecolor="#4bacc6">
                <v:path arrowok="t"/>
              </v:shape>
            </v:group>
            <v:group style="position:absolute;left:6283;top:3409;width:5142;height:2" coordorigin="6283,3409" coordsize="5142,2">
              <v:shape style="position:absolute;left:6283;top:3409;width:5142;height:2" coordorigin="6283,3409" coordsize="5142,0" path="m6283,3409l11425,3409e" filled="false" stroked="true" strokeweight="1.0pt" strokecolor="#4bacc6">
                <v:path arrowok="t"/>
              </v:shape>
            </v:group>
            <v:group style="position:absolute;left:6283;top:7465;width:5142;height:2" coordorigin="6283,7465" coordsize="5142,2">
              <v:shape style="position:absolute;left:6283;top:7465;width:5142;height:2" coordorigin="6283,7465" coordsize="5142,0" path="m6283,7465l11425,7465e" filled="false" stroked="true" strokeweight="1.0pt" strokecolor="#4bacc6">
                <v:path arrowok="t"/>
              </v:shape>
            </v:group>
            <v:group style="position:absolute;left:6283;top:8233;width:5142;height:2" coordorigin="6283,8233" coordsize="5142,2">
              <v:shape style="position:absolute;left:6283;top:8233;width:5142;height:2" coordorigin="6283,8233" coordsize="5142,0" path="m6283,8233l11425,8233e" filled="false" stroked="true" strokeweight="1.0pt" strokecolor="#4bacc6">
                <v:path arrowok="t"/>
              </v:shape>
            </v:group>
            <v:group style="position:absolute;left:6283;top:8817;width:5142;height:2" coordorigin="6283,8817" coordsize="5142,2">
              <v:shape style="position:absolute;left:6283;top:8817;width:5142;height:2" coordorigin="6283,8817" coordsize="5142,0" path="m6283,8817l11425,8817e" filled="false" stroked="true" strokeweight="1.0pt" strokecolor="#4bacc6">
                <v:path arrowok="t"/>
              </v:shape>
            </v:group>
            <v:group style="position:absolute;left:6283;top:9985;width:5142;height:2" coordorigin="6283,9985" coordsize="5142,2">
              <v:shape style="position:absolute;left:6283;top:9985;width:5142;height:2" coordorigin="6283,9985" coordsize="5142,0" path="m6283,9985l11425,9985e" filled="false" stroked="true" strokeweight="1.0pt" strokecolor="#4bacc6">
                <v:path arrowok="t"/>
              </v:shape>
            </v:group>
            <v:group style="position:absolute;left:6283;top:10569;width:5142;height:2" coordorigin="6283,10569" coordsize="5142,2">
              <v:shape style="position:absolute;left:6283;top:10569;width:5142;height:2" coordorigin="6283,10569" coordsize="5142,0" path="m6283,10569l11425,10569e" filled="false" stroked="true" strokeweight="1.0pt" strokecolor="#4bacc6">
                <v:path arrowok="t"/>
              </v:shape>
            </v:group>
            <v:group style="position:absolute;left:6283;top:11337;width:5142;height:2" coordorigin="6283,11337" coordsize="5142,2">
              <v:shape style="position:absolute;left:6283;top:11337;width:5142;height:2" coordorigin="6283,11337" coordsize="5142,0" path="m6283,11337l11425,11337e" filled="false" stroked="true" strokeweight="1.0pt" strokecolor="#4bacc6">
                <v:path arrowok="t"/>
              </v:shape>
            </v:group>
            <v:group style="position:absolute;left:6283;top:12105;width:5142;height:2" coordorigin="6283,12105" coordsize="5142,2">
              <v:shape style="position:absolute;left:6283;top:12105;width:5142;height:2" coordorigin="6283,12105" coordsize="5142,0" path="m6283,12105l11425,12105e" filled="false" stroked="true" strokeweight="1.0pt" strokecolor="#4bacc6">
                <v:path arrowok="t"/>
              </v:shape>
            </v:group>
            <v:group style="position:absolute;left:6283;top:12689;width:5142;height:2" coordorigin="6283,12689" coordsize="5142,2">
              <v:shape style="position:absolute;left:6283;top:12689;width:5142;height:2" coordorigin="6283,12689" coordsize="5142,0" path="m6283,12689l11425,12689e" filled="false" stroked="true" strokeweight="1.0pt" strokecolor="#4bacc6">
                <v:path arrowok="t"/>
              </v:shape>
            </v:group>
            <v:group style="position:absolute;left:6283;top:13273;width:5142;height:2" coordorigin="6283,13273" coordsize="5142,2">
              <v:shape style="position:absolute;left:6283;top:13273;width:5142;height:2" coordorigin="6283,13273" coordsize="5142,0" path="m6283,13273l11425,13273e" filled="false" stroked="true" strokeweight="1.0pt" strokecolor="#4bacc6">
                <v:path arrowok="t"/>
              </v:shape>
            </v:group>
            <v:group style="position:absolute;left:6293;top:1647;width:2;height:13572" coordorigin="6293,1647" coordsize="2,13572">
              <v:shape style="position:absolute;left:6293;top:1647;width:2;height:13572" coordorigin="6293,1647" coordsize="0,13572" path="m6293,1647l6293,15219e" filled="false" stroked="true" strokeweight="1.0pt" strokecolor="#4bacc6">
                <v:path arrowok="t"/>
              </v:shape>
            </v:group>
            <v:group style="position:absolute;left:11415;top:1647;width:2;height:13572" coordorigin="11415,1647" coordsize="2,13572">
              <v:shape style="position:absolute;left:11415;top:1647;width:2;height:13572" coordorigin="11415,1647" coordsize="0,13572" path="m11415,1647l11415,15219e" filled="false" stroked="true" strokeweight="1.0pt" strokecolor="#4bacc6">
                <v:path arrowok="t"/>
              </v:shape>
            </v:group>
            <v:group style="position:absolute;left:6283;top:15209;width:5142;height:2" coordorigin="6283,15209" coordsize="5142,2">
              <v:shape style="position:absolute;left:6283;top:15209;width:5142;height:2" coordorigin="6283,15209" coordsize="5142,0" path="m6283,15209l11425,15209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13608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6313pt;margin-top:749.590027pt;width:8.0500pt;height:14pt;mso-position-horizontal-relative:page;mso-position-vertical-relative:page;z-index:-11358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6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38.4pt;mso-position-horizontal-relative:page;mso-position-vertical-relative:page;z-index:-113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183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FOL</w:t>
                    <w:tab/>
                  </w:r>
                  <w:r>
                    <w:rPr/>
                    <w:t>Focus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(School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Accredita)on)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38.4pt;mso-position-horizontal-relative:page;mso-position-vertical-relative:page;z-index:-113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135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HFAA</w:t>
                    <w:tab/>
                  </w:r>
                  <w:r>
                    <w:rPr/>
                    <w:t>Hawaii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Families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Allies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027pt;width:256.55pt;height:29.2pt;mso-position-horizontal-relative:page;mso-position-vertical-relative:page;z-index:-113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HH</w:t>
                    <w:tab/>
                  </w:r>
                  <w:r>
                    <w:rPr/>
                    <w:t>Hard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Hearing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21.248413pt;width:256.1pt;height:29.2pt;mso-position-horizontal-relative:page;mso-position-vertical-relative:page;z-index:-1134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FSC</w:t>
                    <w:tab/>
                  </w:r>
                  <w:r>
                    <w:rPr/>
                    <w:t>Fully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Self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Contained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(Placement)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21.248413pt;width:16.9pt;height:29.2pt;mso-position-horizontal-relative:page;mso-position-vertical-relative:page;z-index:-1134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1.248047pt;width:256.55pt;height:29.2pt;mso-position-horizontal-relative:page;mso-position-vertical-relative:page;z-index:-1134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HHI</w:t>
                    <w:tab/>
                  </w:r>
                  <w:r>
                    <w:rPr/>
                    <w:t>Home/Hospital  Instruc)on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50.448364pt;width:256.1pt;height:29.2pt;mso-position-horizontal-relative:page;mso-position-vertical-relative:page;z-index:-1133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FSP</w:t>
                    <w:tab/>
                  </w:r>
                  <w:r>
                    <w:rPr>
                      <w:w w:val="95"/>
                    </w:rPr>
                    <w:t>Family-­‐School</w:t>
                  </w:r>
                  <w:r>
                    <w:rPr>
                      <w:spacing w:val="-26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Partnership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50.448364pt;width:16.9pt;height:29.2pt;mso-position-horizontal-relative:page;mso-position-vertical-relative:page;z-index:-113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0.447998pt;width:256.55pt;height:38.4pt;mso-position-horizontal-relative:page;mso-position-vertical-relative:page;z-index:-1133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853" w:hanging="1050"/>
                    <w:jc w:val="left"/>
                  </w:pPr>
                  <w:r>
                    <w:rPr>
                      <w:w w:val="95"/>
                    </w:rPr>
                    <w:t>HIDA</w:t>
                    <w:tab/>
                  </w:r>
                  <w:r>
                    <w:rPr/>
                    <w:t>Hawaii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Interna)onal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Dyslexia</w:t>
                  </w:r>
                  <w:r>
                    <w:rPr/>
                    <w:t> Associa)on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9.648392pt;width:256.1pt;height:29.2pt;mso-position-horizontal-relative:page;mso-position-vertical-relative:page;z-index:-113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FY</w:t>
                    <w:tab/>
                  </w:r>
                  <w:r>
                    <w:rPr/>
                    <w:t>Fiscal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Year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9.648392pt;width:16.9pt;height:29.2pt;mso-position-horizontal-relative:page;mso-position-vertical-relative:page;z-index:-113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8.848206pt;width:256.1pt;height:29.2pt;mso-position-horizontal-relative:page;mso-position-vertical-relative:page;z-index:-1132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GE</w:t>
                    <w:tab/>
                    <w:t>Geographical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Excep)on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8.848206pt;width:16.9pt;height:29.2pt;mso-position-horizontal-relative:page;mso-position-vertical-relative:page;z-index:-1132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08.848206pt;width:256.55pt;height:29.2pt;mso-position-horizontal-relative:page;mso-position-vertical-relative:page;z-index:-1132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HIDOE</w:t>
                    <w:tab/>
                    <w:t>Hawaii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38.048203pt;width:256.1pt;height:38.4pt;mso-position-horizontal-relative:page;mso-position-vertical-relative:page;z-index:-1132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306" w:hanging="1050"/>
                    <w:jc w:val="left"/>
                  </w:pPr>
                  <w:r>
                    <w:rPr/>
                    <w:t>GED</w:t>
                    <w:tab/>
                    <w:t>General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Educa)onal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(Test)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38.048203pt;width:16.9pt;height:38.4pt;mso-position-horizontal-relative:page;mso-position-vertical-relative:page;z-index:-113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38.048203pt;width:256.55pt;height:38.4pt;mso-position-horizontal-relative:page;mso-position-vertical-relative:page;z-index:-1131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87" w:hanging="1050"/>
                    <w:jc w:val="left"/>
                  </w:pPr>
                  <w:r>
                    <w:rPr>
                      <w:w w:val="95"/>
                    </w:rPr>
                    <w:t>HIPAA</w:t>
                    <w:tab/>
                  </w:r>
                  <w:r>
                    <w:rPr/>
                    <w:t>Health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Insurance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Portability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Accountability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1996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(DHS)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76.448181pt;width:256.1pt;height:29.2pt;mso-position-horizontal-relative:page;mso-position-vertical-relative:page;z-index:-1131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GLC</w:t>
                    <w:tab/>
                  </w:r>
                  <w:r>
                    <w:rPr/>
                    <w:t>Grade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Level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Chair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76.448181pt;width:16.9pt;height:29.2pt;mso-position-horizontal-relative:page;mso-position-vertical-relative:page;z-index:-113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76.448181pt;width:256.55pt;height:29.2pt;mso-position-horizontal-relative:page;mso-position-vertical-relative:page;z-index:-113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HIS</w:t>
                    <w:tab/>
                    <w:t>Hawaii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Interpre)ng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Service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05.648193pt;width:256.1pt;height:29.2pt;mso-position-horizontal-relative:page;mso-position-vertical-relative:page;z-index:-113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GLO</w:t>
                    <w:tab/>
                    <w:t>General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Outcomes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05.648193pt;width:16.9pt;height:29.2pt;mso-position-horizontal-relative:page;mso-position-vertical-relative:page;z-index:-113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05.648193pt;width:256.55pt;height:29.2pt;mso-position-horizontal-relative:page;mso-position-vertical-relative:page;z-index:-1130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HIV</w:t>
                    <w:tab/>
                    <w:t>Human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Immunodeﬁciency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Virus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206pt;width:256.1pt;height:29.2pt;mso-position-horizontal-relative:page;mso-position-vertical-relative:page;z-index:-112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GPA</w:t>
                    <w:tab/>
                  </w:r>
                  <w:r>
                    <w:rPr/>
                    <w:t>Grade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Point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Average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206pt;width:16.9pt;height:29.2pt;mso-position-horizontal-relative:page;mso-position-vertical-relative:page;z-index:-112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34.848206pt;width:256.55pt;height:38.4pt;mso-position-horizontal-relative:page;mso-position-vertical-relative:page;z-index:-112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13" w:hanging="1050"/>
                    <w:jc w:val="left"/>
                  </w:pPr>
                  <w:r>
                    <w:rPr>
                      <w:spacing w:val="-1"/>
                      <w:w w:val="80"/>
                    </w:rPr>
                    <w:t>H</w:t>
                  </w:r>
                  <w:r>
                    <w:rPr>
                      <w:spacing w:val="-3"/>
                      <w:w w:val="80"/>
                    </w:rPr>
                    <w:t>-­‐</w:t>
                  </w:r>
                  <w:r>
                    <w:rPr>
                      <w:spacing w:val="-1"/>
                      <w:w w:val="80"/>
                    </w:rPr>
                    <w:t>KISS</w:t>
                    <w:tab/>
                  </w:r>
                  <w:r>
                    <w:rPr/>
                    <w:t>Hawaii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Keiki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37pt;width:256.1pt;height:29.2pt;mso-position-horizontal-relative:page;mso-position-vertical-relative:page;z-index:-112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GT</w:t>
                    <w:tab/>
                  </w:r>
                  <w:r>
                    <w:rPr>
                      <w:w w:val="105"/>
                    </w:rPr>
                    <w:t>Gi`ed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Talented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37pt;width:16.9pt;height:29.2pt;mso-position-horizontal-relative:page;mso-position-vertical-relative:page;z-index:-1128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73.247986pt;width:256.55pt;height:38.4pt;mso-position-horizontal-relative:page;mso-position-vertical-relative:page;z-index:-112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950" w:hanging="1050"/>
                    <w:jc w:val="left"/>
                  </w:pPr>
                  <w:r>
                    <w:rPr>
                      <w:w w:val="95"/>
                    </w:rPr>
                    <w:t>HLIP</w:t>
                    <w:tab/>
                  </w:r>
                  <w:r>
                    <w:rPr/>
                    <w:t>Hawaii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Immersion</w:t>
                  </w:r>
                  <w:r>
                    <w:rPr/>
                    <w:t> Program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3.248383pt;width:256.1pt;height:38.4pt;mso-position-horizontal-relative:page;mso-position-vertical-relative:page;z-index:-112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15" w:hanging="1050"/>
                    <w:jc w:val="left"/>
                  </w:pPr>
                  <w:r>
                    <w:rPr>
                      <w:w w:val="95"/>
                    </w:rPr>
                    <w:t>HACS</w:t>
                    <w:tab/>
                  </w:r>
                  <w:r>
                    <w:rPr/>
                    <w:t>Hawaii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Associa)on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Charter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Schools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3.248383pt;width:16.9pt;height:38.4pt;mso-position-horizontal-relative:page;mso-position-vertical-relative:page;z-index:-112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11.64798pt;width:256.55pt;height:29.2pt;mso-position-horizontal-relative:page;mso-position-vertical-relative:page;z-index:-112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HQT</w:t>
                    <w:tab/>
                  </w:r>
                  <w:r>
                    <w:rPr/>
                    <w:t>Highly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Qualiﬁed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Teacher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31.648376pt;width:256.1pt;height:38.4pt;mso-position-horizontal-relative:page;mso-position-vertical-relative:page;z-index:-112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932" w:hanging="1050"/>
                    <w:jc w:val="left"/>
                  </w:pPr>
                  <w:r>
                    <w:rPr>
                      <w:w w:val="95"/>
                    </w:rPr>
                    <w:t>HAEYC</w:t>
                    <w:tab/>
                  </w:r>
                  <w:r>
                    <w:rPr/>
                    <w:t>Hawaii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Associa)on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Young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Children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31.648376pt;width:16.9pt;height:38.4pt;mso-position-horizontal-relative:page;mso-position-vertical-relative:page;z-index:-112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40.847961pt;width:256.55pt;height:29.2pt;mso-position-horizontal-relative:page;mso-position-vertical-relative:page;z-index:-112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HRS</w:t>
                    <w:tab/>
                    <w:t>Hawaii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Revised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Statues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70.048187pt;width:256.1pt;height:38.4pt;mso-position-horizontal-relative:page;mso-position-vertical-relative:page;z-index:-112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252" w:hanging="1050"/>
                    <w:jc w:val="left"/>
                  </w:pPr>
                  <w:r>
                    <w:rPr>
                      <w:w w:val="95"/>
                    </w:rPr>
                    <w:t>HAIS</w:t>
                    <w:tab/>
                  </w:r>
                  <w:r>
                    <w:rPr/>
                    <w:t>Hawaii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Associa)on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Independent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Schools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70.048187pt;width:16.9pt;height:38.4pt;mso-position-horizontal-relative:page;mso-position-vertical-relative:page;z-index:-112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70.048187pt;width:256.55pt;height:29.2pt;mso-position-horizontal-relative:page;mso-position-vertical-relative:page;z-index:-1126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HSA</w:t>
                    <w:tab/>
                  </w:r>
                  <w:r>
                    <w:rPr/>
                    <w:t>Hawaii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9.247955pt;width:256.55pt;height:29.2pt;mso-position-horizontal-relative:page;mso-position-vertical-relative:page;z-index:-112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HSAA</w:t>
                    <w:tab/>
                  </w:r>
                  <w:r>
                    <w:rPr/>
                    <w:t>Hawaii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Alternate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Assessment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08.448364pt;width:256.1pt;height:29.2pt;mso-position-horizontal-relative:page;mso-position-vertical-relative:page;z-index:-1126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HAR</w:t>
                    <w:tab/>
                  </w:r>
                  <w:r>
                    <w:rPr/>
                    <w:t>Hawaii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Administra)ve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Rules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08.448364pt;width:16.9pt;height:29.2pt;mso-position-horizontal-relative:page;mso-position-vertical-relative:page;z-index:-112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28.447937pt;width:256.55pt;height:38.4pt;mso-position-horizontal-relative:page;mso-position-vertical-relative:page;z-index:-112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664" w:hanging="1050"/>
                    <w:jc w:val="left"/>
                  </w:pPr>
                  <w:r>
                    <w:rPr>
                      <w:w w:val="95"/>
                    </w:rPr>
                    <w:t>HSDB</w:t>
                    <w:tab/>
                  </w:r>
                  <w:r>
                    <w:rPr/>
                    <w:t>Hawaii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Deaf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/>
                    <w:t> Blind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37.648376pt;width:256.1pt;height:38.4pt;mso-position-horizontal-relative:page;mso-position-vertical-relative:page;z-index:-1125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53" w:hanging="1050"/>
                    <w:jc w:val="left"/>
                  </w:pPr>
                  <w:r>
                    <w:rPr>
                      <w:w w:val="95"/>
                    </w:rPr>
                    <w:t>HCBS</w:t>
                    <w:tab/>
                  </w:r>
                  <w:r>
                    <w:rPr/>
                    <w:t>Home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Based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37.648376pt;width:16.9pt;height:38.4pt;mso-position-horizontal-relative:page;mso-position-vertical-relative:page;z-index:-112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66.847961pt;width:256.55pt;height:38.4pt;mso-position-horizontal-relative:page;mso-position-vertical-relative:page;z-index:-112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724" w:hanging="1050"/>
                    <w:jc w:val="left"/>
                  </w:pPr>
                  <w:r>
                    <w:rPr>
                      <w:w w:val="95"/>
                    </w:rPr>
                    <w:t>HSSRA</w:t>
                    <w:tab/>
                  </w:r>
                  <w:r>
                    <w:rPr/>
                    <w:t>Hawaii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Readiness</w:t>
                  </w:r>
                  <w:r>
                    <w:rPr/>
                    <w:t> Assessment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76.048340pt;width:256.1pt;height:38.4pt;mso-position-horizontal-relative:page;mso-position-vertical-relative:page;z-index:-112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9" w:lineRule="exact"/>
                    <w:ind w:left="143" w:right="0"/>
                    <w:jc w:val="left"/>
                  </w:pPr>
                  <w:r>
                    <w:rPr>
                      <w:w w:val="95"/>
                    </w:rPr>
                    <w:t>HCFA</w:t>
                    <w:tab/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Financing</w:t>
                  </w:r>
                  <w:r>
                    <w:rPr/>
                  </w:r>
                </w:p>
                <w:p>
                  <w:pPr>
                    <w:pStyle w:val="BodyText"/>
                    <w:spacing w:line="309" w:lineRule="exact" w:before="0"/>
                    <w:ind w:left="1193" w:right="0"/>
                    <w:jc w:val="left"/>
                  </w:pPr>
                  <w:r>
                    <w:rPr>
                      <w:w w:val="105"/>
                    </w:rPr>
                    <w:t>Administra)on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76.048340pt;width:16.9pt;height:38.4pt;mso-position-horizontal-relative:page;mso-position-vertical-relative:page;z-index:-112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05.247986pt;width:256.55pt;height:29.2pt;mso-position-horizontal-relative:page;mso-position-vertical-relative:page;z-index:-1124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HSTA</w:t>
                    <w:tab/>
                  </w:r>
                  <w:r>
                    <w:rPr/>
                    <w:t>Hawaii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State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Teachers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Associa)on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14.448364pt;width:256.1pt;height:29.2pt;mso-position-horizontal-relative:page;mso-position-vertical-relative:page;z-index:-112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HCO</w:t>
                    <w:tab/>
                    <w:t>Homeless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Concerns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Oﬃce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14.448364pt;width:16.9pt;height:29.2pt;mso-position-horizontal-relative:page;mso-position-vertical-relative:page;z-index:-112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34.447937pt;width:256.55pt;height:29.2pt;mso-position-horizontal-relative:page;mso-position-vertical-relative:page;z-index:-1123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HYCF</w:t>
                    <w:tab/>
                    <w:t>Hawaii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Youth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Correc)onal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Facility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43.648376pt;width:256.1pt;height:29.2pt;mso-position-horizontal-relative:page;mso-position-vertical-relative:page;z-index:-1123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HCRC</w:t>
                    <w:tab/>
                  </w:r>
                  <w:r>
                    <w:rPr/>
                    <w:t>Hawaii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Civil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Commission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43.648376pt;width:16.9pt;height:29.2pt;mso-position-horizontal-relative:page;mso-position-vertical-relative:page;z-index:-1122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63.647949pt;width:256.55pt;height:38.4pt;mso-position-horizontal-relative:page;mso-position-vertical-relative:page;z-index:-112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624" w:hanging="1050"/>
                    <w:jc w:val="left"/>
                  </w:pPr>
                  <w:r>
                    <w:rPr>
                      <w:w w:val="95"/>
                    </w:rPr>
                    <w:t>IAES</w:t>
                    <w:tab/>
                  </w:r>
                  <w:r>
                    <w:rPr>
                      <w:w w:val="105"/>
                    </w:rPr>
                    <w:t>Interim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Alterna)ve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Educa)onal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Se^ng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72.848328pt;width:256.1pt;height:29.2pt;mso-position-horizontal-relative:page;mso-position-vertical-relative:page;z-index:-1122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HDRC</w:t>
                    <w:tab/>
                  </w:r>
                  <w:r>
                    <w:rPr/>
                    <w:t>Hawaii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Rights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Center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72.848328pt;width:16.9pt;height:29.2pt;mso-position-horizontal-relative:page;mso-position-vertical-relative:page;z-index:-1122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02.048157pt;width:256.1pt;height:29.2pt;mso-position-horizontal-relative:page;mso-position-vertical-relative:page;z-index:-112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HE’E</w:t>
                    <w:tab/>
                  </w:r>
                  <w:r>
                    <w:rPr/>
                    <w:t>Hui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Excellence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02.048157pt;width:16.9pt;height:29.2pt;mso-position-horizontal-relative:page;mso-position-vertical-relative:page;z-index:-1121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02.048157pt;width:256.55pt;height:29.2pt;mso-position-horizontal-relative:page;mso-position-vertical-relative:page;z-index:-1121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IBT</w:t>
                    <w:tab/>
                  </w:r>
                  <w:r>
                    <w:rPr/>
                    <w:t>Intensive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Treatment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31.248169pt;width:256.1pt;height:38.4pt;mso-position-horizontal-relative:page;mso-position-vertical-relative:page;z-index:-112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261" w:hanging="1050"/>
                    <w:jc w:val="left"/>
                  </w:pPr>
                  <w:r>
                    <w:rPr>
                      <w:w w:val="95"/>
                    </w:rPr>
                    <w:t>HEICC</w:t>
                    <w:tab/>
                  </w:r>
                  <w:r>
                    <w:rPr/>
                    <w:t>Hawaii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Interven)on</w:t>
                  </w:r>
                  <w:r>
                    <w:rPr/>
                    <w:t> Coordina)ng 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31.248169pt;width:16.9pt;height:38.4pt;mso-position-horizontal-relative:page;mso-position-vertical-relative:page;z-index:-112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31.248169pt;width:256.55pt;height:29.2pt;mso-position-horizontal-relative:page;mso-position-vertical-relative:page;z-index:-112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89" w:lineRule="exact"/>
                    <w:ind w:left="153" w:right="0"/>
                    <w:jc w:val="left"/>
                  </w:pPr>
                  <w:r>
                    <w:rPr/>
                    <w:t>ID</w:t>
                    <w:tab/>
                    <w:t>Intellectual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  <w:p>
                  <w:pPr>
                    <w:spacing w:line="210" w:lineRule="exact" w:before="0"/>
                    <w:ind w:left="0" w:right="40" w:firstLine="0"/>
                    <w:jc w:val="righ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w w:val="95"/>
                      <w:sz w:val="24"/>
                    </w:rPr>
                    <w:t>3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60.447937pt;width:256.55pt;height:9.2pt;mso-position-horizontal-relative:page;mso-position-vertical-relative:page;z-index:-11204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40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44pt;margin-top:81.848015pt;width:531.5pt;height:675.2pt;mso-position-horizontal-relative:page;mso-position-vertical-relative:page;z-index:-112024" coordorigin="805,1637" coordsize="10630,13504">
            <v:group style="position:absolute;left:825;top:1657;width:1050;height:768" coordorigin="825,1657" coordsize="1050,768">
              <v:shape style="position:absolute;left:825;top:1657;width:1050;height:768" coordorigin="825,1657" coordsize="1050,768" path="m825,1657l1875,1657,1875,2425,825,2425,825,1657xe" filled="true" fillcolor="#edf4f7" stroked="false">
                <v:path arrowok="t"/>
                <v:fill type="solid"/>
              </v:shape>
            </v:group>
            <v:group style="position:absolute;left:1875;top:1657;width:4072;height:768" coordorigin="1875,1657" coordsize="4072,768">
              <v:shape style="position:absolute;left:1875;top:1657;width:4072;height:768" coordorigin="1875,1657" coordsize="4072,768" path="m1875,1657l5947,1657,5947,2425,1875,2425,1875,1657xe" filled="true" fillcolor="#edf4f7" stroked="false">
                <v:path arrowok="t"/>
                <v:fill type="solid"/>
              </v:shape>
            </v:group>
            <v:group style="position:absolute;left:5947;top:1657;width:328;height:768" coordorigin="5947,1657" coordsize="328,768">
              <v:shape style="position:absolute;left:5947;top:1657;width:328;height:768" coordorigin="5947,1657" coordsize="328,768" path="m5947,1657l6275,1657,6275,2425,5947,2425,5947,1657xe" filled="true" fillcolor="#6095c9" stroked="false">
                <v:path arrowok="t"/>
                <v:fill type="solid"/>
              </v:shape>
            </v:group>
            <v:group style="position:absolute;left:5947;top:2425;width:328;height:1080" coordorigin="5947,2425" coordsize="328,1080">
              <v:shape style="position:absolute;left:5947;top:2425;width:328;height:1080" coordorigin="5947,2425" coordsize="328,1080" path="m5947,2425l6275,2425,6275,3505,5947,3505,5947,2425xe" filled="true" fillcolor="#6095c9" stroked="false">
                <v:path arrowok="t"/>
                <v:fill type="solid"/>
              </v:shape>
            </v:group>
            <v:group style="position:absolute;left:825;top:3505;width:1050;height:584" coordorigin="825,3505" coordsize="1050,584">
              <v:shape style="position:absolute;left:825;top:3505;width:1050;height:584" coordorigin="825,3505" coordsize="1050,584" path="m825,3505l1875,3505,1875,4089,825,4089,825,3505xe" filled="true" fillcolor="#edf4f7" stroked="false">
                <v:path arrowok="t"/>
                <v:fill type="solid"/>
              </v:shape>
            </v:group>
            <v:group style="position:absolute;left:1875;top:3505;width:4072;height:584" coordorigin="1875,3505" coordsize="4072,584">
              <v:shape style="position:absolute;left:1875;top:3505;width:4072;height:584" coordorigin="1875,3505" coordsize="4072,584" path="m1875,3505l5947,3505,5947,4089,1875,4089,1875,3505xe" filled="true" fillcolor="#edf4f7" stroked="false">
                <v:path arrowok="t"/>
                <v:fill type="solid"/>
              </v:shape>
            </v:group>
            <v:group style="position:absolute;left:5947;top:3505;width:328;height:584" coordorigin="5947,3505" coordsize="328,584">
              <v:shape style="position:absolute;left:5947;top:3505;width:328;height:584" coordorigin="5947,3505" coordsize="328,584" path="m5947,3505l6275,3505,6275,4089,5947,4089,5947,3505xe" filled="true" fillcolor="#6095c9" stroked="false">
                <v:path arrowok="t"/>
                <v:fill type="solid"/>
              </v:shape>
            </v:group>
            <v:group style="position:absolute;left:5947;top:4089;width:328;height:584" coordorigin="5947,4089" coordsize="328,584">
              <v:shape style="position:absolute;left:5947;top:4089;width:328;height:584" coordorigin="5947,4089" coordsize="328,584" path="m5947,4089l6275,4089,6275,4673,5947,4673,5947,4089xe" filled="true" fillcolor="#6095c9" stroked="false">
                <v:path arrowok="t"/>
                <v:fill type="solid"/>
              </v:shape>
            </v:group>
            <v:group style="position:absolute;left:825;top:4673;width:1050;height:584" coordorigin="825,4673" coordsize="1050,584">
              <v:shape style="position:absolute;left:825;top:4673;width:1050;height:584" coordorigin="825,4673" coordsize="1050,584" path="m825,4673l1875,4673,1875,5257,825,5257,825,4673xe" filled="true" fillcolor="#edf4f7" stroked="false">
                <v:path arrowok="t"/>
                <v:fill type="solid"/>
              </v:shape>
            </v:group>
            <v:group style="position:absolute;left:1875;top:4673;width:4072;height:584" coordorigin="1875,4673" coordsize="4072,584">
              <v:shape style="position:absolute;left:1875;top:4673;width:4072;height:584" coordorigin="1875,4673" coordsize="4072,584" path="m1875,4673l5947,4673,5947,5257,1875,5257,1875,4673xe" filled="true" fillcolor="#edf4f7" stroked="false">
                <v:path arrowok="t"/>
                <v:fill type="solid"/>
              </v:shape>
            </v:group>
            <v:group style="position:absolute;left:5947;top:4673;width:328;height:584" coordorigin="5947,4673" coordsize="328,584">
              <v:shape style="position:absolute;left:5947;top:4673;width:328;height:584" coordorigin="5947,4673" coordsize="328,584" path="m5947,4673l6275,4673,6275,5257,5947,5257,5947,4673xe" filled="true" fillcolor="#6095c9" stroked="false">
                <v:path arrowok="t"/>
                <v:fill type="solid"/>
              </v:shape>
            </v:group>
            <v:group style="position:absolute;left:5947;top:5257;width:328;height:768" coordorigin="5947,5257" coordsize="328,768">
              <v:shape style="position:absolute;left:5947;top:5257;width:328;height:768" coordorigin="5947,5257" coordsize="328,768" path="m5947,5257l6275,5257,6275,6025,5947,6025,5947,5257xe" filled="true" fillcolor="#6095c9" stroked="false">
                <v:path arrowok="t"/>
                <v:fill type="solid"/>
              </v:shape>
            </v:group>
            <v:group style="position:absolute;left:825;top:6025;width:1050;height:584" coordorigin="825,6025" coordsize="1050,584">
              <v:shape style="position:absolute;left:825;top:6025;width:1050;height:584" coordorigin="825,6025" coordsize="1050,584" path="m825,6025l1875,6025,1875,6609,825,6609,825,6025xe" filled="true" fillcolor="#edf4f7" stroked="false">
                <v:path arrowok="t"/>
                <v:fill type="solid"/>
              </v:shape>
            </v:group>
            <v:group style="position:absolute;left:1875;top:6025;width:4072;height:584" coordorigin="1875,6025" coordsize="4072,584">
              <v:shape style="position:absolute;left:1875;top:6025;width:4072;height:584" coordorigin="1875,6025" coordsize="4072,584" path="m1875,6025l5947,6025,5947,6609,1875,6609,1875,6025xe" filled="true" fillcolor="#edf4f7" stroked="false">
                <v:path arrowok="t"/>
                <v:fill type="solid"/>
              </v:shape>
            </v:group>
            <v:group style="position:absolute;left:5947;top:6025;width:328;height:584" coordorigin="5947,6025" coordsize="328,584">
              <v:shape style="position:absolute;left:5947;top:6025;width:328;height:584" coordorigin="5947,6025" coordsize="328,584" path="m5947,6025l6275,6025,6275,6609,5947,6609,5947,6025xe" filled="true" fillcolor="#6095c9" stroked="false">
                <v:path arrowok="t"/>
                <v:fill type="solid"/>
              </v:shape>
            </v:group>
            <v:group style="position:absolute;left:5947;top:6609;width:328;height:584" coordorigin="5947,6609" coordsize="328,584">
              <v:shape style="position:absolute;left:5947;top:6609;width:328;height:584" coordorigin="5947,6609" coordsize="328,584" path="m5947,6609l6275,6609,6275,7193,5947,7193,5947,6609xe" filled="true" fillcolor="#6095c9" stroked="false">
                <v:path arrowok="t"/>
                <v:fill type="solid"/>
              </v:shape>
            </v:group>
            <v:group style="position:absolute;left:825;top:7193;width:1050;height:768" coordorigin="825,7193" coordsize="1050,768">
              <v:shape style="position:absolute;left:825;top:7193;width:1050;height:768" coordorigin="825,7193" coordsize="1050,768" path="m825,7193l1875,7193,1875,7961,825,7961,825,7193xe" filled="true" fillcolor="#edf4f7" stroked="false">
                <v:path arrowok="t"/>
                <v:fill type="solid"/>
              </v:shape>
            </v:group>
            <v:group style="position:absolute;left:1875;top:7193;width:4072;height:768" coordorigin="1875,7193" coordsize="4072,768">
              <v:shape style="position:absolute;left:1875;top:7193;width:4072;height:768" coordorigin="1875,7193" coordsize="4072,768" path="m1875,7193l5947,7193,5947,7961,1875,7961,1875,7193xe" filled="true" fillcolor="#edf4f7" stroked="false">
                <v:path arrowok="t"/>
                <v:fill type="solid"/>
              </v:shape>
            </v:group>
            <v:group style="position:absolute;left:5947;top:7193;width:328;height:768" coordorigin="5947,7193" coordsize="328,768">
              <v:shape style="position:absolute;left:5947;top:7193;width:328;height:768" coordorigin="5947,7193" coordsize="328,768" path="m5947,7193l6275,7193,6275,7961,5947,7961,5947,7193xe" filled="true" fillcolor="#6095c9" stroked="false">
                <v:path arrowok="t"/>
                <v:fill type="solid"/>
              </v:shape>
            </v:group>
            <v:group style="position:absolute;left:5947;top:7961;width:328;height:584" coordorigin="5947,7961" coordsize="328,584">
              <v:shape style="position:absolute;left:5947;top:7961;width:328;height:584" coordorigin="5947,7961" coordsize="328,584" path="m5947,7961l6275,7961,6275,8545,5947,8545,5947,7961xe" filled="true" fillcolor="#6095c9" stroked="false">
                <v:path arrowok="t"/>
                <v:fill type="solid"/>
              </v:shape>
            </v:group>
            <v:group style="position:absolute;left:825;top:8545;width:1050;height:584" coordorigin="825,8545" coordsize="1050,584">
              <v:shape style="position:absolute;left:825;top:8545;width:1050;height:584" coordorigin="825,8545" coordsize="1050,584" path="m825,8545l1875,8545,1875,9129,825,9129,825,8545xe" filled="true" fillcolor="#edf4f7" stroked="false">
                <v:path arrowok="t"/>
                <v:fill type="solid"/>
              </v:shape>
            </v:group>
            <v:group style="position:absolute;left:1875;top:8545;width:4072;height:584" coordorigin="1875,8545" coordsize="4072,584">
              <v:shape style="position:absolute;left:1875;top:8545;width:4072;height:584" coordorigin="1875,8545" coordsize="4072,584" path="m1875,8545l5947,8545,5947,9129,1875,9129,1875,8545xe" filled="true" fillcolor="#edf4f7" stroked="false">
                <v:path arrowok="t"/>
                <v:fill type="solid"/>
              </v:shape>
            </v:group>
            <v:group style="position:absolute;left:5947;top:8545;width:328;height:584" coordorigin="5947,8545" coordsize="328,584">
              <v:shape style="position:absolute;left:5947;top:8545;width:328;height:584" coordorigin="5947,8545" coordsize="328,584" path="m5947,8545l6275,8545,6275,9129,5947,9129,5947,8545xe" filled="true" fillcolor="#6095c9" stroked="false">
                <v:path arrowok="t"/>
                <v:fill type="solid"/>
              </v:shape>
            </v:group>
            <v:group style="position:absolute;left:5947;top:9129;width:328;height:584" coordorigin="5947,9129" coordsize="328,584">
              <v:shape style="position:absolute;left:5947;top:9129;width:328;height:584" coordorigin="5947,9129" coordsize="328,584" path="m5947,9129l6275,9129,6275,9713,5947,9713,5947,9129xe" filled="true" fillcolor="#6095c9" stroked="false">
                <v:path arrowok="t"/>
                <v:fill type="solid"/>
              </v:shape>
            </v:group>
            <v:group style="position:absolute;left:825;top:9713;width:1050;height:768" coordorigin="825,9713" coordsize="1050,768">
              <v:shape style="position:absolute;left:825;top:9713;width:1050;height:768" coordorigin="825,9713" coordsize="1050,768" path="m825,9713l1875,9713,1875,10481,825,10481,825,9713xe" filled="true" fillcolor="#edf4f7" stroked="false">
                <v:path arrowok="t"/>
                <v:fill type="solid"/>
              </v:shape>
            </v:group>
            <v:group style="position:absolute;left:1875;top:9713;width:4072;height:768" coordorigin="1875,9713" coordsize="4072,768">
              <v:shape style="position:absolute;left:1875;top:9713;width:4072;height:768" coordorigin="1875,9713" coordsize="4072,768" path="m1875,9713l5947,9713,5947,10481,1875,10481,1875,9713xe" filled="true" fillcolor="#edf4f7" stroked="false">
                <v:path arrowok="t"/>
                <v:fill type="solid"/>
              </v:shape>
            </v:group>
            <v:group style="position:absolute;left:5947;top:9713;width:328;height:768" coordorigin="5947,9713" coordsize="328,768">
              <v:shape style="position:absolute;left:5947;top:9713;width:328;height:768" coordorigin="5947,9713" coordsize="328,768" path="m5947,9713l6275,9713,6275,10481,5947,10481,5947,9713xe" filled="true" fillcolor="#6095c9" stroked="false">
                <v:path arrowok="t"/>
                <v:fill type="solid"/>
              </v:shape>
            </v:group>
            <v:group style="position:absolute;left:5947;top:10481;width:328;height:768" coordorigin="5947,10481" coordsize="328,768">
              <v:shape style="position:absolute;left:5947;top:10481;width:328;height:768" coordorigin="5947,10481" coordsize="328,768" path="m5947,10481l6275,10481,6275,11249,5947,11249,5947,10481xe" filled="true" fillcolor="#6095c9" stroked="false">
                <v:path arrowok="t"/>
                <v:fill type="solid"/>
              </v:shape>
            </v:group>
            <v:group style="position:absolute;left:825;top:11249;width:1050;height:768" coordorigin="825,11249" coordsize="1050,768">
              <v:shape style="position:absolute;left:825;top:11249;width:1050;height:768" coordorigin="825,11249" coordsize="1050,768" path="m825,11249l1875,11249,1875,12017,825,12017,825,11249xe" filled="true" fillcolor="#edf4f7" stroked="false">
                <v:path arrowok="t"/>
                <v:fill type="solid"/>
              </v:shape>
            </v:group>
            <v:group style="position:absolute;left:1875;top:11249;width:4072;height:768" coordorigin="1875,11249" coordsize="4072,768">
              <v:shape style="position:absolute;left:1875;top:11249;width:4072;height:768" coordorigin="1875,11249" coordsize="4072,768" path="m1875,11249l5947,11249,5947,12017,1875,12017,1875,11249xe" filled="true" fillcolor="#edf4f7" stroked="false">
                <v:path arrowok="t"/>
                <v:fill type="solid"/>
              </v:shape>
            </v:group>
            <v:group style="position:absolute;left:5947;top:11249;width:328;height:768" coordorigin="5947,11249" coordsize="328,768">
              <v:shape style="position:absolute;left:5947;top:11249;width:328;height:768" coordorigin="5947,11249" coordsize="328,768" path="m5947,11249l6275,11249,6275,12017,5947,12017,5947,11249xe" filled="true" fillcolor="#6095c9" stroked="false">
                <v:path arrowok="t"/>
                <v:fill type="solid"/>
              </v:shape>
            </v:group>
            <v:group style="position:absolute;left:5947;top:12017;width:328;height:768" coordorigin="5947,12017" coordsize="328,768">
              <v:shape style="position:absolute;left:5947;top:12017;width:328;height:768" coordorigin="5947,12017" coordsize="328,768" path="m5947,12017l6275,12017,6275,12785,5947,12785,5947,12017xe" filled="true" fillcolor="#6095c9" stroked="false">
                <v:path arrowok="t"/>
                <v:fill type="solid"/>
              </v:shape>
            </v:group>
            <v:group style="position:absolute;left:825;top:12785;width:1050;height:584" coordorigin="825,12785" coordsize="1050,584">
              <v:shape style="position:absolute;left:825;top:12785;width:1050;height:584" coordorigin="825,12785" coordsize="1050,584" path="m825,12785l1875,12785,1875,13369,825,13369,825,12785xe" filled="true" fillcolor="#edf4f7" stroked="false">
                <v:path arrowok="t"/>
                <v:fill type="solid"/>
              </v:shape>
            </v:group>
            <v:group style="position:absolute;left:1875;top:12785;width:4072;height:584" coordorigin="1875,12785" coordsize="4072,584">
              <v:shape style="position:absolute;left:1875;top:12785;width:4072;height:584" coordorigin="1875,12785" coordsize="4072,584" path="m1875,12785l5947,12785,5947,13369,1875,13369,1875,12785xe" filled="true" fillcolor="#edf4f7" stroked="false">
                <v:path arrowok="t"/>
                <v:fill type="solid"/>
              </v:shape>
            </v:group>
            <v:group style="position:absolute;left:5947;top:12785;width:328;height:584" coordorigin="5947,12785" coordsize="328,584">
              <v:shape style="position:absolute;left:5947;top:12785;width:328;height:584" coordorigin="5947,12785" coordsize="328,584" path="m5947,12785l6275,12785,6275,13369,5947,13369,5947,12785xe" filled="true" fillcolor="#6095c9" stroked="false">
                <v:path arrowok="t"/>
                <v:fill type="solid"/>
              </v:shape>
            </v:group>
            <v:group style="position:absolute;left:5947;top:13369;width:328;height:584" coordorigin="5947,13369" coordsize="328,584">
              <v:shape style="position:absolute;left:5947;top:13369;width:328;height:584" coordorigin="5947,13369" coordsize="328,584" path="m5947,13369l6275,13369,6275,13953,5947,13953,5947,13369xe" filled="true" fillcolor="#6095c9" stroked="false">
                <v:path arrowok="t"/>
                <v:fill type="solid"/>
              </v:shape>
            </v:group>
            <v:group style="position:absolute;left:825;top:13953;width:1050;height:584" coordorigin="825,13953" coordsize="1050,584">
              <v:shape style="position:absolute;left:825;top:13953;width:1050;height:584" coordorigin="825,13953" coordsize="1050,584" path="m825,13953l1875,13953,1875,14537,825,14537,825,13953xe" filled="true" fillcolor="#edf4f7" stroked="false">
                <v:path arrowok="t"/>
                <v:fill type="solid"/>
              </v:shape>
            </v:group>
            <v:group style="position:absolute;left:1875;top:13953;width:4072;height:584" coordorigin="1875,13953" coordsize="4072,584">
              <v:shape style="position:absolute;left:1875;top:13953;width:4072;height:584" coordorigin="1875,13953" coordsize="4072,584" path="m1875,13953l5947,13953,5947,14537,1875,14537,1875,13953xe" filled="true" fillcolor="#edf4f7" stroked="false">
                <v:path arrowok="t"/>
                <v:fill type="solid"/>
              </v:shape>
            </v:group>
            <v:group style="position:absolute;left:5947;top:13953;width:328;height:584" coordorigin="5947,13953" coordsize="328,584">
              <v:shape style="position:absolute;left:5947;top:13953;width:328;height:584" coordorigin="5947,13953" coordsize="328,584" path="m5947,13953l6275,13953,6275,14537,5947,14537,5947,13953xe" filled="true" fillcolor="#6095c9" stroked="false">
                <v:path arrowok="t"/>
                <v:fill type="solid"/>
              </v:shape>
            </v:group>
            <v:group style="position:absolute;left:5947;top:14537;width:328;height:584" coordorigin="5947,14537" coordsize="328,584">
              <v:shape style="position:absolute;left:5947;top:14537;width:328;height:584" coordorigin="5947,14537" coordsize="328,584" path="m5947,14537l6275,14537,6275,15121,5947,15121,5947,14537xe" filled="true" fillcolor="#6095c9" stroked="false">
                <v:path arrowok="t"/>
                <v:fill type="solid"/>
              </v:shape>
            </v:group>
            <v:group style="position:absolute;left:815;top:2425;width:5470;height:2" coordorigin="815,2425" coordsize="5470,2">
              <v:shape style="position:absolute;left:815;top:2425;width:5470;height:2" coordorigin="815,2425" coordsize="5470,0" path="m815,2425l6285,2425e" filled="false" stroked="true" strokeweight="1.0pt" strokecolor="#4bacc6">
                <v:path arrowok="t"/>
              </v:shape>
            </v:group>
            <v:group style="position:absolute;left:815;top:3505;width:5470;height:2" coordorigin="815,3505" coordsize="5470,2">
              <v:shape style="position:absolute;left:815;top:3505;width:5470;height:2" coordorigin="815,3505" coordsize="5470,0" path="m815,3505l6285,3505e" filled="false" stroked="true" strokeweight="1.0pt" strokecolor="#4bacc6">
                <v:path arrowok="t"/>
              </v:shape>
            </v:group>
            <v:group style="position:absolute;left:815;top:4089;width:5470;height:2" coordorigin="815,4089" coordsize="5470,2">
              <v:shape style="position:absolute;left:815;top:4089;width:5470;height:2" coordorigin="815,4089" coordsize="5470,0" path="m815,4089l6285,4089e" filled="false" stroked="true" strokeweight="1.0pt" strokecolor="#4bacc6">
                <v:path arrowok="t"/>
              </v:shape>
            </v:group>
            <v:group style="position:absolute;left:815;top:4673;width:5470;height:2" coordorigin="815,4673" coordsize="5470,2">
              <v:shape style="position:absolute;left:815;top:4673;width:5470;height:2" coordorigin="815,4673" coordsize="5470,0" path="m815,4673l6285,4673e" filled="false" stroked="true" strokeweight="1.0pt" strokecolor="#4bacc6">
                <v:path arrowok="t"/>
              </v:shape>
            </v:group>
            <v:group style="position:absolute;left:815;top:5257;width:5470;height:2" coordorigin="815,5257" coordsize="5470,2">
              <v:shape style="position:absolute;left:815;top:5257;width:5470;height:2" coordorigin="815,5257" coordsize="5470,0" path="m815,5257l6285,5257e" filled="false" stroked="true" strokeweight="1.0pt" strokecolor="#4bacc6">
                <v:path arrowok="t"/>
              </v:shape>
            </v:group>
            <v:group style="position:absolute;left:815;top:6025;width:5470;height:2" coordorigin="815,6025" coordsize="5470,2">
              <v:shape style="position:absolute;left:815;top:6025;width:5470;height:2" coordorigin="815,6025" coordsize="5470,0" path="m815,6025l6285,6025e" filled="false" stroked="true" strokeweight="1.0pt" strokecolor="#4bacc6">
                <v:path arrowok="t"/>
              </v:shape>
            </v:group>
            <v:group style="position:absolute;left:815;top:6609;width:5470;height:2" coordorigin="815,6609" coordsize="5470,2">
              <v:shape style="position:absolute;left:815;top:6609;width:5470;height:2" coordorigin="815,6609" coordsize="5470,0" path="m815,6609l6285,6609e" filled="false" stroked="true" strokeweight="1.0pt" strokecolor="#4bacc6">
                <v:path arrowok="t"/>
              </v:shape>
            </v:group>
            <v:group style="position:absolute;left:815;top:7193;width:5470;height:2" coordorigin="815,7193" coordsize="5470,2">
              <v:shape style="position:absolute;left:815;top:7193;width:5470;height:2" coordorigin="815,7193" coordsize="5470,0" path="m815,7193l6285,7193e" filled="false" stroked="true" strokeweight="1.0pt" strokecolor="#4bacc6">
                <v:path arrowok="t"/>
              </v:shape>
            </v:group>
            <v:group style="position:absolute;left:815;top:7961;width:5470;height:2" coordorigin="815,7961" coordsize="5470,2">
              <v:shape style="position:absolute;left:815;top:7961;width:5470;height:2" coordorigin="815,7961" coordsize="5470,0" path="m815,7961l6285,7961e" filled="false" stroked="true" strokeweight="1.0pt" strokecolor="#4bacc6">
                <v:path arrowok="t"/>
              </v:shape>
            </v:group>
            <v:group style="position:absolute;left:815;top:8545;width:5470;height:2" coordorigin="815,8545" coordsize="5470,2">
              <v:shape style="position:absolute;left:815;top:8545;width:5470;height:2" coordorigin="815,8545" coordsize="5470,0" path="m815,8545l6285,8545e" filled="false" stroked="true" strokeweight="1.0pt" strokecolor="#4bacc6">
                <v:path arrowok="t"/>
              </v:shape>
            </v:group>
            <v:group style="position:absolute;left:815;top:9129;width:5470;height:2" coordorigin="815,9129" coordsize="5470,2">
              <v:shape style="position:absolute;left:815;top:9129;width:5470;height:2" coordorigin="815,9129" coordsize="5470,0" path="m815,9129l6285,9129e" filled="false" stroked="true" strokeweight="1.0pt" strokecolor="#4bacc6">
                <v:path arrowok="t"/>
              </v:shape>
            </v:group>
            <v:group style="position:absolute;left:815;top:9713;width:5470;height:2" coordorigin="815,9713" coordsize="5470,2">
              <v:shape style="position:absolute;left:815;top:9713;width:5470;height:2" coordorigin="815,9713" coordsize="5470,0" path="m815,9713l6285,9713e" filled="false" stroked="true" strokeweight="1.0pt" strokecolor="#4bacc6">
                <v:path arrowok="t"/>
              </v:shape>
            </v:group>
            <v:group style="position:absolute;left:815;top:10481;width:5470;height:2" coordorigin="815,10481" coordsize="5470,2">
              <v:shape style="position:absolute;left:815;top:10481;width:5470;height:2" coordorigin="815,10481" coordsize="5470,0" path="m815,10481l6285,10481e" filled="false" stroked="true" strokeweight="1.0pt" strokecolor="#4bacc6">
                <v:path arrowok="t"/>
              </v:shape>
            </v:group>
            <v:group style="position:absolute;left:815;top:11249;width:5470;height:2" coordorigin="815,11249" coordsize="5470,2">
              <v:shape style="position:absolute;left:815;top:11249;width:5470;height:2" coordorigin="815,11249" coordsize="5470,0" path="m815,11249l6285,11249e" filled="false" stroked="true" strokeweight="1.0pt" strokecolor="#4bacc6">
                <v:path arrowok="t"/>
              </v:shape>
            </v:group>
            <v:group style="position:absolute;left:815;top:12017;width:5470;height:2" coordorigin="815,12017" coordsize="5470,2">
              <v:shape style="position:absolute;left:815;top:12017;width:5470;height:2" coordorigin="815,12017" coordsize="5470,0" path="m815,12017l6285,12017e" filled="false" stroked="true" strokeweight="1.0pt" strokecolor="#4bacc6">
                <v:path arrowok="t"/>
              </v:shape>
            </v:group>
            <v:group style="position:absolute;left:815;top:12785;width:5470;height:2" coordorigin="815,12785" coordsize="5470,2">
              <v:shape style="position:absolute;left:815;top:12785;width:5470;height:2" coordorigin="815,12785" coordsize="5470,0" path="m815,12785l6285,12785e" filled="false" stroked="true" strokeweight="1.0pt" strokecolor="#4bacc6">
                <v:path arrowok="t"/>
              </v:shape>
            </v:group>
            <v:group style="position:absolute;left:815;top:13369;width:5470;height:2" coordorigin="815,13369" coordsize="5470,2">
              <v:shape style="position:absolute;left:815;top:13369;width:5470;height:2" coordorigin="815,13369" coordsize="5470,0" path="m815,13369l6285,13369e" filled="false" stroked="true" strokeweight="1.0pt" strokecolor="#4bacc6">
                <v:path arrowok="t"/>
              </v:shape>
            </v:group>
            <v:group style="position:absolute;left:815;top:13953;width:5470;height:2" coordorigin="815,13953" coordsize="5470,2">
              <v:shape style="position:absolute;left:815;top:13953;width:5470;height:2" coordorigin="815,13953" coordsize="5470,0" path="m815,13953l6285,13953e" filled="false" stroked="true" strokeweight="1.0pt" strokecolor="#4bacc6">
                <v:path arrowok="t"/>
              </v:shape>
            </v:group>
            <v:group style="position:absolute;left:815;top:14537;width:5470;height:2" coordorigin="815,14537" coordsize="5470,2">
              <v:shape style="position:absolute;left:815;top:14537;width:5470;height:2" coordorigin="815,14537" coordsize="5470,0" path="m815,14537l6285,14537e" filled="false" stroked="true" strokeweight="1.0pt" strokecolor="#4bacc6">
                <v:path arrowok="t"/>
              </v:shape>
            </v:group>
            <v:group style="position:absolute;left:825;top:1647;width:2;height:13484" coordorigin="825,1647" coordsize="2,13484">
              <v:shape style="position:absolute;left:825;top:1647;width:2;height:13484" coordorigin="825,1647" coordsize="0,13484" path="m825,1647l825,15131e" filled="false" stroked="true" strokeweight="1.0pt" strokecolor="#4bacc6">
                <v:path arrowok="t"/>
              </v:shape>
            </v:group>
            <v:group style="position:absolute;left:6275;top:1647;width:2;height:13484" coordorigin="6275,1647" coordsize="2,13484">
              <v:shape style="position:absolute;left:6275;top:1647;width:2;height:13484" coordorigin="6275,1647" coordsize="0,13484" path="m6275,1647l6275,15131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5121;width:5470;height:2" coordorigin="815,15121" coordsize="5470,2">
              <v:shape style="position:absolute;left:815;top:15121;width:5470;height:2" coordorigin="815,15121" coordsize="5470,0" path="m815,15121l6285,15121e" filled="false" stroked="true" strokeweight="1.0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3009;width:1050;height:584" coordorigin="6293,3009" coordsize="1050,584">
              <v:shape style="position:absolute;left:6293;top:3009;width:1050;height:584" coordorigin="6293,3009" coordsize="1050,584" path="m6293,3009l7343,3009,7343,3593,6293,3593,6293,3009xe" filled="true" fillcolor="#edf4f7" stroked="false">
                <v:path arrowok="t"/>
                <v:fill type="solid"/>
              </v:shape>
            </v:group>
            <v:group style="position:absolute;left:7343;top:3009;width:4072;height:584" coordorigin="7343,3009" coordsize="4072,584">
              <v:shape style="position:absolute;left:7343;top:3009;width:4072;height:584" coordorigin="7343,3009" coordsize="4072,584" path="m7343,3009l11415,3009,11415,3593,7343,3593,7343,3009xe" filled="true" fillcolor="#edf4f7" stroked="false">
                <v:path arrowok="t"/>
                <v:fill type="solid"/>
              </v:shape>
            </v:group>
            <v:group style="position:absolute;left:6293;top:4177;width:1050;height:584" coordorigin="6293,4177" coordsize="1050,584">
              <v:shape style="position:absolute;left:6293;top:4177;width:1050;height:584" coordorigin="6293,4177" coordsize="1050,584" path="m6293,4177l7343,4177,7343,4761,6293,4761,6293,4177xe" filled="true" fillcolor="#edf4f7" stroked="false">
                <v:path arrowok="t"/>
                <v:fill type="solid"/>
              </v:shape>
            </v:group>
            <v:group style="position:absolute;left:7343;top:4177;width:4072;height:584" coordorigin="7343,4177" coordsize="4072,584">
              <v:shape style="position:absolute;left:7343;top:4177;width:4072;height:584" coordorigin="7343,4177" coordsize="4072,584" path="m7343,4177l11415,4177,11415,4761,7343,4761,7343,4177xe" filled="true" fillcolor="#edf4f7" stroked="false">
                <v:path arrowok="t"/>
                <v:fill type="solid"/>
              </v:shape>
            </v:group>
            <v:group style="position:absolute;left:6293;top:5345;width:1050;height:584" coordorigin="6293,5345" coordsize="1050,584">
              <v:shape style="position:absolute;left:6293;top:5345;width:1050;height:584" coordorigin="6293,5345" coordsize="1050,584" path="m6293,5345l7343,5345,7343,5929,6293,5929,6293,5345xe" filled="true" fillcolor="#edf4f7" stroked="false">
                <v:path arrowok="t"/>
                <v:fill type="solid"/>
              </v:shape>
            </v:group>
            <v:group style="position:absolute;left:7343;top:5345;width:4072;height:584" coordorigin="7343,5345" coordsize="4072,584">
              <v:shape style="position:absolute;left:7343;top:5345;width:4072;height:584" coordorigin="7343,5345" coordsize="4072,584" path="m7343,5345l11415,5345,11415,5929,7343,5929,7343,5345xe" filled="true" fillcolor="#edf4f7" stroked="false">
                <v:path arrowok="t"/>
                <v:fill type="solid"/>
              </v:shape>
            </v:group>
            <v:group style="position:absolute;left:6293;top:6513;width:1050;height:584" coordorigin="6293,6513" coordsize="1050,584">
              <v:shape style="position:absolute;left:6293;top:6513;width:1050;height:584" coordorigin="6293,6513" coordsize="1050,584" path="m6293,6513l7343,6513,7343,7097,6293,7097,6293,6513xe" filled="true" fillcolor="#edf4f7" stroked="false">
                <v:path arrowok="t"/>
                <v:fill type="solid"/>
              </v:shape>
            </v:group>
            <v:group style="position:absolute;left:7343;top:6513;width:4072;height:584" coordorigin="7343,6513" coordsize="4072,584">
              <v:shape style="position:absolute;left:7343;top:6513;width:4072;height:584" coordorigin="7343,6513" coordsize="4072,584" path="m7343,6513l11415,6513,11415,7097,7343,7097,7343,6513xe" filled="true" fillcolor="#edf4f7" stroked="false">
                <v:path arrowok="t"/>
                <v:fill type="solid"/>
              </v:shape>
            </v:group>
            <v:group style="position:absolute;left:6293;top:7681;width:1050;height:768" coordorigin="6293,7681" coordsize="1050,768">
              <v:shape style="position:absolute;left:6293;top:7681;width:1050;height:768" coordorigin="6293,7681" coordsize="1050,768" path="m6293,7681l7343,7681,7343,8449,6293,8449,6293,7681xe" filled="true" fillcolor="#edf4f7" stroked="false">
                <v:path arrowok="t"/>
                <v:fill type="solid"/>
              </v:shape>
            </v:group>
            <v:group style="position:absolute;left:7343;top:7681;width:4072;height:768" coordorigin="7343,7681" coordsize="4072,768">
              <v:shape style="position:absolute;left:7343;top:7681;width:4072;height:768" coordorigin="7343,7681" coordsize="4072,768" path="m7343,7681l11415,7681,11415,8449,7343,8449,7343,7681xe" filled="true" fillcolor="#edf4f7" stroked="false">
                <v:path arrowok="t"/>
                <v:fill type="solid"/>
              </v:shape>
            </v:group>
            <v:group style="position:absolute;left:6293;top:9217;width:1050;height:768" coordorigin="6293,9217" coordsize="1050,768">
              <v:shape style="position:absolute;left:6293;top:9217;width:1050;height:768" coordorigin="6293,9217" coordsize="1050,768" path="m6293,9217l7343,9217,7343,9985,6293,9985,6293,9217xe" filled="true" fillcolor="#edf4f7" stroked="false">
                <v:path arrowok="t"/>
                <v:fill type="solid"/>
              </v:shape>
            </v:group>
            <v:group style="position:absolute;left:7343;top:9217;width:4072;height:768" coordorigin="7343,9217" coordsize="4072,768">
              <v:shape style="position:absolute;left:7343;top:9217;width:4072;height:768" coordorigin="7343,9217" coordsize="4072,768" path="m7343,9217l11415,9217,11415,9985,7343,9985,7343,9217xe" filled="true" fillcolor="#edf4f7" stroked="false">
                <v:path arrowok="t"/>
                <v:fill type="solid"/>
              </v:shape>
            </v:group>
            <v:group style="position:absolute;left:6293;top:10569;width:1050;height:584" coordorigin="6293,10569" coordsize="1050,584">
              <v:shape style="position:absolute;left:6293;top:10569;width:1050;height:584" coordorigin="6293,10569" coordsize="1050,584" path="m6293,10569l7343,10569,7343,11153,6293,11153,6293,10569xe" filled="true" fillcolor="#edf4f7" stroked="false">
                <v:path arrowok="t"/>
                <v:fill type="solid"/>
              </v:shape>
            </v:group>
            <v:group style="position:absolute;left:7343;top:10569;width:4072;height:584" coordorigin="7343,10569" coordsize="4072,584">
              <v:shape style="position:absolute;left:7343;top:10569;width:4072;height:584" coordorigin="7343,10569" coordsize="4072,584" path="m7343,10569l11415,10569,11415,11153,7343,11153,7343,10569xe" filled="true" fillcolor="#edf4f7" stroked="false">
                <v:path arrowok="t"/>
                <v:fill type="solid"/>
              </v:shape>
            </v:group>
            <v:group style="position:absolute;left:6293;top:11921;width:1050;height:584" coordorigin="6293,11921" coordsize="1050,584">
              <v:shape style="position:absolute;left:6293;top:11921;width:1050;height:584" coordorigin="6293,11921" coordsize="1050,584" path="m6293,11921l7343,11921,7343,12505,6293,12505,6293,11921xe" filled="true" fillcolor="#edf4f7" stroked="false">
                <v:path arrowok="t"/>
                <v:fill type="solid"/>
              </v:shape>
            </v:group>
            <v:group style="position:absolute;left:7343;top:11921;width:4072;height:584" coordorigin="7343,11921" coordsize="4072,584">
              <v:shape style="position:absolute;left:7343;top:11921;width:4072;height:584" coordorigin="7343,11921" coordsize="4072,584" path="m7343,11921l11415,11921,11415,12505,7343,12505,7343,11921xe" filled="true" fillcolor="#edf4f7" stroked="false">
                <v:path arrowok="t"/>
                <v:fill type="solid"/>
              </v:shape>
            </v:group>
            <v:group style="position:absolute;left:6293;top:13089;width:1050;height:768" coordorigin="6293,13089" coordsize="1050,768">
              <v:shape style="position:absolute;left:6293;top:13089;width:1050;height:768" coordorigin="6293,13089" coordsize="1050,768" path="m6293,13089l7343,13089,7343,13857,6293,13857,6293,13089xe" filled="true" fillcolor="#edf4f7" stroked="false">
                <v:path arrowok="t"/>
                <v:fill type="solid"/>
              </v:shape>
            </v:group>
            <v:group style="position:absolute;left:7343;top:13089;width:4072;height:768" coordorigin="7343,13089" coordsize="4072,768">
              <v:shape style="position:absolute;left:7343;top:13089;width:4072;height:768" coordorigin="7343,13089" coordsize="4072,768" path="m7343,13089l11415,13089,11415,13857,7343,13857,7343,13089xe" filled="true" fillcolor="#edf4f7" stroked="false">
                <v:path arrowok="t"/>
                <v:fill type="solid"/>
              </v:shape>
            </v:group>
            <v:group style="position:absolute;left:6293;top:14441;width:1050;height:584" coordorigin="6293,14441" coordsize="1050,584">
              <v:shape style="position:absolute;left:6293;top:14441;width:1050;height:584" coordorigin="6293,14441" coordsize="1050,584" path="m6293,14441l7343,14441,7343,15025,6293,15025,6293,14441xe" filled="true" fillcolor="#edf4f7" stroked="false">
                <v:path arrowok="t"/>
                <v:fill type="solid"/>
              </v:shape>
            </v:group>
            <v:group style="position:absolute;left:7343;top:14441;width:4072;height:584" coordorigin="7343,14441" coordsize="4072,584">
              <v:shape style="position:absolute;left:7343;top:14441;width:4072;height:584" coordorigin="7343,14441" coordsize="4072,584" path="m7343,14441l11415,14441,11415,15025,7343,15025,7343,14441xe" filled="true" fillcolor="#edf4f7" stroked="false">
                <v:path arrowok="t"/>
                <v:fill type="solid"/>
              </v:shape>
            </v:group>
            <v:group style="position:absolute;left:6283;top:2241;width:5142;height:2" coordorigin="6283,2241" coordsize="5142,2">
              <v:shape style="position:absolute;left:6283;top:2241;width:5142;height:2" coordorigin="6283,2241" coordsize="5142,0" path="m6283,2241l11425,2241e" filled="false" stroked="true" strokeweight="1.0pt" strokecolor="#4bacc6">
                <v:path arrowok="t"/>
              </v:shape>
            </v:group>
            <v:group style="position:absolute;left:6283;top:3009;width:5142;height:2" coordorigin="6283,3009" coordsize="5142,2">
              <v:shape style="position:absolute;left:6283;top:3009;width:5142;height:2" coordorigin="6283,3009" coordsize="5142,0" path="m6283,3009l11425,3009e" filled="false" stroked="true" strokeweight="1.0pt" strokecolor="#4bacc6">
                <v:path arrowok="t"/>
              </v:shape>
            </v:group>
            <v:group style="position:absolute;left:6283;top:3593;width:5142;height:2" coordorigin="6283,3593" coordsize="5142,2">
              <v:shape style="position:absolute;left:6283;top:3593;width:5142;height:2" coordorigin="6283,3593" coordsize="5142,0" path="m6283,3593l11425,3593e" filled="false" stroked="true" strokeweight="1.0pt" strokecolor="#4bacc6">
                <v:path arrowok="t"/>
              </v:shape>
            </v:group>
            <v:group style="position:absolute;left:6283;top:4177;width:5142;height:2" coordorigin="6283,4177" coordsize="5142,2">
              <v:shape style="position:absolute;left:6283;top:4177;width:5142;height:2" coordorigin="6283,4177" coordsize="5142,0" path="m6283,4177l11425,4177e" filled="false" stroked="true" strokeweight="1.0pt" strokecolor="#4bacc6">
                <v:path arrowok="t"/>
              </v:shape>
            </v:group>
            <v:group style="position:absolute;left:6283;top:4761;width:5142;height:2" coordorigin="6283,4761" coordsize="5142,2">
              <v:shape style="position:absolute;left:6283;top:4761;width:5142;height:2" coordorigin="6283,4761" coordsize="5142,0" path="m6283,4761l11425,4761e" filled="false" stroked="true" strokeweight="1.0pt" strokecolor="#4bacc6">
                <v:path arrowok="t"/>
              </v:shape>
            </v:group>
            <v:group style="position:absolute;left:6283;top:5345;width:5142;height:2" coordorigin="6283,5345" coordsize="5142,2">
              <v:shape style="position:absolute;left:6283;top:5345;width:5142;height:2" coordorigin="6283,5345" coordsize="5142,0" path="m6283,5345l11425,5345e" filled="false" stroked="true" strokeweight="1.0pt" strokecolor="#4bacc6">
                <v:path arrowok="t"/>
              </v:shape>
            </v:group>
            <v:group style="position:absolute;left:6283;top:5929;width:5142;height:2" coordorigin="6283,5929" coordsize="5142,2">
              <v:shape style="position:absolute;left:6283;top:5929;width:5142;height:2" coordorigin="6283,5929" coordsize="5142,0" path="m6283,5929l11425,5929e" filled="false" stroked="true" strokeweight="1.0pt" strokecolor="#4bacc6">
                <v:path arrowok="t"/>
              </v:shape>
            </v:group>
            <v:group style="position:absolute;left:6283;top:6513;width:5142;height:2" coordorigin="6283,6513" coordsize="5142,2">
              <v:shape style="position:absolute;left:6283;top:6513;width:5142;height:2" coordorigin="6283,6513" coordsize="5142,0" path="m6283,6513l11425,6513e" filled="false" stroked="true" strokeweight="1.0pt" strokecolor="#4bacc6">
                <v:path arrowok="t"/>
              </v:shape>
            </v:group>
            <v:group style="position:absolute;left:6283;top:7097;width:5142;height:2" coordorigin="6283,7097" coordsize="5142,2">
              <v:shape style="position:absolute;left:6283;top:7097;width:5142;height:2" coordorigin="6283,7097" coordsize="5142,0" path="m6283,7097l11425,7097e" filled="false" stroked="true" strokeweight="1.0pt" strokecolor="#4bacc6">
                <v:path arrowok="t"/>
              </v:shape>
            </v:group>
            <v:group style="position:absolute;left:6283;top:7681;width:5142;height:2" coordorigin="6283,7681" coordsize="5142,2">
              <v:shape style="position:absolute;left:6283;top:7681;width:5142;height:2" coordorigin="6283,7681" coordsize="5142,0" path="m6283,7681l11425,7681e" filled="false" stroked="true" strokeweight="1.0pt" strokecolor="#4bacc6">
                <v:path arrowok="t"/>
              </v:shape>
            </v:group>
            <v:group style="position:absolute;left:6283;top:8449;width:5142;height:2" coordorigin="6283,8449" coordsize="5142,2">
              <v:shape style="position:absolute;left:6283;top:8449;width:5142;height:2" coordorigin="6283,8449" coordsize="5142,0" path="m6283,8449l11425,8449e" filled="false" stroked="true" strokeweight="1.0pt" strokecolor="#4bacc6">
                <v:path arrowok="t"/>
              </v:shape>
            </v:group>
            <v:group style="position:absolute;left:6283;top:9217;width:5142;height:2" coordorigin="6283,9217" coordsize="5142,2">
              <v:shape style="position:absolute;left:6283;top:9217;width:5142;height:2" coordorigin="6283,9217" coordsize="5142,0" path="m6283,9217l11425,9217e" filled="false" stroked="true" strokeweight="1.0pt" strokecolor="#4bacc6">
                <v:path arrowok="t"/>
              </v:shape>
            </v:group>
            <v:group style="position:absolute;left:6283;top:9985;width:5142;height:2" coordorigin="6283,9985" coordsize="5142,2">
              <v:shape style="position:absolute;left:6283;top:9985;width:5142;height:2" coordorigin="6283,9985" coordsize="5142,0" path="m6283,9985l11425,9985e" filled="false" stroked="true" strokeweight="1.0pt" strokecolor="#4bacc6">
                <v:path arrowok="t"/>
              </v:shape>
            </v:group>
            <v:group style="position:absolute;left:6283;top:10569;width:5142;height:2" coordorigin="6283,10569" coordsize="5142,2">
              <v:shape style="position:absolute;left:6283;top:10569;width:5142;height:2" coordorigin="6283,10569" coordsize="5142,0" path="m6283,10569l11425,10569e" filled="false" stroked="true" strokeweight="1.0pt" strokecolor="#4bacc6">
                <v:path arrowok="t"/>
              </v:shape>
            </v:group>
            <v:group style="position:absolute;left:6283;top:11153;width:5142;height:2" coordorigin="6283,11153" coordsize="5142,2">
              <v:shape style="position:absolute;left:6283;top:11153;width:5142;height:2" coordorigin="6283,11153" coordsize="5142,0" path="m6283,11153l11425,11153e" filled="false" stroked="true" strokeweight="1.0pt" strokecolor="#4bacc6">
                <v:path arrowok="t"/>
              </v:shape>
            </v:group>
            <v:group style="position:absolute;left:6283;top:11921;width:5142;height:2" coordorigin="6283,11921" coordsize="5142,2">
              <v:shape style="position:absolute;left:6283;top:11921;width:5142;height:2" coordorigin="6283,11921" coordsize="5142,0" path="m6283,11921l11425,11921e" filled="false" stroked="true" strokeweight="1.0pt" strokecolor="#4bacc6">
                <v:path arrowok="t"/>
              </v:shape>
            </v:group>
            <v:group style="position:absolute;left:6283;top:12505;width:5142;height:2" coordorigin="6283,12505" coordsize="5142,2">
              <v:shape style="position:absolute;left:6283;top:12505;width:5142;height:2" coordorigin="6283,12505" coordsize="5142,0" path="m6283,12505l11425,12505e" filled="false" stroked="true" strokeweight="1.0pt" strokecolor="#4bacc6">
                <v:path arrowok="t"/>
              </v:shape>
            </v:group>
            <v:group style="position:absolute;left:6283;top:13089;width:5142;height:2" coordorigin="6283,13089" coordsize="5142,2">
              <v:shape style="position:absolute;left:6283;top:13089;width:5142;height:2" coordorigin="6283,13089" coordsize="5142,0" path="m6283,13089l11425,13089e" filled="false" stroked="true" strokeweight="1.0pt" strokecolor="#4bacc6">
                <v:path arrowok="t"/>
              </v:shape>
            </v:group>
            <v:group style="position:absolute;left:6283;top:13857;width:5142;height:2" coordorigin="6283,13857" coordsize="5142,2">
              <v:shape style="position:absolute;left:6283;top:13857;width:5142;height:2" coordorigin="6283,13857" coordsize="5142,0" path="m6283,13857l11425,13857e" filled="false" stroked="true" strokeweight="1.0pt" strokecolor="#4bacc6">
                <v:path arrowok="t"/>
              </v:shape>
            </v:group>
            <v:group style="position:absolute;left:6283;top:14441;width:5142;height:2" coordorigin="6283,14441" coordsize="5142,2">
              <v:shape style="position:absolute;left:6283;top:14441;width:5142;height:2" coordorigin="6283,14441" coordsize="5142,0" path="m6283,14441l11425,14441e" filled="false" stroked="true" strokeweight="1.0pt" strokecolor="#4bacc6">
                <v:path arrowok="t"/>
              </v:shape>
            </v:group>
            <v:group style="position:absolute;left:6293;top:1647;width:2;height:13388" coordorigin="6293,1647" coordsize="2,13388">
              <v:shape style="position:absolute;left:6293;top:1647;width:2;height:13388" coordorigin="6293,1647" coordsize="0,13388" path="m6293,1647l6293,15035e" filled="false" stroked="true" strokeweight="1.0pt" strokecolor="#4bacc6">
                <v:path arrowok="t"/>
              </v:shape>
            </v:group>
            <v:group style="position:absolute;left:11415;top:1647;width:2;height:13388" coordorigin="11415,1647" coordsize="2,13388">
              <v:shape style="position:absolute;left:11415;top:1647;width:2;height:13388" coordorigin="11415,1647" coordsize="0,13388" path="m11415,1647l11415,15035e" filled="false" stroked="true" strokeweight="1.0pt" strokecolor="#4bacc6">
                <v:path arrowok="t"/>
              </v:shape>
            </v:group>
            <v:group style="position:absolute;left:6283;top:15025;width:5142;height:2" coordorigin="6283,15025" coordsize="5142,2">
              <v:shape style="position:absolute;left:6283;top:15025;width:5142;height:2" coordorigin="6283,15025" coordsize="5142,0" path="m6283,15025l11425,15025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1200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1197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37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38.4pt;mso-position-horizontal-relative:page;mso-position-vertical-relative:page;z-index:-111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068" w:hanging="1050"/>
                    <w:jc w:val="left"/>
                  </w:pPr>
                  <w:r>
                    <w:rPr>
                      <w:w w:val="95"/>
                    </w:rPr>
                    <w:t>IDEA</w:t>
                    <w:tab/>
                  </w:r>
                  <w:r>
                    <w:rPr/>
                    <w:t>Individuals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Disabili)es</w:t>
                  </w:r>
                  <w:r>
                    <w:rPr/>
                    <w:t> Educa)on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38.4pt;mso-position-horizontal-relative:page;mso-position-vertical-relative:page;z-index:-111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119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MAPS</w:t>
                    <w:tab/>
                  </w:r>
                  <w:r>
                    <w:rPr/>
                    <w:t>McGill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Ac)on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Planning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027pt;width:256.55pt;height:38.4pt;mso-position-horizontal-relative:page;mso-position-vertical-relative:page;z-index:-111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810" w:hanging="1050"/>
                    <w:jc w:val="left"/>
                  </w:pPr>
                  <w:r>
                    <w:rPr/>
                    <w:t>MD</w:t>
                    <w:tab/>
                    <w:t>Muscular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Dystrophy/Mul)ple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21.248413pt;width:256.1pt;height:54pt;mso-position-horizontal-relative:page;mso-position-vertical-relative:page;z-index:-1118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34" w:lineRule="auto" w:before="90"/>
                    <w:ind w:left="1193" w:right="687" w:hanging="1050"/>
                    <w:jc w:val="left"/>
                  </w:pPr>
                  <w:r>
                    <w:rPr>
                      <w:w w:val="95"/>
                    </w:rPr>
                    <w:t>IDEIA</w:t>
                    <w:tab/>
                  </w:r>
                  <w:r>
                    <w:rPr/>
                    <w:t>Individuals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Disabili)es</w:t>
                  </w:r>
                  <w:r>
                    <w:rPr/>
                    <w:t> Educa)on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Improvement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2004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21.248413pt;width:16.9pt;height:54pt;mso-position-horizontal-relative:page;mso-position-vertical-relative:page;z-index:-111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50.447983pt;width:256.55pt;height:29.2pt;mso-position-horizontal-relative:page;mso-position-vertical-relative:page;z-index:-1118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MF</w:t>
                    <w:tab/>
                    <w:t>Medically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Fragile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5.248398pt;width:256.1pt;height:29.2pt;mso-position-horizontal-relative:page;mso-position-vertical-relative:page;z-index:-1117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IEP</w:t>
                    <w:tab/>
                  </w:r>
                  <w:r>
                    <w:rPr/>
                    <w:t>Individualized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5.248398pt;width:16.9pt;height:29.2pt;mso-position-horizontal-relative:page;mso-position-vertical-relative:page;z-index:-1117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9.647995pt;width:256.55pt;height:29.2pt;mso-position-horizontal-relative:page;mso-position-vertical-relative:page;z-index:-111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MH</w:t>
                    <w:tab/>
                    <w:t>Mental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Health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4.448395pt;width:256.1pt;height:29.2pt;mso-position-horizontal-relative:page;mso-position-vertical-relative:page;z-index:-111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IFSP</w:t>
                    <w:tab/>
                  </w:r>
                  <w:r>
                    <w:rPr/>
                    <w:t>Individualized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Family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4.448395pt;width:16.9pt;height:29.2pt;mso-position-horizontal-relative:page;mso-position-vertical-relative:page;z-index:-111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08.847992pt;width:256.55pt;height:29.2pt;mso-position-horizontal-relative:page;mso-position-vertical-relative:page;z-index:-1116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MHA</w:t>
                    <w:tab/>
                  </w:r>
                  <w:r>
                    <w:rPr/>
                    <w:t>Mental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America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33.648392pt;width:256.1pt;height:29.2pt;mso-position-horizontal-relative:page;mso-position-vertical-relative:page;z-index:-111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ILC</w:t>
                    <w:tab/>
                  </w:r>
                  <w:r>
                    <w:rPr/>
                    <w:t>Intensive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Center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33.648392pt;width:16.9pt;height:29.2pt;mso-position-horizontal-relative:page;mso-position-vertical-relative:page;z-index:-111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38.047989pt;width:256.55pt;height:29.2pt;mso-position-horizontal-relative:page;mso-position-vertical-relative:page;z-index:-1115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MOA</w:t>
                    <w:tab/>
                  </w:r>
                  <w:r>
                    <w:rPr/>
                    <w:t>Memorandum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Agreement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62.848389pt;width:256.1pt;height:38.4pt;mso-position-horizontal-relative:page;mso-position-vertical-relative:page;z-index:-111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607" w:hanging="1050"/>
                    <w:jc w:val="left"/>
                  </w:pPr>
                  <w:r>
                    <w:rPr>
                      <w:w w:val="95"/>
                    </w:rPr>
                    <w:t>IPE</w:t>
                    <w:tab/>
                  </w:r>
                  <w:r>
                    <w:rPr/>
                    <w:t>Individual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Employment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(Voca)onal 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Rehabilita)on)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62.848389pt;width:16.9pt;height:38.4pt;mso-position-horizontal-relative:page;mso-position-vertical-relative:page;z-index:-111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67.247986pt;width:256.55pt;height:29.2pt;mso-position-horizontal-relative:page;mso-position-vertical-relative:page;z-index:-1115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MP</w:t>
                    <w:tab/>
                  </w:r>
                  <w:r>
                    <w:rPr>
                      <w:w w:val="105"/>
                    </w:rPr>
                    <w:t>Modiﬁca)on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Plan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(Sec)on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504)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96.447998pt;width:256.55pt;height:29.2pt;mso-position-horizontal-relative:page;mso-position-vertical-relative:page;z-index:-1114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MS</w:t>
                    <w:tab/>
                    <w:t>Mul)ple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Sclerosis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01.248383pt;width:256.1pt;height:29.2pt;mso-position-horizontal-relative:page;mso-position-vertical-relative:page;z-index:-1114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IPP</w:t>
                    <w:tab/>
                  </w:r>
                  <w:r>
                    <w:rPr/>
                    <w:t>Individually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Prescribed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01.248383pt;width:16.9pt;height:29.2pt;mso-position-horizontal-relative:page;mso-position-vertical-relative:page;z-index:-1114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25.64798pt;width:256.55pt;height:29.2pt;mso-position-horizontal-relative:page;mso-position-vertical-relative:page;z-index:-111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MSL</w:t>
                    <w:tab/>
                  </w:r>
                  <w:r>
                    <w:rPr>
                      <w:w w:val="95"/>
                    </w:rPr>
                    <w:t>Mul)-­‐sensory</w:t>
                  </w:r>
                  <w:r>
                    <w:rPr>
                      <w:spacing w:val="38"/>
                      <w:w w:val="95"/>
                    </w:rPr>
                    <w:t> </w:t>
                  </w:r>
                  <w:r>
                    <w:rPr>
                      <w:w w:val="95"/>
                    </w:rPr>
                    <w:t>Structured</w:t>
                  </w:r>
                  <w:r>
                    <w:rPr>
                      <w:spacing w:val="39"/>
                      <w:w w:val="95"/>
                    </w:rPr>
                    <w:t> </w:t>
                  </w:r>
                  <w:r>
                    <w:rPr>
                      <w:w w:val="95"/>
                    </w:rPr>
                    <w:t>Learning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0.448395pt;width:256.1pt;height:29.2pt;mso-position-horizontal-relative:page;mso-position-vertical-relative:page;z-index:-1114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IQ</w:t>
                    <w:tab/>
                  </w:r>
                  <w:r>
                    <w:rPr/>
                    <w:t>Intelligence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Quo)ent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0.448395pt;width:16.9pt;height:29.2pt;mso-position-horizontal-relative:page;mso-position-vertical-relative:page;z-index:-1113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54.847992pt;width:256.55pt;height:29.2pt;mso-position-horizontal-relative:page;mso-position-vertical-relative:page;z-index:-111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MST</w:t>
                    <w:tab/>
                  </w:r>
                  <w:r>
                    <w:rPr>
                      <w:w w:val="95"/>
                    </w:rPr>
                    <w:t>Mul)-­‐Systemic</w:t>
                  </w:r>
                  <w:r>
                    <w:rPr>
                      <w:spacing w:val="25"/>
                      <w:w w:val="95"/>
                    </w:rPr>
                    <w:t> </w:t>
                  </w:r>
                  <w:r>
                    <w:rPr>
                      <w:w w:val="95"/>
                    </w:rPr>
                    <w:t>Therapy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59.648376pt;width:256.1pt;height:38.4pt;mso-position-horizontal-relative:page;mso-position-vertical-relative:page;z-index:-1113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224" w:hanging="1050"/>
                    <w:jc w:val="left"/>
                  </w:pPr>
                  <w:r>
                    <w:rPr/>
                    <w:t>ISC</w:t>
                    <w:tab/>
                    <w:t>Integrated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Self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Contained</w:t>
                  </w:r>
                  <w:r>
                    <w:rPr/>
                    <w:t> (Placement)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59.648376pt;width:16.9pt;height:38.4pt;mso-position-horizontal-relative:page;mso-position-vertical-relative:page;z-index:-1113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84.047974pt;width:256.55pt;height:38.4pt;mso-position-horizontal-relative:page;mso-position-vertical-relative:page;z-index:-1112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53" w:right="622"/>
                    <w:jc w:val="left"/>
                  </w:pPr>
                  <w:r>
                    <w:rPr>
                      <w:w w:val="95"/>
                    </w:rPr>
                    <w:t>MTP/</w:t>
                    <w:tab/>
                  </w:r>
                  <w:r>
                    <w:rPr/>
                    <w:t>Master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Treatment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Plan/Master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5"/>
                    </w:rPr>
                    <w:t>MP</w:t>
                    <w:tab/>
                  </w:r>
                  <w:r>
                    <w:rPr/>
                    <w:t>Plan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mental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health)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8.04837pt;width:256.1pt;height:29.2pt;mso-position-horizontal-relative:page;mso-position-vertical-relative:page;z-index:-1112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ISP</w:t>
                    <w:tab/>
                  </w:r>
                  <w:r>
                    <w:rPr/>
                    <w:t>Individualized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Service/Support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8.04837pt;width:16.9pt;height:29.2pt;mso-position-horizontal-relative:page;mso-position-vertical-relative:page;z-index:-111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22.447968pt;width:256.55pt;height:38.4pt;mso-position-horizontal-relative:page;mso-position-vertical-relative:page;z-index:-1112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073" w:hanging="1050"/>
                    <w:jc w:val="left"/>
                  </w:pPr>
                  <w:r>
                    <w:rPr/>
                    <w:t>MV</w:t>
                    <w:tab/>
                  </w:r>
                  <w:r>
                    <w:rPr>
                      <w:w w:val="95"/>
                    </w:rPr>
                    <w:t>McKinney-­‐Vento</w:t>
                  </w:r>
                  <w:r>
                    <w:rPr>
                      <w:spacing w:val="-23"/>
                      <w:w w:val="95"/>
                    </w:rPr>
                    <w:t> </w:t>
                  </w:r>
                  <w:r>
                    <w:rPr>
                      <w:w w:val="95"/>
                    </w:rPr>
                    <w:t>Homeless</w:t>
                  </w:r>
                  <w:r>
                    <w:rPr/>
                    <w:t> Assistance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Act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27.248383pt;width:256.1pt;height:29.2pt;mso-position-horizontal-relative:page;mso-position-vertical-relative:page;z-index:-111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ISS</w:t>
                    <w:tab/>
                  </w:r>
                  <w:r>
                    <w:rPr>
                      <w:w w:val="90"/>
                    </w:rPr>
                    <w:t>In-­‐School </w:t>
                  </w:r>
                  <w:r>
                    <w:rPr>
                      <w:spacing w:val="24"/>
                      <w:w w:val="90"/>
                    </w:rPr>
                    <w:t> </w:t>
                  </w:r>
                  <w:r>
                    <w:rPr>
                      <w:w w:val="90"/>
                    </w:rPr>
                    <w:t>Suspension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27.248383pt;width:16.9pt;height:29.2pt;mso-position-horizontal-relative:page;mso-position-vertical-relative:page;z-index:-111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56.448364pt;width:256.1pt;height:29.2pt;mso-position-horizontal-relative:page;mso-position-vertical-relative:page;z-index:-111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ITP</w:t>
                    <w:tab/>
                  </w:r>
                  <w:r>
                    <w:rPr/>
                    <w:t>Individualized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56.448364pt;width:16.9pt;height:29.2pt;mso-position-horizontal-relative:page;mso-position-vertical-relative:page;z-index:-111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60.847961pt;width:256.55pt;height:38.4pt;mso-position-horizontal-relative:page;mso-position-vertical-relative:page;z-index:-111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53" w:hanging="1050"/>
                    <w:jc w:val="left"/>
                  </w:pPr>
                  <w:r>
                    <w:rPr>
                      <w:w w:val="95"/>
                    </w:rPr>
                    <w:t>NAEP</w:t>
                    <w:tab/>
                  </w:r>
                  <w:r>
                    <w:rPr/>
                    <w:t>Na)onal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Educa)onal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Progress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85.648376pt;width:256.1pt;height:38.4pt;mso-position-horizontal-relative:page;mso-position-vertical-relative:page;z-index:-1110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697" w:hanging="1050"/>
                    <w:jc w:val="left"/>
                  </w:pPr>
                  <w:r>
                    <w:rPr>
                      <w:w w:val="95"/>
                    </w:rPr>
                    <w:t>JROTC</w:t>
                    <w:tab/>
                  </w:r>
                  <w:r>
                    <w:rPr/>
                    <w:t>Junior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Reserve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Oﬃcer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Corps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85.648376pt;width:16.9pt;height:38.4pt;mso-position-horizontal-relative:page;mso-position-vertical-relative:page;z-index:-111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9.247955pt;width:256.55pt;height:29.2pt;mso-position-horizontal-relative:page;mso-position-vertical-relative:page;z-index:-1110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NCLB</w:t>
                    <w:tab/>
                  </w:r>
                  <w:r>
                    <w:rPr>
                      <w:w w:val="105"/>
                    </w:rPr>
                    <w:t>No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Child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Le`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Behind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Act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2001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24.048340pt;width:256.1pt;height:38.4pt;mso-position-horizontal-relative:page;mso-position-vertical-relative:page;z-index:-110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644" w:hanging="1050"/>
                    <w:jc w:val="left"/>
                  </w:pPr>
                  <w:r>
                    <w:rPr/>
                    <w:t>JVEF</w:t>
                    <w:tab/>
                    <w:t>Joint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Venture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Forum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(Military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Schools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Partnership)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24.048340pt;width:16.9pt;height:38.4pt;mso-position-horizontal-relative:page;mso-position-vertical-relative:page;z-index:-110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28.447937pt;width:256.55pt;height:29.2pt;mso-position-horizontal-relative:page;mso-position-vertical-relative:page;z-index:-1109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NEP</w:t>
                    <w:tab/>
                  </w:r>
                  <w:r>
                    <w:rPr>
                      <w:w w:val="90"/>
                    </w:rPr>
                    <w:t>Non-­‐English </w:t>
                  </w:r>
                  <w:r>
                    <w:rPr>
                      <w:spacing w:val="29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Proﬁcient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57.647949pt;width:256.55pt;height:38.4pt;mso-position-horizontal-relative:page;mso-position-vertical-relative:page;z-index:-1109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53" w:right="394"/>
                    <w:jc w:val="left"/>
                  </w:pPr>
                  <w:r>
                    <w:rPr>
                      <w:w w:val="95"/>
                    </w:rPr>
                    <w:t>NICHC</w:t>
                    <w:tab/>
                  </w:r>
                  <w:r>
                    <w:rPr>
                      <w:w w:val="105"/>
                    </w:rPr>
                    <w:t>Na)onal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Informa)on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Center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Y</w:t>
                    <w:tab/>
                  </w:r>
                  <w:r>
                    <w:rPr>
                      <w:w w:val="105"/>
                    </w:rPr>
                    <w:t>Children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&amp;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Youth</w:t>
                  </w:r>
                  <w:r>
                    <w:rPr>
                      <w:spacing w:val="-2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Disabili)es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62.448364pt;width:256.1pt;height:38.4pt;mso-position-horizontal-relative:page;mso-position-vertical-relative:page;z-index:-1108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088" w:hanging="1050"/>
                    <w:jc w:val="left"/>
                  </w:pPr>
                  <w:r>
                    <w:rPr>
                      <w:spacing w:val="-1"/>
                    </w:rPr>
                    <w:t>LD/SLD</w:t>
                    <w:tab/>
                  </w:r>
                  <w:r>
                    <w:rPr/>
                    <w:t>Learning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Disability/Speciﬁc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62.448364pt;width:16.9pt;height:38.4pt;mso-position-horizontal-relative:page;mso-position-vertical-relative:page;z-index:-1108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96.047974pt;width:256.55pt;height:29.2pt;mso-position-horizontal-relative:page;mso-position-vertical-relative:page;z-index:-110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NOS</w:t>
                    <w:tab/>
                  </w:r>
                  <w:r>
                    <w:rPr/>
                    <w:t>Not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Otherwise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Speciﬁed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00.848389pt;width:256.1pt;height:38.4pt;mso-position-horizontal-relative:page;mso-position-vertical-relative:page;z-index:-110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454" w:hanging="1050"/>
                    <w:jc w:val="left"/>
                  </w:pPr>
                  <w:r>
                    <w:rPr>
                      <w:w w:val="95"/>
                    </w:rPr>
                    <w:t>LDAH</w:t>
                    <w:tab/>
                  </w:r>
                  <w:r>
                    <w:rPr/>
                    <w:t>Learning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Associa)on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Hawaii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00.848389pt;width:16.9pt;height:38.4pt;mso-position-horizontal-relative:page;mso-position-vertical-relative:page;z-index:-110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25.247986pt;width:256.55pt;height:29.2pt;mso-position-horizontal-relative:page;mso-position-vertical-relative:page;z-index:-110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OCD</w:t>
                    <w:tab/>
                  </w:r>
                  <w:r>
                    <w:rPr>
                      <w:spacing w:val="-1"/>
                    </w:rPr>
                    <w:t>Obsessive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Compulsive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39.248352pt;width:256.1pt;height:29.2pt;mso-position-horizontal-relative:page;mso-position-vertical-relative:page;z-index:-110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LEA</w:t>
                    <w:tab/>
                    <w:t>Local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Agency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39.248352pt;width:16.9pt;height:29.2pt;mso-position-horizontal-relative:page;mso-position-vertical-relative:page;z-index:-110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54.447937pt;width:256.55pt;height:38.4pt;mso-position-horizontal-relative:page;mso-position-vertical-relative:page;z-index:-1107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97" w:hanging="1050"/>
                    <w:jc w:val="left"/>
                  </w:pPr>
                  <w:r>
                    <w:rPr/>
                    <w:t>OCISS</w:t>
                    <w:tab/>
                    <w:t>Oﬃce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Curriculum,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Instruc)on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&amp;</w:t>
                  </w:r>
                  <w:r>
                    <w:rPr/>
                    <w:t> Student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Support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68.448364pt;width:256.1pt;height:29.2pt;mso-position-horizontal-relative:page;mso-position-vertical-relative:page;z-index:-1106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LEP</w:t>
                    <w:tab/>
                    <w:t>Limited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English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Proﬁciency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68.448364pt;width:16.9pt;height:29.2pt;mso-position-horizontal-relative:page;mso-position-vertical-relative:page;z-index:-110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92.847961pt;width:256.55pt;height:29.2pt;mso-position-horizontal-relative:page;mso-position-vertical-relative:page;z-index:-110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OCR</w:t>
                    <w:tab/>
                  </w:r>
                  <w:r>
                    <w:rPr/>
                    <w:t>Oﬃce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Civil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Rights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97.648376pt;width:256.1pt;height:29.2pt;mso-position-horizontal-relative:page;mso-position-vertical-relative:page;z-index:-1106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LPN</w:t>
                    <w:tab/>
                  </w:r>
                  <w:r>
                    <w:rPr/>
                    <w:t>Licensed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Prac)cal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Nurse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97.648376pt;width:16.9pt;height:29.2pt;mso-position-horizontal-relative:page;mso-position-vertical-relative:page;z-index:-110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22.047974pt;width:256.55pt;height:29.2pt;mso-position-horizontal-relative:page;mso-position-vertical-relative:page;z-index:-110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ODD</w:t>
                    <w:tab/>
                  </w:r>
                  <w:r>
                    <w:rPr/>
                    <w:t>Opposi)onal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Deﬁant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26.848328pt;width:256.1pt;height:29.2pt;mso-position-horizontal-relative:page;mso-position-vertical-relative:page;z-index:-110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LRE</w:t>
                    <w:tab/>
                    <w:t>Least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Restric)ve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Environment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26.848328pt;width:16.9pt;height:29.2pt;mso-position-horizontal-relative:page;mso-position-vertical-relative:page;z-index:-110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51.247925pt;width:256.55pt;height:4.8pt;mso-position-horizontal-relative:page;mso-position-vertical-relative:page;z-index:-110488" type="#_x0000_t202" filled="false" stroked="false">
            <v:textbox inset="0,0,0,0">
              <w:txbxContent/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29pt;margin-top:81.848015pt;width:531.5pt;height:680pt;mso-position-horizontal-relative:page;mso-position-vertical-relative:page;z-index:-110464" coordorigin="805,1637" coordsize="10630,13600">
            <v:group style="position:absolute;left:825;top:1657;width:1050;height:584" coordorigin="825,1657" coordsize="1050,584">
              <v:shape style="position:absolute;left:825;top:1657;width:1050;height:584" coordorigin="825,1657" coordsize="1050,584" path="m825,1657l1875,1657,1875,2241,825,2241,825,1657xe" filled="true" fillcolor="#edf4f7" stroked="false">
                <v:path arrowok="t"/>
                <v:fill type="solid"/>
              </v:shape>
            </v:group>
            <v:group style="position:absolute;left:1875;top:1657;width:4072;height:584" coordorigin="1875,1657" coordsize="4072,584">
              <v:shape style="position:absolute;left:1875;top:1657;width:4072;height:584" coordorigin="1875,1657" coordsize="4072,584" path="m1875,1657l5947,1657,5947,2241,1875,2241,1875,1657xe" filled="true" fillcolor="#edf4f7" stroked="false">
                <v:path arrowok="t"/>
                <v:fill type="solid"/>
              </v:shape>
            </v:group>
            <v:group style="position:absolute;left:5947;top:1657;width:328;height:584" coordorigin="5947,1657" coordsize="328,584">
              <v:shape style="position:absolute;left:5947;top:1657;width:328;height:584" coordorigin="5947,1657" coordsize="328,584" path="m5947,1657l6275,1657,6275,2241,5947,2241,5947,1657xe" filled="true" fillcolor="#6095c9" stroked="false">
                <v:path arrowok="t"/>
                <v:fill type="solid"/>
              </v:shape>
            </v:group>
            <v:group style="position:absolute;left:5947;top:2241;width:328;height:584" coordorigin="5947,2241" coordsize="328,584">
              <v:shape style="position:absolute;left:5947;top:2241;width:328;height:584" coordorigin="5947,2241" coordsize="328,584" path="m5947,2241l6275,2241,6275,2825,5947,2825,5947,2241xe" filled="true" fillcolor="#6095c9" stroked="false">
                <v:path arrowok="t"/>
                <v:fill type="solid"/>
              </v:shape>
            </v:group>
            <v:group style="position:absolute;left:825;top:2825;width:1050;height:584" coordorigin="825,2825" coordsize="1050,584">
              <v:shape style="position:absolute;left:825;top:2825;width:1050;height:584" coordorigin="825,2825" coordsize="1050,584" path="m825,2825l1875,2825,1875,3409,825,3409,825,2825xe" filled="true" fillcolor="#edf4f7" stroked="false">
                <v:path arrowok="t"/>
                <v:fill type="solid"/>
              </v:shape>
            </v:group>
            <v:group style="position:absolute;left:1875;top:2825;width:4072;height:584" coordorigin="1875,2825" coordsize="4072,584">
              <v:shape style="position:absolute;left:1875;top:2825;width:4072;height:584" coordorigin="1875,2825" coordsize="4072,584" path="m1875,2825l5947,2825,5947,3409,1875,3409,1875,2825xe" filled="true" fillcolor="#edf4f7" stroked="false">
                <v:path arrowok="t"/>
                <v:fill type="solid"/>
              </v:shape>
            </v:group>
            <v:group style="position:absolute;left:5947;top:2825;width:328;height:584" coordorigin="5947,2825" coordsize="328,584">
              <v:shape style="position:absolute;left:5947;top:2825;width:328;height:584" coordorigin="5947,2825" coordsize="328,584" path="m5947,2825l6275,2825,6275,3409,5947,3409,5947,2825xe" filled="true" fillcolor="#6095c9" stroked="false">
                <v:path arrowok="t"/>
                <v:fill type="solid"/>
              </v:shape>
            </v:group>
            <v:group style="position:absolute;left:5947;top:3409;width:328;height:768" coordorigin="5947,3409" coordsize="328,768">
              <v:shape style="position:absolute;left:5947;top:3409;width:328;height:768" coordorigin="5947,3409" coordsize="328,768" path="m5947,3409l6275,3409,6275,4177,5947,4177,5947,3409xe" filled="true" fillcolor="#6095c9" stroked="false">
                <v:path arrowok="t"/>
                <v:fill type="solid"/>
              </v:shape>
            </v:group>
            <v:group style="position:absolute;left:825;top:4177;width:1050;height:768" coordorigin="825,4177" coordsize="1050,768">
              <v:shape style="position:absolute;left:825;top:4177;width:1050;height:768" coordorigin="825,4177" coordsize="1050,768" path="m825,4177l1875,4177,1875,4945,825,4945,825,4177xe" filled="true" fillcolor="#edf4f7" stroked="false">
                <v:path arrowok="t"/>
                <v:fill type="solid"/>
              </v:shape>
            </v:group>
            <v:group style="position:absolute;left:1875;top:4177;width:4072;height:768" coordorigin="1875,4177" coordsize="4072,768">
              <v:shape style="position:absolute;left:1875;top:4177;width:4072;height:768" coordorigin="1875,4177" coordsize="4072,768" path="m1875,4177l5947,4177,5947,4945,1875,4945,1875,4177xe" filled="true" fillcolor="#edf4f7" stroked="false">
                <v:path arrowok="t"/>
                <v:fill type="solid"/>
              </v:shape>
            </v:group>
            <v:group style="position:absolute;left:5947;top:4177;width:328;height:768" coordorigin="5947,4177" coordsize="328,768">
              <v:shape style="position:absolute;left:5947;top:4177;width:328;height:768" coordorigin="5947,4177" coordsize="328,768" path="m5947,4177l6275,4177,6275,4945,5947,4945,5947,4177xe" filled="true" fillcolor="#6095c9" stroked="false">
                <v:path arrowok="t"/>
                <v:fill type="solid"/>
              </v:shape>
            </v:group>
            <v:group style="position:absolute;left:5947;top:4945;width:328;height:584" coordorigin="5947,4945" coordsize="328,584">
              <v:shape style="position:absolute;left:5947;top:4945;width:328;height:584" coordorigin="5947,4945" coordsize="328,584" path="m5947,4945l6275,4945,6275,5529,5947,5529,5947,4945xe" filled="true" fillcolor="#6095c9" stroked="false">
                <v:path arrowok="t"/>
                <v:fill type="solid"/>
              </v:shape>
            </v:group>
            <v:group style="position:absolute;left:825;top:5529;width:1050;height:584" coordorigin="825,5529" coordsize="1050,584">
              <v:shape style="position:absolute;left:825;top:5529;width:1050;height:584" coordorigin="825,5529" coordsize="1050,584" path="m825,5529l1875,5529,1875,6113,825,6113,825,5529xe" filled="true" fillcolor="#edf4f7" stroked="false">
                <v:path arrowok="t"/>
                <v:fill type="solid"/>
              </v:shape>
            </v:group>
            <v:group style="position:absolute;left:1875;top:5529;width:4072;height:584" coordorigin="1875,5529" coordsize="4072,584">
              <v:shape style="position:absolute;left:1875;top:5529;width:4072;height:584" coordorigin="1875,5529" coordsize="4072,584" path="m1875,5529l5947,5529,5947,6113,1875,6113,1875,5529xe" filled="true" fillcolor="#edf4f7" stroked="false">
                <v:path arrowok="t"/>
                <v:fill type="solid"/>
              </v:shape>
            </v:group>
            <v:group style="position:absolute;left:5947;top:5529;width:328;height:584" coordorigin="5947,5529" coordsize="328,584">
              <v:shape style="position:absolute;left:5947;top:5529;width:328;height:584" coordorigin="5947,5529" coordsize="328,584" path="m5947,5529l6275,5529,6275,6113,5947,6113,5947,5529xe" filled="true" fillcolor="#6095c9" stroked="false">
                <v:path arrowok="t"/>
                <v:fill type="solid"/>
              </v:shape>
            </v:group>
            <v:group style="position:absolute;left:5947;top:6113;width:328;height:584" coordorigin="5947,6113" coordsize="328,584">
              <v:shape style="position:absolute;left:5947;top:6113;width:328;height:584" coordorigin="5947,6113" coordsize="328,584" path="m5947,6113l6275,6113,6275,6697,5947,6697,5947,6113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584" coordorigin="5947,7281" coordsize="328,584">
              <v:shape style="position:absolute;left:5947;top:7281;width:328;height:584" coordorigin="5947,7281" coordsize="328,584" path="m5947,7281l6275,7281,6275,7865,5947,7865,5947,7281xe" filled="true" fillcolor="#6095c9" stroked="false">
                <v:path arrowok="t"/>
                <v:fill type="solid"/>
              </v:shape>
            </v:group>
            <v:group style="position:absolute;left:825;top:7865;width:1050;height:584" coordorigin="825,7865" coordsize="1050,584">
              <v:shape style="position:absolute;left:825;top:7865;width:1050;height:584" coordorigin="825,7865" coordsize="1050,584" path="m825,7865l1875,7865,1875,8449,825,8449,825,7865xe" filled="true" fillcolor="#edf4f7" stroked="false">
                <v:path arrowok="t"/>
                <v:fill type="solid"/>
              </v:shape>
            </v:group>
            <v:group style="position:absolute;left:1875;top:7865;width:4072;height:584" coordorigin="1875,7865" coordsize="4072,584">
              <v:shape style="position:absolute;left:1875;top:7865;width:4072;height:584" coordorigin="1875,7865" coordsize="4072,584" path="m1875,7865l5947,7865,5947,8449,1875,8449,1875,7865xe" filled="true" fillcolor="#edf4f7" stroked="false">
                <v:path arrowok="t"/>
                <v:fill type="solid"/>
              </v:shape>
            </v:group>
            <v:group style="position:absolute;left:5947;top:7865;width:328;height:584" coordorigin="5947,7865" coordsize="328,584">
              <v:shape style="position:absolute;left:5947;top:7865;width:328;height:584" coordorigin="5947,7865" coordsize="328,584" path="m5947,7865l6275,7865,6275,8449,5947,8449,5947,7865xe" filled="true" fillcolor="#6095c9" stroked="false">
                <v:path arrowok="t"/>
                <v:fill type="solid"/>
              </v:shape>
            </v:group>
            <v:group style="position:absolute;left:5947;top:8449;width:328;height:768" coordorigin="5947,8449" coordsize="328,768">
              <v:shape style="position:absolute;left:5947;top:8449;width:328;height:768" coordorigin="5947,8449" coordsize="328,768" path="m5947,8449l6275,8449,6275,9217,5947,9217,5947,8449xe" filled="true" fillcolor="#6095c9" stroked="false">
                <v:path arrowok="t"/>
                <v:fill type="solid"/>
              </v:shape>
            </v:group>
            <v:group style="position:absolute;left:825;top:9217;width:1050;height:584" coordorigin="825,9217" coordsize="1050,584">
              <v:shape style="position:absolute;left:825;top:9217;width:1050;height:584" coordorigin="825,9217" coordsize="1050,584" path="m825,9217l1875,9217,1875,9801,825,9801,825,9217xe" filled="true" fillcolor="#edf4f7" stroked="false">
                <v:path arrowok="t"/>
                <v:fill type="solid"/>
              </v:shape>
            </v:group>
            <v:group style="position:absolute;left:1875;top:9217;width:4072;height:584" coordorigin="1875,9217" coordsize="4072,584">
              <v:shape style="position:absolute;left:1875;top:9217;width:4072;height:584" coordorigin="1875,9217" coordsize="4072,584" path="m1875,9217l5947,9217,5947,9801,1875,9801,1875,9217xe" filled="true" fillcolor="#edf4f7" stroked="false">
                <v:path arrowok="t"/>
                <v:fill type="solid"/>
              </v:shape>
            </v:group>
            <v:group style="position:absolute;left:5947;top:9217;width:328;height:584" coordorigin="5947,9217" coordsize="328,584">
              <v:shape style="position:absolute;left:5947;top:9217;width:328;height:584" coordorigin="5947,9217" coordsize="328,584" path="m5947,9217l6275,9217,6275,9801,5947,9801,5947,9217xe" filled="true" fillcolor="#6095c9" stroked="false">
                <v:path arrowok="t"/>
                <v:fill type="solid"/>
              </v:shape>
            </v:group>
            <v:group style="position:absolute;left:5947;top:9801;width:328;height:584" coordorigin="5947,9801" coordsize="328,584">
              <v:shape style="position:absolute;left:5947;top:9801;width:328;height:584" coordorigin="5947,9801" coordsize="328,584" path="m5947,9801l6275,9801,6275,10385,5947,10385,5947,9801xe" filled="true" fillcolor="#6095c9" stroked="false">
                <v:path arrowok="t"/>
                <v:fill type="solid"/>
              </v:shape>
            </v:group>
            <v:group style="position:absolute;left:825;top:10385;width:1050;height:584" coordorigin="825,10385" coordsize="1050,584">
              <v:shape style="position:absolute;left:825;top:10385;width:1050;height:584" coordorigin="825,10385" coordsize="1050,584" path="m825,10385l1875,10385,1875,10969,825,10969,825,10385xe" filled="true" fillcolor="#edf4f7" stroked="false">
                <v:path arrowok="t"/>
                <v:fill type="solid"/>
              </v:shape>
            </v:group>
            <v:group style="position:absolute;left:1875;top:10385;width:4072;height:584" coordorigin="1875,10385" coordsize="4072,584">
              <v:shape style="position:absolute;left:1875;top:10385;width:4072;height:584" coordorigin="1875,10385" coordsize="4072,584" path="m1875,10385l5947,10385,5947,10969,1875,10969,1875,10385xe" filled="true" fillcolor="#edf4f7" stroked="false">
                <v:path arrowok="t"/>
                <v:fill type="solid"/>
              </v:shape>
            </v:group>
            <v:group style="position:absolute;left:5947;top:10385;width:328;height:584" coordorigin="5947,10385" coordsize="328,584">
              <v:shape style="position:absolute;left:5947;top:10385;width:328;height:584" coordorigin="5947,10385" coordsize="328,584" path="m5947,10385l6275,10385,6275,10969,5947,10969,5947,10385xe" filled="true" fillcolor="#6095c9" stroked="false">
                <v:path arrowok="t"/>
                <v:fill type="solid"/>
              </v:shape>
            </v:group>
            <v:group style="position:absolute;left:5947;top:10969;width:328;height:584" coordorigin="5947,10969" coordsize="328,584">
              <v:shape style="position:absolute;left:5947;top:10969;width:328;height:584" coordorigin="5947,10969" coordsize="328,584" path="m5947,10969l6275,10969,6275,11553,5947,11553,5947,10969xe" filled="true" fillcolor="#6095c9" stroked="false">
                <v:path arrowok="t"/>
                <v:fill type="solid"/>
              </v:shape>
            </v:group>
            <v:group style="position:absolute;left:825;top:11553;width:1050;height:584" coordorigin="825,11553" coordsize="1050,584">
              <v:shape style="position:absolute;left:825;top:11553;width:1050;height:584" coordorigin="825,11553" coordsize="1050,584" path="m825,11553l1875,11553,1875,12137,825,12137,825,11553xe" filled="true" fillcolor="#edf4f7" stroked="false">
                <v:path arrowok="t"/>
                <v:fill type="solid"/>
              </v:shape>
            </v:group>
            <v:group style="position:absolute;left:1875;top:11553;width:4072;height:584" coordorigin="1875,11553" coordsize="4072,584">
              <v:shape style="position:absolute;left:1875;top:11553;width:4072;height:584" coordorigin="1875,11553" coordsize="4072,584" path="m1875,11553l5947,11553,5947,12137,1875,12137,1875,11553xe" filled="true" fillcolor="#edf4f7" stroked="false">
                <v:path arrowok="t"/>
                <v:fill type="solid"/>
              </v:shape>
            </v:group>
            <v:group style="position:absolute;left:5947;top:11553;width:328;height:584" coordorigin="5947,11553" coordsize="328,584">
              <v:shape style="position:absolute;left:5947;top:11553;width:328;height:584" coordorigin="5947,11553" coordsize="328,584" path="m5947,11553l6275,11553,6275,12137,5947,12137,5947,11553xe" filled="true" fillcolor="#6095c9" stroked="false">
                <v:path arrowok="t"/>
                <v:fill type="solid"/>
              </v:shape>
            </v:group>
            <v:group style="position:absolute;left:5947;top:12137;width:328;height:584" coordorigin="5947,12137" coordsize="328,584">
              <v:shape style="position:absolute;left:5947;top:12137;width:328;height:584" coordorigin="5947,12137" coordsize="328,584" path="m5947,12137l6275,12137,6275,12721,5947,12721,5947,12137xe" filled="true" fillcolor="#6095c9" stroked="false">
                <v:path arrowok="t"/>
                <v:fill type="solid"/>
              </v:shape>
            </v:group>
            <v:group style="position:absolute;left:825;top:12721;width:1050;height:768" coordorigin="825,12721" coordsize="1050,768">
              <v:shape style="position:absolute;left:825;top:12721;width:1050;height:768" coordorigin="825,12721" coordsize="1050,768" path="m825,12721l1875,12721,1875,13489,825,13489,825,12721xe" filled="true" fillcolor="#edf4f7" stroked="false">
                <v:path arrowok="t"/>
                <v:fill type="solid"/>
              </v:shape>
            </v:group>
            <v:group style="position:absolute;left:1875;top:12721;width:4072;height:768" coordorigin="1875,12721" coordsize="4072,768">
              <v:shape style="position:absolute;left:1875;top:12721;width:4072;height:768" coordorigin="1875,12721" coordsize="4072,768" path="m1875,12721l5947,12721,5947,13489,1875,13489,1875,12721xe" filled="true" fillcolor="#edf4f7" stroked="false">
                <v:path arrowok="t"/>
                <v:fill type="solid"/>
              </v:shape>
            </v:group>
            <v:group style="position:absolute;left:5947;top:12721;width:328;height:768" coordorigin="5947,12721" coordsize="328,768">
              <v:shape style="position:absolute;left:5947;top:12721;width:328;height:768" coordorigin="5947,12721" coordsize="328,768" path="m5947,12721l6275,12721,6275,13489,5947,13489,5947,12721xe" filled="true" fillcolor="#6095c9" stroked="false">
                <v:path arrowok="t"/>
                <v:fill type="solid"/>
              </v:shape>
            </v:group>
            <v:group style="position:absolute;left:5947;top:13489;width:328;height:584" coordorigin="5947,13489" coordsize="328,584">
              <v:shape style="position:absolute;left:5947;top:13489;width:328;height:584" coordorigin="5947,13489" coordsize="328,584" path="m5947,13489l6275,13489,6275,14073,5947,14073,5947,13489xe" filled="true" fillcolor="#6095c9" stroked="false">
                <v:path arrowok="t"/>
                <v:fill type="solid"/>
              </v:shape>
            </v:group>
            <v:group style="position:absolute;left:825;top:14073;width:1050;height:768" coordorigin="825,14073" coordsize="1050,768">
              <v:shape style="position:absolute;left:825;top:14073;width:1050;height:768" coordorigin="825,14073" coordsize="1050,768" path="m825,14073l1875,14073,1875,14841,825,14841,825,14073xe" filled="true" fillcolor="#edf4f7" stroked="false">
                <v:path arrowok="t"/>
                <v:fill type="solid"/>
              </v:shape>
            </v:group>
            <v:group style="position:absolute;left:1875;top:14073;width:4072;height:768" coordorigin="1875,14073" coordsize="4072,768">
              <v:shape style="position:absolute;left:1875;top:14073;width:4072;height:768" coordorigin="1875,14073" coordsize="4072,768" path="m1875,14073l5947,14073,5947,14841,1875,14841,1875,14073xe" filled="true" fillcolor="#edf4f7" stroked="false">
                <v:path arrowok="t"/>
                <v:fill type="solid"/>
              </v:shape>
            </v:group>
            <v:group style="position:absolute;left:5947;top:14073;width:328;height:768" coordorigin="5947,14073" coordsize="328,768">
              <v:shape style="position:absolute;left:5947;top:14073;width:328;height:768" coordorigin="5947,14073" coordsize="328,768" path="m5947,14073l6275,14073,6275,14841,5947,14841,5947,14073xe" filled="true" fillcolor="#6095c9" stroked="false">
                <v:path arrowok="t"/>
                <v:fill type="solid"/>
              </v:shape>
            </v:group>
            <v:group style="position:absolute;left:815;top:2241;width:10610;height:2" coordorigin="815,2241" coordsize="10610,2">
              <v:shape style="position:absolute;left:815;top:2241;width:10610;height:2" coordorigin="815,2241" coordsize="10610,0" path="m815,2241l11425,2241e" filled="false" stroked="true" strokeweight="1.000368pt" strokecolor="#4bacc6">
                <v:path arrowok="t"/>
              </v:shape>
            </v:group>
            <v:group style="position:absolute;left:815;top:2825;width:10610;height:2" coordorigin="815,2825" coordsize="10610,2">
              <v:shape style="position:absolute;left:815;top:2825;width:10610;height:2" coordorigin="815,2825" coordsize="10610,0" path="m815,2825l11425,2825e" filled="false" stroked="true" strokeweight="1.000368pt" strokecolor="#4bacc6">
                <v:path arrowok="t"/>
              </v:shape>
            </v:group>
            <v:group style="position:absolute;left:815;top:3409;width:10610;height:2" coordorigin="815,3409" coordsize="10610,2">
              <v:shape style="position:absolute;left:815;top:3409;width:10610;height:2" coordorigin="815,3409" coordsize="10610,0" path="m815,3409l11425,3409e" filled="false" stroked="true" strokeweight="1.0004pt" strokecolor="#4bacc6">
                <v:path arrowok="t"/>
              </v:shape>
            </v:group>
            <v:group style="position:absolute;left:815;top:4177;width:5470;height:2" coordorigin="815,4177" coordsize="5470,2">
              <v:shape style="position:absolute;left:815;top:4177;width:5470;height:2" coordorigin="815,4177" coordsize="5470,0" path="m815,4177l6285,4177e" filled="false" stroked="true" strokeweight="1.0pt" strokecolor="#4bacc6">
                <v:path arrowok="t"/>
              </v:shape>
            </v:group>
            <v:group style="position:absolute;left:815;top:4945;width:5470;height:2" coordorigin="815,4945" coordsize="5470,2">
              <v:shape style="position:absolute;left:815;top:4945;width:5470;height:2" coordorigin="815,4945" coordsize="5470,0" path="m815,4945l6285,4945e" filled="false" stroked="true" strokeweight="1.0pt" strokecolor="#4bacc6">
                <v:path arrowok="t"/>
              </v:shape>
            </v:group>
            <v:group style="position:absolute;left:815;top:5529;width:10610;height:2" coordorigin="815,5529" coordsize="10610,2">
              <v:shape style="position:absolute;left:815;top:5529;width:10610;height:2" coordorigin="815,5529" coordsize="10610,0" path="m815,5529l11425,5529e" filled="false" stroked="true" strokeweight="1.0004pt" strokecolor="#4bacc6">
                <v:path arrowok="t"/>
              </v:shape>
            </v:group>
            <v:group style="position:absolute;left:815;top:6113;width:10610;height:2" coordorigin="815,6113" coordsize="10610,2">
              <v:shape style="position:absolute;left:815;top:6113;width:10610;height:2" coordorigin="815,6113" coordsize="10610,0" path="m815,6113l11425,6113e" filled="false" stroked="true" strokeweight="1.0004pt" strokecolor="#4bacc6">
                <v:path arrowok="t"/>
              </v:shape>
            </v:group>
            <v:group style="position:absolute;left:815;top:6697;width:5470;height:2" coordorigin="815,6697" coordsize="5470,2">
              <v:shape style="position:absolute;left:815;top:6697;width:5470;height:2" coordorigin="815,6697" coordsize="5470,0" path="m815,6697l6285,6697e" filled="false" stroked="true" strokeweight="1.0pt" strokecolor="#4bacc6">
                <v:path arrowok="t"/>
              </v:shape>
            </v:group>
            <v:group style="position:absolute;left:815;top:7281;width:5470;height:2" coordorigin="815,7281" coordsize="5470,2">
              <v:shape style="position:absolute;left:815;top:7281;width:5470;height:2" coordorigin="815,7281" coordsize="5470,0" path="m815,7281l6285,7281e" filled="false" stroked="true" strokeweight="1.0pt" strokecolor="#4bacc6">
                <v:path arrowok="t"/>
              </v:shape>
            </v:group>
            <v:group style="position:absolute;left:815;top:7865;width:5470;height:2" coordorigin="815,7865" coordsize="5470,2">
              <v:shape style="position:absolute;left:815;top:7865;width:5470;height:2" coordorigin="815,7865" coordsize="5470,0" path="m815,7865l6285,7865e" filled="false" stroked="true" strokeweight="1.0pt" strokecolor="#4bacc6">
                <v:path arrowok="t"/>
              </v:shape>
            </v:group>
            <v:group style="position:absolute;left:815;top:8449;width:5470;height:2" coordorigin="815,8449" coordsize="5470,2">
              <v:shape style="position:absolute;left:815;top:8449;width:5470;height:2" coordorigin="815,8449" coordsize="5470,0" path="m815,8449l6285,8449e" filled="false" stroked="true" strokeweight="1.0pt" strokecolor="#4bacc6">
                <v:path arrowok="t"/>
              </v:shape>
            </v:group>
            <v:group style="position:absolute;left:815;top:9217;width:5470;height:2" coordorigin="815,9217" coordsize="5470,2">
              <v:shape style="position:absolute;left:815;top:9217;width:5470;height:2" coordorigin="815,9217" coordsize="5470,0" path="m815,9217l6285,9217e" filled="false" stroked="true" strokeweight="1.0pt" strokecolor="#4bacc6">
                <v:path arrowok="t"/>
              </v:shape>
            </v:group>
            <v:group style="position:absolute;left:815;top:9801;width:5470;height:2" coordorigin="815,9801" coordsize="5470,2">
              <v:shape style="position:absolute;left:815;top:9801;width:5470;height:2" coordorigin="815,9801" coordsize="5470,0" path="m815,9801l6285,9801e" filled="false" stroked="true" strokeweight="1.0pt" strokecolor="#4bacc6">
                <v:path arrowok="t"/>
              </v:shape>
            </v:group>
            <v:group style="position:absolute;left:815;top:10385;width:5470;height:2" coordorigin="815,10385" coordsize="5470,2">
              <v:shape style="position:absolute;left:815;top:10385;width:5470;height:2" coordorigin="815,10385" coordsize="5470,0" path="m815,10385l6285,10385e" filled="false" stroked="true" strokeweight="1.0pt" strokecolor="#4bacc6">
                <v:path arrowok="t"/>
              </v:shape>
            </v:group>
            <v:group style="position:absolute;left:815;top:10969;width:5470;height:2" coordorigin="815,10969" coordsize="5470,2">
              <v:shape style="position:absolute;left:815;top:10969;width:5470;height:2" coordorigin="815,10969" coordsize="5470,0" path="m815,10969l6285,10969e" filled="false" stroked="true" strokeweight="1.0pt" strokecolor="#4bacc6">
                <v:path arrowok="t"/>
              </v:shape>
            </v:group>
            <v:group style="position:absolute;left:815;top:11553;width:5470;height:2" coordorigin="815,11553" coordsize="5470,2">
              <v:shape style="position:absolute;left:815;top:11553;width:5470;height:2" coordorigin="815,11553" coordsize="5470,0" path="m815,11553l6285,11553e" filled="false" stroked="true" strokeweight="1.0pt" strokecolor="#4bacc6">
                <v:path arrowok="t"/>
              </v:shape>
            </v:group>
            <v:group style="position:absolute;left:815;top:12137;width:5470;height:2" coordorigin="815,12137" coordsize="5470,2">
              <v:shape style="position:absolute;left:815;top:12137;width:5470;height:2" coordorigin="815,12137" coordsize="5470,0" path="m815,12137l6285,12137e" filled="false" stroked="true" strokeweight="1.0pt" strokecolor="#4bacc6">
                <v:path arrowok="t"/>
              </v:shape>
            </v:group>
            <v:group style="position:absolute;left:815;top:12721;width:5470;height:2" coordorigin="815,12721" coordsize="5470,2">
              <v:shape style="position:absolute;left:815;top:12721;width:5470;height:2" coordorigin="815,12721" coordsize="5470,0" path="m815,12721l6285,12721e" filled="false" stroked="true" strokeweight="1.0pt" strokecolor="#4bacc6">
                <v:path arrowok="t"/>
              </v:shape>
            </v:group>
            <v:group style="position:absolute;left:815;top:13489;width:5470;height:2" coordorigin="815,13489" coordsize="5470,2">
              <v:shape style="position:absolute;left:815;top:13489;width:5470;height:2" coordorigin="815,13489" coordsize="5470,0" path="m815,13489l6285,13489e" filled="false" stroked="true" strokeweight="1.0pt" strokecolor="#4bacc6">
                <v:path arrowok="t"/>
              </v:shape>
            </v:group>
            <v:group style="position:absolute;left:815;top:14073;width:5470;height:2" coordorigin="815,14073" coordsize="5470,2">
              <v:shape style="position:absolute;left:815;top:14073;width:5470;height:2" coordorigin="815,14073" coordsize="5470,0" path="m815,14073l6285,14073e" filled="false" stroked="true" strokeweight="1.0pt" strokecolor="#4bacc6">
                <v:path arrowok="t"/>
              </v:shape>
            </v:group>
            <v:group style="position:absolute;left:825;top:1647;width:2;height:13204" coordorigin="825,1647" coordsize="2,13204">
              <v:shape style="position:absolute;left:825;top:1647;width:2;height:13204" coordorigin="825,1647" coordsize="0,13204" path="m825,1647l825,14851e" filled="false" stroked="true" strokeweight="1.0pt" strokecolor="#4bacc6">
                <v:path arrowok="t"/>
              </v:shape>
            </v:group>
            <v:group style="position:absolute;left:6275;top:1647;width:2;height:13204" coordorigin="6275,1647" coordsize="2,13204">
              <v:shape style="position:absolute;left:6275;top:1647;width:2;height:13204" coordorigin="6275,1647" coordsize="0,13204" path="m6275,1647l6275,14851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4841;width:5470;height:2" coordorigin="815,14841" coordsize="5470,2">
              <v:shape style="position:absolute;left:815;top:14841;width:5470;height:2" coordorigin="815,14841" coordsize="5470,0" path="m815,14841l6285,14841e" filled="false" stroked="true" strokeweight="1.0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2825;width:1050;height:584" coordorigin="6293,2825" coordsize="1050,584">
              <v:shape style="position:absolute;left:6293;top:2825;width:1050;height:584" coordorigin="6293,2825" coordsize="1050,584" path="m6293,2825l7343,2825,7343,3409,6293,3409,6293,2825xe" filled="true" fillcolor="#edf4f7" stroked="false">
                <v:path arrowok="t"/>
                <v:fill type="solid"/>
              </v:shape>
            </v:group>
            <v:group style="position:absolute;left:7343;top:2825;width:4072;height:584" coordorigin="7343,2825" coordsize="4072,584">
              <v:shape style="position:absolute;left:7343;top:2825;width:4072;height:584" coordorigin="7343,2825" coordsize="4072,584" path="m7343,2825l11415,2825,11415,3409,7343,3409,7343,2825xe" filled="true" fillcolor="#edf4f7" stroked="false">
                <v:path arrowok="t"/>
                <v:fill type="solid"/>
              </v:shape>
            </v:group>
            <v:group style="position:absolute;left:6293;top:3993;width:1050;height:768" coordorigin="6293,3993" coordsize="1050,768">
              <v:shape style="position:absolute;left:6293;top:3993;width:1050;height:768" coordorigin="6293,3993" coordsize="1050,768" path="m6293,3993l7343,3993,7343,4761,6293,4761,6293,3993xe" filled="true" fillcolor="#edf4f7" stroked="false">
                <v:path arrowok="t"/>
                <v:fill type="solid"/>
              </v:shape>
            </v:group>
            <v:group style="position:absolute;left:7343;top:3993;width:4072;height:768" coordorigin="7343,3993" coordsize="4072,768">
              <v:shape style="position:absolute;left:7343;top:3993;width:4072;height:768" coordorigin="7343,3993" coordsize="4072,768" path="m7343,3993l11415,3993,11415,4761,7343,4761,7343,3993xe" filled="true" fillcolor="#edf4f7" stroked="false">
                <v:path arrowok="t"/>
                <v:fill type="solid"/>
              </v:shape>
            </v:group>
            <v:group style="position:absolute;left:6293;top:5529;width:1050;height:584" coordorigin="6293,5529" coordsize="1050,584">
              <v:shape style="position:absolute;left:6293;top:5529;width:1050;height:584" coordorigin="6293,5529" coordsize="1050,584" path="m6293,5529l7343,5529,7343,6113,6293,6113,6293,5529xe" filled="true" fillcolor="#edf4f7" stroked="false">
                <v:path arrowok="t"/>
                <v:fill type="solid"/>
              </v:shape>
            </v:group>
            <v:group style="position:absolute;left:7343;top:5529;width:4072;height:584" coordorigin="7343,5529" coordsize="4072,584">
              <v:shape style="position:absolute;left:7343;top:5529;width:4072;height:584" coordorigin="7343,5529" coordsize="4072,584" path="m7343,5529l11415,5529,11415,6113,7343,6113,7343,5529xe" filled="true" fillcolor="#edf4f7" stroked="false">
                <v:path arrowok="t"/>
                <v:fill type="solid"/>
              </v:shape>
            </v:group>
            <v:group style="position:absolute;left:6293;top:7193;width:1050;height:768" coordorigin="6293,7193" coordsize="1050,768">
              <v:shape style="position:absolute;left:6293;top:7193;width:1050;height:768" coordorigin="6293,7193" coordsize="1050,768" path="m6293,7193l7343,7193,7343,7961,6293,7961,6293,7193xe" filled="true" fillcolor="#edf4f7" stroked="false">
                <v:path arrowok="t"/>
                <v:fill type="solid"/>
              </v:shape>
            </v:group>
            <v:group style="position:absolute;left:7343;top:7193;width:4072;height:768" coordorigin="7343,7193" coordsize="4072,768">
              <v:shape style="position:absolute;left:7343;top:7193;width:4072;height:768" coordorigin="7343,7193" coordsize="4072,768" path="m7343,7193l11415,7193,11415,7961,7343,7961,7343,7193xe" filled="true" fillcolor="#edf4f7" stroked="false">
                <v:path arrowok="t"/>
                <v:fill type="solid"/>
              </v:shape>
            </v:group>
            <v:group style="position:absolute;left:6293;top:8729;width:1050;height:584" coordorigin="6293,8729" coordsize="1050,584">
              <v:shape style="position:absolute;left:6293;top:8729;width:1050;height:584" coordorigin="6293,8729" coordsize="1050,584" path="m6293,8729l7343,8729,7343,9313,6293,9313,6293,8729xe" filled="true" fillcolor="#edf4f7" stroked="false">
                <v:path arrowok="t"/>
                <v:fill type="solid"/>
              </v:shape>
            </v:group>
            <v:group style="position:absolute;left:7343;top:8729;width:4072;height:584" coordorigin="7343,8729" coordsize="4072,584">
              <v:shape style="position:absolute;left:7343;top:8729;width:4072;height:584" coordorigin="7343,8729" coordsize="4072,584" path="m7343,8729l11415,8729,11415,9313,7343,9313,7343,8729xe" filled="true" fillcolor="#edf4f7" stroked="false">
                <v:path arrowok="t"/>
                <v:fill type="solid"/>
              </v:shape>
            </v:group>
            <v:group style="position:absolute;left:6293;top:10081;width:1050;height:768" coordorigin="6293,10081" coordsize="1050,768">
              <v:shape style="position:absolute;left:6293;top:10081;width:1050;height:768" coordorigin="6293,10081" coordsize="1050,768" path="m6293,10081l7343,10081,7343,10849,6293,10849,6293,10081xe" filled="true" fillcolor="#edf4f7" stroked="false">
                <v:path arrowok="t"/>
                <v:fill type="solid"/>
              </v:shape>
            </v:group>
            <v:group style="position:absolute;left:7343;top:10081;width:4072;height:768" coordorigin="7343,10081" coordsize="4072,768">
              <v:shape style="position:absolute;left:7343;top:10081;width:4072;height:768" coordorigin="7343,10081" coordsize="4072,768" path="m7343,10081l11415,10081,11415,10849,7343,10849,7343,10081xe" filled="true" fillcolor="#edf4f7" stroked="false">
                <v:path arrowok="t"/>
                <v:fill type="solid"/>
              </v:shape>
            </v:group>
            <v:group style="position:absolute;left:6293;top:11433;width:1050;height:584" coordorigin="6293,11433" coordsize="1050,584">
              <v:shape style="position:absolute;left:6293;top:11433;width:1050;height:584" coordorigin="6293,11433" coordsize="1050,584" path="m6293,11433l7343,11433,7343,12017,6293,12017,6293,11433xe" filled="true" fillcolor="#edf4f7" stroked="false">
                <v:path arrowok="t"/>
                <v:fill type="solid"/>
              </v:shape>
            </v:group>
            <v:group style="position:absolute;left:7343;top:11433;width:4072;height:584" coordorigin="7343,11433" coordsize="4072,584">
              <v:shape style="position:absolute;left:7343;top:11433;width:4072;height:584" coordorigin="7343,11433" coordsize="4072,584" path="m7343,11433l11415,11433,11415,12017,7343,12017,7343,11433xe" filled="true" fillcolor="#edf4f7" stroked="false">
                <v:path arrowok="t"/>
                <v:fill type="solid"/>
              </v:shape>
            </v:group>
            <v:group style="position:absolute;left:6293;top:12785;width:1050;height:584" coordorigin="6293,12785" coordsize="1050,584">
              <v:shape style="position:absolute;left:6293;top:12785;width:1050;height:584" coordorigin="6293,12785" coordsize="1050,584" path="m6293,12785l7343,12785,7343,13369,6293,13369,6293,12785xe" filled="true" fillcolor="#edf4f7" stroked="false">
                <v:path arrowok="t"/>
                <v:fill type="solid"/>
              </v:shape>
            </v:group>
            <v:group style="position:absolute;left:7343;top:12785;width:4072;height:584" coordorigin="7343,12785" coordsize="4072,584">
              <v:shape style="position:absolute;left:7343;top:12785;width:4072;height:584" coordorigin="7343,12785" coordsize="4072,584" path="m7343,12785l11415,12785,11415,13369,7343,13369,7343,12785xe" filled="true" fillcolor="#edf4f7" stroked="false">
                <v:path arrowok="t"/>
                <v:fill type="solid"/>
              </v:shape>
            </v:group>
            <v:group style="position:absolute;left:6293;top:14449;width:1050;height:768" coordorigin="6293,14449" coordsize="1050,768">
              <v:shape style="position:absolute;left:6293;top:14449;width:1050;height:768" coordorigin="6293,14449" coordsize="1050,768" path="m6293,14449l7343,14449,7343,15217,6293,15217,6293,14449xe" filled="true" fillcolor="#edf4f7" stroked="false">
                <v:path arrowok="t"/>
                <v:fill type="solid"/>
              </v:shape>
            </v:group>
            <v:group style="position:absolute;left:7343;top:14449;width:4072;height:768" coordorigin="7343,14449" coordsize="4072,768">
              <v:shape style="position:absolute;left:7343;top:14449;width:4072;height:768" coordorigin="7343,14449" coordsize="4072,768" path="m7343,14449l11415,14449,11415,15217,7343,15217,7343,14449xe" filled="true" fillcolor="#edf4f7" stroked="false">
                <v:path arrowok="t"/>
                <v:fill type="solid"/>
              </v:shape>
            </v:group>
            <v:group style="position:absolute;left:6283;top:3993;width:5142;height:2" coordorigin="6283,3993" coordsize="5142,2">
              <v:shape style="position:absolute;left:6283;top:3993;width:5142;height:2" coordorigin="6283,3993" coordsize="5142,0" path="m6283,3993l11425,3993e" filled="false" stroked="true" strokeweight="1.0pt" strokecolor="#4bacc6">
                <v:path arrowok="t"/>
              </v:shape>
            </v:group>
            <v:group style="position:absolute;left:6283;top:4761;width:5142;height:2" coordorigin="6283,4761" coordsize="5142,2">
              <v:shape style="position:absolute;left:6283;top:4761;width:5142;height:2" coordorigin="6283,4761" coordsize="5142,0" path="m6283,4761l11425,4761e" filled="false" stroked="true" strokeweight="1.0pt" strokecolor="#4bacc6">
                <v:path arrowok="t"/>
              </v:shape>
            </v:group>
            <v:group style="position:absolute;left:6283;top:7193;width:5142;height:2" coordorigin="6283,7193" coordsize="5142,2">
              <v:shape style="position:absolute;left:6283;top:7193;width:5142;height:2" coordorigin="6283,7193" coordsize="5142,0" path="m6283,7193l11425,7193e" filled="false" stroked="true" strokeweight="1.0pt" strokecolor="#4bacc6">
                <v:path arrowok="t"/>
              </v:shape>
            </v:group>
            <v:group style="position:absolute;left:6283;top:7961;width:5142;height:2" coordorigin="6283,7961" coordsize="5142,2">
              <v:shape style="position:absolute;left:6283;top:7961;width:5142;height:2" coordorigin="6283,7961" coordsize="5142,0" path="m6283,7961l11425,7961e" filled="false" stroked="true" strokeweight="1.0pt" strokecolor="#4bacc6">
                <v:path arrowok="t"/>
              </v:shape>
            </v:group>
            <v:group style="position:absolute;left:6283;top:8729;width:5142;height:2" coordorigin="6283,8729" coordsize="5142,2">
              <v:shape style="position:absolute;left:6283;top:8729;width:5142;height:2" coordorigin="6283,8729" coordsize="5142,0" path="m6283,8729l11425,8729e" filled="false" stroked="true" strokeweight="1.0pt" strokecolor="#4bacc6">
                <v:path arrowok="t"/>
              </v:shape>
            </v:group>
            <v:group style="position:absolute;left:6283;top:9313;width:5142;height:2" coordorigin="6283,9313" coordsize="5142,2">
              <v:shape style="position:absolute;left:6283;top:9313;width:5142;height:2" coordorigin="6283,9313" coordsize="5142,0" path="m6283,9313l11425,9313e" filled="false" stroked="true" strokeweight="1.0pt" strokecolor="#4bacc6">
                <v:path arrowok="t"/>
              </v:shape>
            </v:group>
            <v:group style="position:absolute;left:6283;top:10081;width:5142;height:2" coordorigin="6283,10081" coordsize="5142,2">
              <v:shape style="position:absolute;left:6283;top:10081;width:5142;height:2" coordorigin="6283,10081" coordsize="5142,0" path="m6283,10081l11425,10081e" filled="false" stroked="true" strokeweight="1.0pt" strokecolor="#4bacc6">
                <v:path arrowok="t"/>
              </v:shape>
            </v:group>
            <v:group style="position:absolute;left:6283;top:10849;width:5142;height:2" coordorigin="6283,10849" coordsize="5142,2">
              <v:shape style="position:absolute;left:6283;top:10849;width:5142;height:2" coordorigin="6283,10849" coordsize="5142,0" path="m6283,10849l11425,10849e" filled="false" stroked="true" strokeweight="1.0pt" strokecolor="#4bacc6">
                <v:path arrowok="t"/>
              </v:shape>
            </v:group>
            <v:group style="position:absolute;left:6283;top:11433;width:5142;height:2" coordorigin="6283,11433" coordsize="5142,2">
              <v:shape style="position:absolute;left:6283;top:11433;width:5142;height:2" coordorigin="6283,11433" coordsize="5142,0" path="m6283,11433l11425,11433e" filled="false" stroked="true" strokeweight="1.0pt" strokecolor="#4bacc6">
                <v:path arrowok="t"/>
              </v:shape>
            </v:group>
            <v:group style="position:absolute;left:6283;top:12017;width:5142;height:2" coordorigin="6283,12017" coordsize="5142,2">
              <v:shape style="position:absolute;left:6283;top:12017;width:5142;height:2" coordorigin="6283,12017" coordsize="5142,0" path="m6283,12017l11425,12017e" filled="false" stroked="true" strokeweight="1.0pt" strokecolor="#4bacc6">
                <v:path arrowok="t"/>
              </v:shape>
            </v:group>
            <v:group style="position:absolute;left:6283;top:12785;width:5142;height:2" coordorigin="6283,12785" coordsize="5142,2">
              <v:shape style="position:absolute;left:6283;top:12785;width:5142;height:2" coordorigin="6283,12785" coordsize="5142,0" path="m6283,12785l11425,12785e" filled="false" stroked="true" strokeweight="1.0pt" strokecolor="#4bacc6">
                <v:path arrowok="t"/>
              </v:shape>
            </v:group>
            <v:group style="position:absolute;left:6283;top:13369;width:5142;height:2" coordorigin="6283,13369" coordsize="5142,2">
              <v:shape style="position:absolute;left:6283;top:13369;width:5142;height:2" coordorigin="6283,13369" coordsize="5142,0" path="m6283,13369l11425,13369e" filled="false" stroked="true" strokeweight="1.0pt" strokecolor="#4bacc6">
                <v:path arrowok="t"/>
              </v:shape>
            </v:group>
            <v:group style="position:absolute;left:6283;top:14449;width:5142;height:2" coordorigin="6283,14449" coordsize="5142,2">
              <v:shape style="position:absolute;left:6283;top:14449;width:5142;height:2" coordorigin="6283,14449" coordsize="5142,0" path="m6283,14449l11425,14449e" filled="false" stroked="true" strokeweight="1.0pt" strokecolor="#4bacc6">
                <v:path arrowok="t"/>
              </v:shape>
            </v:group>
            <v:group style="position:absolute;left:6293;top:1647;width:2;height:13580" coordorigin="6293,1647" coordsize="2,13580">
              <v:shape style="position:absolute;left:6293;top:1647;width:2;height:13580" coordorigin="6293,1647" coordsize="0,13580" path="m6293,1647l6293,15227e" filled="false" stroked="true" strokeweight="1.0pt" strokecolor="#4bacc6">
                <v:path arrowok="t"/>
              </v:shape>
            </v:group>
            <v:group style="position:absolute;left:11415;top:1647;width:2;height:13580" coordorigin="11415,1647" coordsize="2,13580">
              <v:shape style="position:absolute;left:11415;top:1647;width:2;height:13580" coordorigin="11415,1647" coordsize="0,13580" path="m11415,1647l11415,15227e" filled="false" stroked="true" strokeweight="1.0pt" strokecolor="#4bacc6">
                <v:path arrowok="t"/>
              </v:shape>
            </v:group>
            <v:group style="position:absolute;left:6283;top:15217;width:5142;height:2" coordorigin="6283,15217" coordsize="5142,2">
              <v:shape style="position:absolute;left:6283;top:15217;width:5142;height:2" coordorigin="6283,15217" coordsize="5142,0" path="m6283,15217l11425,15217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10440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596313pt;margin-top:749.590027pt;width:8.0500pt;height:14pt;mso-position-horizontal-relative:page;mso-position-vertical-relative:page;z-index:-11041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8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29.2pt;mso-position-horizontal-relative:page;mso-position-vertical-relative:page;z-index:-1103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OHD</w:t>
                    <w:tab/>
                    <w:t>Other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29.2pt;mso-position-horizontal-relative:page;mso-position-vertical-relative:page;z-index:-110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103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PEP</w:t>
                    <w:tab/>
                  </w:r>
                  <w:r>
                    <w:rPr/>
                    <w:t>Peer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12.048225pt;width:256.1pt;height:29.2pt;mso-position-horizontal-relative:page;mso-position-vertical-relative:page;z-index:-110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OD</w:t>
                    <w:tab/>
                  </w:r>
                  <w:r>
                    <w:rPr/>
                    <w:t>Orthopedic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12.048225pt;width:16.9pt;height:29.2pt;mso-position-horizontal-relative:page;mso-position-vertical-relative:page;z-index:-110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225pt;width:256.55pt;height:29.2pt;mso-position-horizontal-relative:page;mso-position-vertical-relative:page;z-index:-1102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PHAO</w:t>
                    <w:tab/>
                  </w:r>
                  <w:r>
                    <w:rPr/>
                    <w:t>Public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Administra)on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Oﬃce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41.248245pt;width:256.1pt;height:29.2pt;mso-position-horizontal-relative:page;mso-position-vertical-relative:page;z-index:-1102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OS</w:t>
                    <w:tab/>
                  </w:r>
                  <w:r>
                    <w:rPr/>
                    <w:t>Occupa)onal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Skills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41.248245pt;width:16.9pt;height:29.2pt;mso-position-horizontal-relative:page;mso-position-vertical-relative:page;z-index:-1102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1.248245pt;width:256.55pt;height:29.2pt;mso-position-horizontal-relative:page;mso-position-vertical-relative:page;z-index:-1102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PHN</w:t>
                    <w:tab/>
                  </w:r>
                  <w:r>
                    <w:rPr/>
                    <w:t>Public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Nursing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0.448212pt;width:256.1pt;height:38.4pt;mso-position-horizontal-relative:page;mso-position-vertical-relative:page;z-index:-1101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119" w:hanging="1050"/>
                    <w:jc w:val="left"/>
                  </w:pPr>
                  <w:r>
                    <w:rPr/>
                    <w:t>OSEP</w:t>
                    <w:tab/>
                    <w:t>Oﬃce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Programs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(US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DOE)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0.448212pt;width:16.9pt;height:38.4pt;mso-position-horizontal-relative:page;mso-position-vertical-relative:page;z-index:-110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0.448212pt;width:256.55pt;height:29.2pt;mso-position-horizontal-relative:page;mso-position-vertical-relative:page;z-index:-1101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PI</w:t>
                    <w:tab/>
                  </w:r>
                  <w:r>
                    <w:rPr/>
                    <w:t>Parent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Involvement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99.647995pt;width:256.55pt;height:38.4pt;mso-position-horizontal-relative:page;mso-position-vertical-relative:page;z-index:-1101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389" w:hanging="1050"/>
                    <w:jc w:val="left"/>
                  </w:pPr>
                  <w:r>
                    <w:rPr>
                      <w:w w:val="95"/>
                    </w:rPr>
                    <w:t>PICL</w:t>
                    <w:tab/>
                  </w:r>
                  <w:r>
                    <w:rPr/>
                    <w:t>Partnerships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Living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(DDD)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8.848389pt;width:256.1pt;height:38.4pt;mso-position-horizontal-relative:page;mso-position-vertical-relative:page;z-index:-110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511" w:hanging="1050"/>
                    <w:jc w:val="left"/>
                  </w:pPr>
                  <w:r>
                    <w:rPr/>
                    <w:t>OSERS</w:t>
                    <w:tab/>
                    <w:t>Oﬃce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Special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&amp;</w:t>
                  </w:r>
                  <w:r>
                    <w:rPr/>
                    <w:t> Rehabilita)on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(US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DOE)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8.848389pt;width:16.9pt;height:38.4pt;mso-position-horizontal-relative:page;mso-position-vertical-relative:page;z-index:-110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38.047989pt;width:256.55pt;height:38.4pt;mso-position-horizontal-relative:page;mso-position-vertical-relative:page;z-index:-1100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286" w:hanging="1050"/>
                    <w:jc w:val="left"/>
                  </w:pPr>
                  <w:r>
                    <w:rPr>
                      <w:w w:val="95"/>
                    </w:rPr>
                    <w:t>PIDF</w:t>
                    <w:tab/>
                  </w:r>
                  <w:r>
                    <w:rPr/>
                    <w:t>Partners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Founda)on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47.248383pt;width:256.1pt;height:29.2pt;mso-position-horizontal-relative:page;mso-position-vertical-relative:page;z-index:-1100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OT</w:t>
                    <w:tab/>
                  </w:r>
                  <w:r>
                    <w:rPr/>
                    <w:t>Occupa)onal  Therapy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47.248383pt;width:16.9pt;height:29.2pt;mso-position-horizontal-relative:page;mso-position-vertical-relative:page;z-index:-1099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76.448181pt;width:256.1pt;height:29.2pt;mso-position-horizontal-relative:page;mso-position-vertical-relative:page;z-index:-109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OYS</w:t>
                    <w:tab/>
                  </w:r>
                  <w:r>
                    <w:rPr/>
                    <w:t>Oﬃce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76.448181pt;width:16.9pt;height:29.2pt;mso-position-horizontal-relative:page;mso-position-vertical-relative:page;z-index:-109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76.448181pt;width:256.55pt;height:29.2pt;mso-position-horizontal-relative:page;mso-position-vertical-relative:page;z-index:-109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PL</w:t>
                    <w:tab/>
                    <w:t>Public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Law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05.648193pt;width:256.1pt;height:29.2pt;mso-position-horizontal-relative:page;mso-position-vertical-relative:page;z-index:-1098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PA</w:t>
                    <w:tab/>
                  </w:r>
                  <w:r>
                    <w:rPr/>
                    <w:t>Personal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Assistant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05.648193pt;width:16.9pt;height:29.2pt;mso-position-horizontal-relative:page;mso-position-vertical-relative:page;z-index:-109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05.648193pt;width:256.55pt;height:54pt;mso-position-horizontal-relative:page;mso-position-vertical-relative:page;z-index:-109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53" w:right="1048"/>
                    <w:jc w:val="left"/>
                  </w:pPr>
                  <w:r>
                    <w:rPr>
                      <w:w w:val="95"/>
                    </w:rPr>
                    <w:t>PLAAF</w:t>
                    <w:tab/>
                  </w:r>
                  <w:r>
                    <w:rPr/>
                    <w:t>Present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Academic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5"/>
                    </w:rPr>
                    <w:t>P</w:t>
                    <w:tab/>
                  </w:r>
                  <w:r>
                    <w:rPr/>
                    <w:t>Achievement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Func)onal</w:t>
                  </w:r>
                </w:p>
                <w:p>
                  <w:pPr>
                    <w:pStyle w:val="BodyText"/>
                    <w:spacing w:line="240" w:lineRule="auto" w:before="12"/>
                    <w:ind w:left="1203" w:right="0"/>
                    <w:jc w:val="left"/>
                  </w:pPr>
                  <w:r>
                    <w:rPr/>
                    <w:t>Performance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389pt;width:256.1pt;height:29.2pt;mso-position-horizontal-relative:page;mso-position-vertical-relative:page;z-index:-109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PAB</w:t>
                    <w:tab/>
                  </w:r>
                  <w:r>
                    <w:rPr/>
                    <w:t>Personal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Assistance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Habilita)on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389pt;width:16.9pt;height:29.2pt;mso-position-horizontal-relative:page;mso-position-vertical-relative:page;z-index:-109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59.64798pt;width:256.55pt;height:38.4pt;mso-position-horizontal-relative:page;mso-position-vertical-relative:page;z-index:-109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839" w:hanging="1050"/>
                    <w:jc w:val="left"/>
                  </w:pPr>
                  <w:r>
                    <w:rPr>
                      <w:w w:val="95"/>
                    </w:rPr>
                    <w:t>PLEP</w:t>
                    <w:tab/>
                  </w:r>
                  <w:r>
                    <w:rPr/>
                    <w:t>Present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Levels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Educa)onal</w:t>
                  </w:r>
                  <w:r>
                    <w:rPr/>
                    <w:t> Performance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37pt;width:256.1pt;height:29.2pt;mso-position-horizontal-relative:page;mso-position-vertical-relative:page;z-index:-109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PACT</w:t>
                    <w:tab/>
                  </w:r>
                  <w:r>
                    <w:rPr/>
                    <w:t>Parents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Together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37pt;width:16.9pt;height:29.2pt;mso-position-horizontal-relative:page;mso-position-vertical-relative:page;z-index:-109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3.248383pt;width:256.1pt;height:29.2pt;mso-position-horizontal-relative:page;mso-position-vertical-relative:page;z-index:-109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PASS</w:t>
                    <w:tab/>
                  </w:r>
                  <w:r>
                    <w:rPr/>
                    <w:t>Plan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Achieve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Self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Suﬃciency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3.248383pt;width:16.9pt;height:29.2pt;mso-position-horizontal-relative:page;mso-position-vertical-relative:page;z-index:-109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98.047974pt;width:256.55pt;height:38.4pt;mso-position-horizontal-relative:page;mso-position-vertical-relative:page;z-index:-1096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9" w:lineRule="exact"/>
                    <w:ind w:left="153" w:right="0"/>
                    <w:jc w:val="left"/>
                  </w:pPr>
                  <w:r>
                    <w:rPr>
                      <w:w w:val="95"/>
                    </w:rPr>
                    <w:t>POMS</w:t>
                    <w:tab/>
                  </w:r>
                  <w:r>
                    <w:rPr>
                      <w:w w:val="90"/>
                    </w:rPr>
                    <w:t>Pre-­‐School </w:t>
                  </w:r>
                  <w:r>
                    <w:rPr>
                      <w:spacing w:val="20"/>
                      <w:w w:val="90"/>
                    </w:rPr>
                    <w:t> </w:t>
                  </w:r>
                  <w:r>
                    <w:rPr>
                      <w:w w:val="90"/>
                    </w:rPr>
                    <w:t>Outcomes</w:t>
                  </w:r>
                </w:p>
                <w:p>
                  <w:pPr>
                    <w:pStyle w:val="BodyText"/>
                    <w:spacing w:line="309" w:lineRule="exact" w:before="0"/>
                    <w:ind w:left="1203" w:right="0"/>
                    <w:jc w:val="left"/>
                  </w:pPr>
                  <w:r>
                    <w:rPr/>
                    <w:t>Measurement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22.448364pt;width:256.1pt;height:38.4pt;mso-position-horizontal-relative:page;mso-position-vertical-relative:page;z-index:-109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449" w:hanging="1050"/>
                    <w:jc w:val="left"/>
                  </w:pPr>
                  <w:r>
                    <w:rPr>
                      <w:w w:val="95"/>
                    </w:rPr>
                    <w:t>PBIS</w:t>
                    <w:tab/>
                  </w:r>
                  <w:r>
                    <w:rPr>
                      <w:w w:val="105"/>
                    </w:rPr>
                    <w:t>Posi)ve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Behavioral</w:t>
                  </w:r>
                  <w:r>
                    <w:rPr>
                      <w:spacing w:val="-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Interven)ons</w:t>
                  </w:r>
                  <w:r>
                    <w:rPr/>
                    <w:t>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Supports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22.448364pt;width:16.9pt;height:38.4pt;mso-position-horizontal-relative:page;mso-position-vertical-relative:page;z-index:-109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36.447968pt;width:256.55pt;height:29.2pt;mso-position-horizontal-relative:page;mso-position-vertical-relative:page;z-index:-1095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PPT</w:t>
                    <w:tab/>
                    <w:t>Para-­‐Professional</w:t>
                  </w:r>
                  <w:r>
                    <w:rPr>
                      <w:spacing w:val="-36"/>
                      <w:w w:val="95"/>
                    </w:rPr>
                    <w:t> </w:t>
                  </w:r>
                  <w:r>
                    <w:rPr>
                      <w:w w:val="95"/>
                    </w:rPr>
                    <w:t>Tutor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60.848358pt;width:256.1pt;height:29.2pt;mso-position-horizontal-relative:page;mso-position-vertical-relative:page;z-index:-109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PBS</w:t>
                    <w:tab/>
                    <w:t>Posi)ve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Supports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60.848358pt;width:16.9pt;height:29.2pt;mso-position-horizontal-relative:page;mso-position-vertical-relative:page;z-index:-109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65.64798pt;width:256.55pt;height:38.4pt;mso-position-horizontal-relative:page;mso-position-vertical-relative:page;z-index:-1095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399" w:hanging="1050"/>
                    <w:jc w:val="left"/>
                  </w:pPr>
                  <w:r>
                    <w:rPr>
                      <w:w w:val="95"/>
                    </w:rPr>
                    <w:t>PREL</w:t>
                    <w:tab/>
                  </w:r>
                  <w:r>
                    <w:rPr/>
                    <w:t>Paciﬁc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Resources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&amp;</w:t>
                  </w:r>
                  <w:r>
                    <w:rPr/>
                    <w:t> Learning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90.04837pt;width:256.1pt;height:29.2pt;mso-position-horizontal-relative:page;mso-position-vertical-relative:page;z-index:-109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PCNC</w:t>
                    <w:tab/>
                  </w:r>
                  <w:r>
                    <w:rPr/>
                    <w:t>Parent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Network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Center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90.04837pt;width:16.9pt;height:29.2pt;mso-position-horizontal-relative:page;mso-position-vertical-relative:page;z-index:-109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04.047974pt;width:256.55pt;height:38.4pt;mso-position-horizontal-relative:page;mso-position-vertical-relative:page;z-index:-1094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939" w:hanging="1050"/>
                    <w:jc w:val="left"/>
                  </w:pPr>
                  <w:r>
                    <w:rPr>
                      <w:w w:val="95"/>
                    </w:rPr>
                    <w:t>PSAP</w:t>
                    <w:tab/>
                  </w:r>
                  <w:r>
                    <w:rPr/>
                    <w:t>Primary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School  Par)cipa)on</w:t>
                  </w:r>
                  <w:r>
                    <w:rPr/>
                    <w:t> Project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19.248352pt;width:256.1pt;height:29.2pt;mso-position-horizontal-relative:page;mso-position-vertical-relative:page;z-index:-1094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PCS</w:t>
                    <w:tab/>
                  </w:r>
                  <w:r>
                    <w:rPr/>
                    <w:t>Public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Charter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Schools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19.248352pt;width:16.9pt;height:29.2pt;mso-position-horizontal-relative:page;mso-position-vertical-relative:page;z-index:-109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42.447937pt;width:256.55pt;height:29.2pt;mso-position-horizontal-relative:page;mso-position-vertical-relative:page;z-index:-1093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PSN</w:t>
                    <w:tab/>
                  </w:r>
                  <w:r>
                    <w:rPr/>
                    <w:t>Procedural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Safeguards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No)ce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48.448364pt;width:256.1pt;height:29.2pt;mso-position-horizontal-relative:page;mso-position-vertical-relative:page;z-index:-1093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PD</w:t>
                    <w:tab/>
                  </w:r>
                  <w:r>
                    <w:rPr/>
                    <w:t>Professional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Development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48.448364pt;width:16.9pt;height:29.2pt;mso-position-horizontal-relative:page;mso-position-vertical-relative:page;z-index:-1093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71.647949pt;width:256.55pt;height:29.2pt;mso-position-horizontal-relative:page;mso-position-vertical-relative:page;z-index:-1092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PSPP</w:t>
                    <w:tab/>
                  </w:r>
                  <w:r>
                    <w:rPr/>
                    <w:t>Private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Par)cipa)on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Project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77.648376pt;width:256.1pt;height:29.2pt;mso-position-horizontal-relative:page;mso-position-vertical-relative:page;z-index:-109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PDD</w:t>
                    <w:tab/>
                  </w:r>
                  <w:r>
                    <w:rPr/>
                    <w:t>Pervasive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Developmental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77.648376pt;width:16.9pt;height:29.2pt;mso-position-horizontal-relative:page;mso-position-vertical-relative:page;z-index:-109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00.847961pt;width:256.55pt;height:38.4pt;mso-position-horizontal-relative:page;mso-position-vertical-relative:page;z-index:-1092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339" w:hanging="1050"/>
                    <w:jc w:val="left"/>
                  </w:pPr>
                  <w:r>
                    <w:rPr/>
                    <w:t>PSSAS</w:t>
                    <w:tab/>
                    <w:t>Program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Secondary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5"/>
                    </w:rPr>
                    <w:t>Alienated/At-­‐Risk</w:t>
                  </w:r>
                  <w:r>
                    <w:rPr>
                      <w:spacing w:val="-20"/>
                      <w:w w:val="95"/>
                    </w:rPr>
                    <w:t> </w:t>
                  </w:r>
                  <w:r>
                    <w:rPr>
                      <w:w w:val="95"/>
                    </w:rPr>
                    <w:t>Students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06.848389pt;width:256.1pt;height:29.2pt;mso-position-horizontal-relative:page;mso-position-vertical-relative:page;z-index:-109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PDF</w:t>
                    <w:tab/>
                  </w:r>
                  <w:r>
                    <w:rPr/>
                    <w:t>Portable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Document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File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06.848389pt;width:16.9pt;height:29.2pt;mso-position-horizontal-relative:page;mso-position-vertical-relative:page;z-index:-1091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36.048340pt;width:256.1pt;height:38.4pt;mso-position-horizontal-relative:page;mso-position-vertical-relative:page;z-index:-1091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118" w:hanging="1050"/>
                    <w:jc w:val="left"/>
                  </w:pPr>
                  <w:r>
                    <w:rPr>
                      <w:w w:val="95"/>
                    </w:rPr>
                    <w:t>PDSP</w:t>
                    <w:tab/>
                    <w:t>Pre-­‐School</w:t>
                  </w:r>
                  <w:r>
                    <w:rPr>
                      <w:spacing w:val="-2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Developmental</w:t>
                  </w:r>
                  <w:r>
                    <w:rPr/>
                    <w:t> Screening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36.048340pt;width:16.9pt;height:38.4pt;mso-position-horizontal-relative:page;mso-position-vertical-relative:page;z-index:-1091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39.247986pt;width:256.55pt;height:29.2pt;mso-position-horizontal-relative:page;mso-position-vertical-relative:page;z-index:-109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PT</w:t>
                    <w:tab/>
                  </w:r>
                  <w:r>
                    <w:rPr/>
                    <w:t>Physical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Therapy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68.447937pt;width:256.55pt;height:54pt;mso-position-horizontal-relative:page;mso-position-vertical-relative:page;z-index:-109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34" w:lineRule="auto" w:before="90"/>
                    <w:ind w:left="153" w:right="1271"/>
                    <w:jc w:val="left"/>
                  </w:pPr>
                  <w:r>
                    <w:rPr>
                      <w:w w:val="95"/>
                    </w:rPr>
                    <w:t>PTA/</w:t>
                    <w:tab/>
                  </w:r>
                  <w:r>
                    <w:rPr>
                      <w:w w:val="90"/>
                    </w:rPr>
                    <w:t>Parent-­‐Teacher-­‐Student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w w:val="95"/>
                    </w:rPr>
                    <w:t>PTO/</w:t>
                    <w:tab/>
                  </w:r>
                  <w:r>
                    <w:rPr/>
                    <w:t>Organiza)on/Associa)on</w:t>
                  </w:r>
                  <w:r>
                    <w:rPr/>
                    <w:t> PTSA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74.448364pt;width:256.1pt;height:29.2pt;mso-position-horizontal-relative:page;mso-position-vertical-relative:page;z-index:-1090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PE</w:t>
                    <w:tab/>
                  </w:r>
                  <w:r>
                    <w:rPr/>
                    <w:t>Physical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74.448364pt;width:16.9pt;height:29.2pt;mso-position-horizontal-relative:page;mso-position-vertical-relative:page;z-index:-109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03.648376pt;width:256.1pt;height:38.4pt;mso-position-horizontal-relative:page;mso-position-vertical-relative:page;z-index:-109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384" w:hanging="1050"/>
                    <w:jc w:val="left"/>
                  </w:pPr>
                  <w:r>
                    <w:rPr>
                      <w:w w:val="95"/>
                    </w:rPr>
                    <w:t>PECS</w:t>
                    <w:tab/>
                  </w:r>
                  <w:r>
                    <w:rPr/>
                    <w:t>Picture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Exchange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Communica)on</w:t>
                  </w:r>
                  <w:r>
                    <w:rPr/>
                    <w:t> System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03.648376pt;width:16.9pt;height:38.4pt;mso-position-horizontal-relative:page;mso-position-vertical-relative:page;z-index:-108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22.447937pt;width:256.55pt;height:38.4pt;mso-position-horizontal-relative:page;mso-position-vertical-relative:page;z-index:-108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  <w:tab w:pos="5088" w:val="right" w:leader="none"/>
                    </w:tabs>
                    <w:spacing w:line="226" w:lineRule="auto" w:before="98"/>
                    <w:ind w:left="1203" w:right="40" w:hanging="105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w w:val="95"/>
                    </w:rPr>
                    <w:t>PTI</w:t>
                    <w:tab/>
                  </w:r>
                  <w:r>
                    <w:rPr/>
                    <w:t>Parent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Informa)on</w:t>
                  </w:r>
                  <w:r>
                    <w:rPr/>
                    <w:t> Center</w:t>
                  </w:r>
                  <w:r>
                    <w:rPr>
                      <w:rFonts w:ascii="Times New Roman"/>
                      <w:color w:val="898989"/>
                      <w:position w:val="-11"/>
                      <w:sz w:val="24"/>
                    </w:rPr>
                    <w:tab/>
                  </w:r>
                  <w:r>
                    <w:rPr>
                      <w:color w:val="898989"/>
                      <w:position w:val="-11"/>
                      <w:sz w:val="24"/>
                    </w:rPr>
                    <w:t>3</w:t>
                  </w:r>
                  <w:r>
                    <w:rPr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42.04834pt;width:272.95pt;height:18.8pt;mso-position-horizontal-relative:page;mso-position-vertical-relative:page;z-index:-108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6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29pt;margin-top:81.848015pt;width:531.5pt;height:661.2pt;mso-position-horizontal-relative:page;mso-position-vertical-relative:page;z-index:-108904" coordorigin="805,1637" coordsize="10630,13224">
            <v:group style="position:absolute;left:825;top:1657;width:1050;height:584" coordorigin="825,1657" coordsize="1050,584">
              <v:shape style="position:absolute;left:825;top:1657;width:1050;height:584" coordorigin="825,1657" coordsize="1050,584" path="m825,1657l1875,1657,1875,2241,825,2241,825,1657xe" filled="true" fillcolor="#edf4f7" stroked="false">
                <v:path arrowok="t"/>
                <v:fill type="solid"/>
              </v:shape>
            </v:group>
            <v:group style="position:absolute;left:1875;top:1657;width:4072;height:584" coordorigin="1875,1657" coordsize="4072,584">
              <v:shape style="position:absolute;left:1875;top:1657;width:4072;height:584" coordorigin="1875,1657" coordsize="4072,584" path="m1875,1657l5947,1657,5947,2241,1875,2241,1875,1657xe" filled="true" fillcolor="#edf4f7" stroked="false">
                <v:path arrowok="t"/>
                <v:fill type="solid"/>
              </v:shape>
            </v:group>
            <v:group style="position:absolute;left:5947;top:1657;width:328;height:584" coordorigin="5947,1657" coordsize="328,584">
              <v:shape style="position:absolute;left:5947;top:1657;width:328;height:584" coordorigin="5947,1657" coordsize="328,584" path="m5947,1657l6275,1657,6275,2241,5947,2241,5947,1657xe" filled="true" fillcolor="#6095c9" stroked="false">
                <v:path arrowok="t"/>
                <v:fill type="solid"/>
              </v:shape>
            </v:group>
            <v:group style="position:absolute;left:5947;top:2241;width:328;height:584" coordorigin="5947,2241" coordsize="328,584">
              <v:shape style="position:absolute;left:5947;top:2241;width:328;height:584" coordorigin="5947,2241" coordsize="328,584" path="m5947,2241l6275,2241,6275,2825,5947,2825,5947,2241xe" filled="true" fillcolor="#6095c9" stroked="false">
                <v:path arrowok="t"/>
                <v:fill type="solid"/>
              </v:shape>
            </v:group>
            <v:group style="position:absolute;left:825;top:2825;width:1050;height:584" coordorigin="825,2825" coordsize="1050,584">
              <v:shape style="position:absolute;left:825;top:2825;width:1050;height:584" coordorigin="825,2825" coordsize="1050,584" path="m825,2825l1875,2825,1875,3409,825,3409,825,2825xe" filled="true" fillcolor="#edf4f7" stroked="false">
                <v:path arrowok="t"/>
                <v:fill type="solid"/>
              </v:shape>
            </v:group>
            <v:group style="position:absolute;left:1875;top:2825;width:4072;height:584" coordorigin="1875,2825" coordsize="4072,584">
              <v:shape style="position:absolute;left:1875;top:2825;width:4072;height:584" coordorigin="1875,2825" coordsize="4072,584" path="m1875,2825l5947,2825,5947,3409,1875,3409,1875,2825xe" filled="true" fillcolor="#edf4f7" stroked="false">
                <v:path arrowok="t"/>
                <v:fill type="solid"/>
              </v:shape>
            </v:group>
            <v:group style="position:absolute;left:5947;top:2825;width:328;height:584" coordorigin="5947,2825" coordsize="328,584">
              <v:shape style="position:absolute;left:5947;top:2825;width:328;height:584" coordorigin="5947,2825" coordsize="328,584" path="m5947,2825l6275,2825,6275,3409,5947,3409,5947,2825xe" filled="true" fillcolor="#6095c9" stroked="false">
                <v:path arrowok="t"/>
                <v:fill type="solid"/>
              </v:shape>
            </v:group>
            <v:group style="position:absolute;left:5947;top:3409;width:328;height:584" coordorigin="5947,3409" coordsize="328,584">
              <v:shape style="position:absolute;left:5947;top:3409;width:328;height:584" coordorigin="5947,3409" coordsize="328,584" path="m5947,3409l6275,3409,6275,3993,5947,3993,5947,3409xe" filled="true" fillcolor="#6095c9" stroked="false">
                <v:path arrowok="t"/>
                <v:fill type="solid"/>
              </v:shape>
            </v:group>
            <v:group style="position:absolute;left:825;top:3993;width:1050;height:584" coordorigin="825,3993" coordsize="1050,584">
              <v:shape style="position:absolute;left:825;top:3993;width:1050;height:584" coordorigin="825,3993" coordsize="1050,584" path="m825,3993l1875,3993,1875,4577,825,4577,825,3993xe" filled="true" fillcolor="#edf4f7" stroked="false">
                <v:path arrowok="t"/>
                <v:fill type="solid"/>
              </v:shape>
            </v:group>
            <v:group style="position:absolute;left:1875;top:3993;width:4072;height:584" coordorigin="1875,3993" coordsize="4072,584">
              <v:shape style="position:absolute;left:1875;top:3993;width:4072;height:584" coordorigin="1875,3993" coordsize="4072,584" path="m1875,3993l5947,3993,5947,4577,1875,4577,1875,3993xe" filled="true" fillcolor="#edf4f7" stroked="false">
                <v:path arrowok="t"/>
                <v:fill type="solid"/>
              </v:shape>
            </v:group>
            <v:group style="position:absolute;left:5947;top:3993;width:328;height:584" coordorigin="5947,3993" coordsize="328,584">
              <v:shape style="position:absolute;left:5947;top:3993;width:328;height:584" coordorigin="5947,3993" coordsize="328,584" path="m5947,3993l6275,3993,6275,4577,5947,4577,5947,3993xe" filled="true" fillcolor="#6095c9" stroked="false">
                <v:path arrowok="t"/>
                <v:fill type="solid"/>
              </v:shape>
            </v:group>
            <v:group style="position:absolute;left:5947;top:4577;width:328;height:584" coordorigin="5947,4577" coordsize="328,584">
              <v:shape style="position:absolute;left:5947;top:4577;width:328;height:584" coordorigin="5947,4577" coordsize="328,584" path="m5947,4577l6275,4577,6275,5161,5947,5161,5947,4577xe" filled="true" fillcolor="#6095c9" stroked="false">
                <v:path arrowok="t"/>
                <v:fill type="solid"/>
              </v:shape>
            </v:group>
            <v:group style="position:absolute;left:825;top:5161;width:1050;height:768" coordorigin="825,5161" coordsize="1050,768">
              <v:shape style="position:absolute;left:825;top:5161;width:1050;height:768" coordorigin="825,5161" coordsize="1050,768" path="m825,5161l1875,5161,1875,5929,825,5929,825,5161xe" filled="true" fillcolor="#edf4f7" stroked="false">
                <v:path arrowok="t"/>
                <v:fill type="solid"/>
              </v:shape>
            </v:group>
            <v:group style="position:absolute;left:1875;top:5161;width:4072;height:768" coordorigin="1875,5161" coordsize="4072,768">
              <v:shape style="position:absolute;left:1875;top:5161;width:4072;height:768" coordorigin="1875,5161" coordsize="4072,768" path="m1875,5161l5947,5161,5947,5929,1875,5929,1875,5161xe" filled="true" fillcolor="#edf4f7" stroked="false">
                <v:path arrowok="t"/>
                <v:fill type="solid"/>
              </v:shape>
            </v:group>
            <v:group style="position:absolute;left:5947;top:5161;width:328;height:768" coordorigin="5947,5161" coordsize="328,768">
              <v:shape style="position:absolute;left:5947;top:5161;width:328;height:768" coordorigin="5947,5161" coordsize="328,768" path="m5947,5161l6275,5161,6275,5929,5947,5929,5947,5161xe" filled="true" fillcolor="#6095c9" stroked="false">
                <v:path arrowok="t"/>
                <v:fill type="solid"/>
              </v:shape>
            </v:group>
            <v:group style="position:absolute;left:5947;top:5929;width:328;height:768" coordorigin="5947,5929" coordsize="328,768">
              <v:shape style="position:absolute;left:5947;top:5929;width:328;height:768" coordorigin="5947,5929" coordsize="328,768" path="m5947,5929l6275,5929,6275,6697,5947,6697,5947,5929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584" coordorigin="5947,7281" coordsize="328,584">
              <v:shape style="position:absolute;left:5947;top:7281;width:328;height:584" coordorigin="5947,7281" coordsize="328,584" path="m5947,7281l6275,7281,6275,7865,5947,7865,5947,7281xe" filled="true" fillcolor="#6095c9" stroked="false">
                <v:path arrowok="t"/>
                <v:fill type="solid"/>
              </v:shape>
            </v:group>
            <v:group style="position:absolute;left:825;top:7865;width:1050;height:584" coordorigin="825,7865" coordsize="1050,584">
              <v:shape style="position:absolute;left:825;top:7865;width:1050;height:584" coordorigin="825,7865" coordsize="1050,584" path="m825,7865l1875,7865,1875,8449,825,8449,825,7865xe" filled="true" fillcolor="#edf4f7" stroked="false">
                <v:path arrowok="t"/>
                <v:fill type="solid"/>
              </v:shape>
            </v:group>
            <v:group style="position:absolute;left:1875;top:7865;width:4072;height:584" coordorigin="1875,7865" coordsize="4072,584">
              <v:shape style="position:absolute;left:1875;top:7865;width:4072;height:584" coordorigin="1875,7865" coordsize="4072,584" path="m1875,7865l5947,7865,5947,8449,1875,8449,1875,7865xe" filled="true" fillcolor="#edf4f7" stroked="false">
                <v:path arrowok="t"/>
                <v:fill type="solid"/>
              </v:shape>
            </v:group>
            <v:group style="position:absolute;left:5947;top:7865;width:328;height:584" coordorigin="5947,7865" coordsize="328,584">
              <v:shape style="position:absolute;left:5947;top:7865;width:328;height:584" coordorigin="5947,7865" coordsize="328,584" path="m5947,7865l6275,7865,6275,8449,5947,8449,5947,7865xe" filled="true" fillcolor="#6095c9" stroked="false">
                <v:path arrowok="t"/>
                <v:fill type="solid"/>
              </v:shape>
            </v:group>
            <v:group style="position:absolute;left:5947;top:8449;width:328;height:584" coordorigin="5947,8449" coordsize="328,584">
              <v:shape style="position:absolute;left:5947;top:8449;width:328;height:584" coordorigin="5947,8449" coordsize="328,584" path="m5947,8449l6275,8449,6275,9033,5947,9033,5947,8449xe" filled="true" fillcolor="#6095c9" stroked="false">
                <v:path arrowok="t"/>
                <v:fill type="solid"/>
              </v:shape>
            </v:group>
            <v:group style="position:absolute;left:825;top:9033;width:1050;height:584" coordorigin="825,9033" coordsize="1050,584">
              <v:shape style="position:absolute;left:825;top:9033;width:1050;height:584" coordorigin="825,9033" coordsize="1050,584" path="m825,9033l1875,9033,1875,9617,825,9617,825,9033xe" filled="true" fillcolor="#edf4f7" stroked="false">
                <v:path arrowok="t"/>
                <v:fill type="solid"/>
              </v:shape>
            </v:group>
            <v:group style="position:absolute;left:1875;top:9033;width:4072;height:584" coordorigin="1875,9033" coordsize="4072,584">
              <v:shape style="position:absolute;left:1875;top:9033;width:4072;height:584" coordorigin="1875,9033" coordsize="4072,584" path="m1875,9033l5947,9033,5947,9617,1875,9617,1875,9033xe" filled="true" fillcolor="#edf4f7" stroked="false">
                <v:path arrowok="t"/>
                <v:fill type="solid"/>
              </v:shape>
            </v:group>
            <v:group style="position:absolute;left:5947;top:9033;width:328;height:584" coordorigin="5947,9033" coordsize="328,584">
              <v:shape style="position:absolute;left:5947;top:9033;width:328;height:584" coordorigin="5947,9033" coordsize="328,584" path="m5947,9033l6275,9033,6275,9617,5947,9617,5947,9033xe" filled="true" fillcolor="#6095c9" stroked="false">
                <v:path arrowok="t"/>
                <v:fill type="solid"/>
              </v:shape>
            </v:group>
            <v:group style="position:absolute;left:5947;top:9617;width:328;height:584" coordorigin="5947,9617" coordsize="328,584">
              <v:shape style="position:absolute;left:5947;top:9617;width:328;height:584" coordorigin="5947,9617" coordsize="328,584" path="m5947,9617l6275,9617,6275,10201,5947,10201,5947,9617xe" filled="true" fillcolor="#6095c9" stroked="false">
                <v:path arrowok="t"/>
                <v:fill type="solid"/>
              </v:shape>
            </v:group>
            <v:group style="position:absolute;left:825;top:10201;width:1050;height:584" coordorigin="825,10201" coordsize="1050,584">
              <v:shape style="position:absolute;left:825;top:10201;width:1050;height:584" coordorigin="825,10201" coordsize="1050,584" path="m825,10201l1875,10201,1875,10785,825,10785,825,10201xe" filled="true" fillcolor="#edf4f7" stroked="false">
                <v:path arrowok="t"/>
                <v:fill type="solid"/>
              </v:shape>
            </v:group>
            <v:group style="position:absolute;left:1875;top:10201;width:4072;height:584" coordorigin="1875,10201" coordsize="4072,584">
              <v:shape style="position:absolute;left:1875;top:10201;width:4072;height:584" coordorigin="1875,10201" coordsize="4072,584" path="m1875,10201l5947,10201,5947,10785,1875,10785,1875,10201xe" filled="true" fillcolor="#edf4f7" stroked="false">
                <v:path arrowok="t"/>
                <v:fill type="solid"/>
              </v:shape>
            </v:group>
            <v:group style="position:absolute;left:5947;top:10201;width:328;height:584" coordorigin="5947,10201" coordsize="328,584">
              <v:shape style="position:absolute;left:5947;top:10201;width:328;height:584" coordorigin="5947,10201" coordsize="328,584" path="m5947,10201l6275,10201,6275,10785,5947,10785,5947,10201xe" filled="true" fillcolor="#6095c9" stroked="false">
                <v:path arrowok="t"/>
                <v:fill type="solid"/>
              </v:shape>
            </v:group>
            <v:group style="position:absolute;left:5947;top:10785;width:328;height:584" coordorigin="5947,10785" coordsize="328,584">
              <v:shape style="position:absolute;left:5947;top:10785;width:328;height:584" coordorigin="5947,10785" coordsize="328,584" path="m5947,10785l6275,10785,6275,11369,5947,11369,5947,10785xe" filled="true" fillcolor="#6095c9" stroked="false">
                <v:path arrowok="t"/>
                <v:fill type="solid"/>
              </v:shape>
            </v:group>
            <v:group style="position:absolute;left:825;top:11369;width:1050;height:768" coordorigin="825,11369" coordsize="1050,768">
              <v:shape style="position:absolute;left:825;top:11369;width:1050;height:768" coordorigin="825,11369" coordsize="1050,768" path="m825,11369l1875,11369,1875,12137,825,12137,825,11369xe" filled="true" fillcolor="#edf4f7" stroked="false">
                <v:path arrowok="t"/>
                <v:fill type="solid"/>
              </v:shape>
            </v:group>
            <v:group style="position:absolute;left:1875;top:11369;width:4072;height:768" coordorigin="1875,11369" coordsize="4072,768">
              <v:shape style="position:absolute;left:1875;top:11369;width:4072;height:768" coordorigin="1875,11369" coordsize="4072,768" path="m1875,11369l5947,11369,5947,12137,1875,12137,1875,11369xe" filled="true" fillcolor="#edf4f7" stroked="false">
                <v:path arrowok="t"/>
                <v:fill type="solid"/>
              </v:shape>
            </v:group>
            <v:group style="position:absolute;left:5947;top:11369;width:328;height:768" coordorigin="5947,11369" coordsize="328,768">
              <v:shape style="position:absolute;left:5947;top:11369;width:328;height:768" coordorigin="5947,11369" coordsize="328,768" path="m5947,11369l6275,11369,6275,12137,5947,12137,5947,11369xe" filled="true" fillcolor="#6095c9" stroked="false">
                <v:path arrowok="t"/>
                <v:fill type="solid"/>
              </v:shape>
            </v:group>
            <v:group style="position:absolute;left:5947;top:12137;width:328;height:768" coordorigin="5947,12137" coordsize="328,768">
              <v:shape style="position:absolute;left:5947;top:12137;width:328;height:768" coordorigin="5947,12137" coordsize="328,768" path="m5947,12137l6275,12137,6275,12905,5947,12905,5947,12137xe" filled="true" fillcolor="#6095c9" stroked="false">
                <v:path arrowok="t"/>
                <v:fill type="solid"/>
              </v:shape>
            </v:group>
            <v:group style="position:absolute;left:825;top:12905;width:1050;height:768" coordorigin="825,12905" coordsize="1050,768">
              <v:shape style="position:absolute;left:825;top:12905;width:1050;height:768" coordorigin="825,12905" coordsize="1050,768" path="m825,12905l1875,12905,1875,13673,825,13673,825,12905xe" filled="true" fillcolor="#edf4f7" stroked="false">
                <v:path arrowok="t"/>
                <v:fill type="solid"/>
              </v:shape>
            </v:group>
            <v:group style="position:absolute;left:1875;top:12905;width:4072;height:768" coordorigin="1875,12905" coordsize="4072,768">
              <v:shape style="position:absolute;left:1875;top:12905;width:4072;height:768" coordorigin="1875,12905" coordsize="4072,768" path="m1875,12905l5947,12905,5947,13673,1875,13673,1875,12905xe" filled="true" fillcolor="#edf4f7" stroked="false">
                <v:path arrowok="t"/>
                <v:fill type="solid"/>
              </v:shape>
            </v:group>
            <v:group style="position:absolute;left:5947;top:12905;width:328;height:768" coordorigin="5947,12905" coordsize="328,768">
              <v:shape style="position:absolute;left:5947;top:12905;width:328;height:768" coordorigin="5947,12905" coordsize="328,768" path="m5947,12905l6275,12905,6275,13673,5947,13673,5947,12905xe" filled="true" fillcolor="#6095c9" stroked="false">
                <v:path arrowok="t"/>
                <v:fill type="solid"/>
              </v:shape>
            </v:group>
            <v:group style="position:absolute;left:5947;top:13673;width:328;height:584" coordorigin="5947,13673" coordsize="328,584">
              <v:shape style="position:absolute;left:5947;top:13673;width:328;height:584" coordorigin="5947,13673" coordsize="328,584" path="m5947,13673l6275,13673,6275,14257,5947,14257,5947,13673xe" filled="true" fillcolor="#6095c9" stroked="false">
                <v:path arrowok="t"/>
                <v:fill type="solid"/>
              </v:shape>
            </v:group>
            <v:group style="position:absolute;left:825;top:14257;width:1050;height:584" coordorigin="825,14257" coordsize="1050,584">
              <v:shape style="position:absolute;left:825;top:14257;width:1050;height:584" coordorigin="825,14257" coordsize="1050,584" path="m825,14257l1875,14257,1875,14841,825,14841,825,14257xe" filled="true" fillcolor="#edf4f7" stroked="false">
                <v:path arrowok="t"/>
                <v:fill type="solid"/>
              </v:shape>
            </v:group>
            <v:group style="position:absolute;left:1875;top:14257;width:4072;height:584" coordorigin="1875,14257" coordsize="4072,584">
              <v:shape style="position:absolute;left:1875;top:14257;width:4072;height:584" coordorigin="1875,14257" coordsize="4072,584" path="m1875,14257l5947,14257,5947,14841,1875,14841,1875,14257xe" filled="true" fillcolor="#edf4f7" stroked="false">
                <v:path arrowok="t"/>
                <v:fill type="solid"/>
              </v:shape>
            </v:group>
            <v:group style="position:absolute;left:5947;top:14257;width:328;height:584" coordorigin="5947,14257" coordsize="328,584">
              <v:shape style="position:absolute;left:5947;top:14257;width:328;height:584" coordorigin="5947,14257" coordsize="328,584" path="m5947,14257l6275,14257,6275,14841,5947,14841,5947,14257xe" filled="true" fillcolor="#6095c9" stroked="false">
                <v:path arrowok="t"/>
                <v:fill type="solid"/>
              </v:shape>
            </v:group>
            <v:group style="position:absolute;left:815;top:2241;width:10610;height:2" coordorigin="815,2241" coordsize="10610,2">
              <v:shape style="position:absolute;left:815;top:2241;width:10610;height:2" coordorigin="815,2241" coordsize="10610,0" path="m815,2241l11425,2241e" filled="false" stroked="true" strokeweight="1.000368pt" strokecolor="#4bacc6">
                <v:path arrowok="t"/>
              </v:shape>
            </v:group>
            <v:group style="position:absolute;left:815;top:2825;width:10610;height:2" coordorigin="815,2825" coordsize="10610,2">
              <v:shape style="position:absolute;left:815;top:2825;width:10610;height:2" coordorigin="815,2825" coordsize="10610,0" path="m815,2825l11425,2825e" filled="false" stroked="true" strokeweight="1.000368pt" strokecolor="#4bacc6">
                <v:path arrowok="t"/>
              </v:shape>
            </v:group>
            <v:group style="position:absolute;left:815;top:3409;width:10610;height:2" coordorigin="815,3409" coordsize="10610,2">
              <v:shape style="position:absolute;left:815;top:3409;width:10610;height:2" coordorigin="815,3409" coordsize="10610,0" path="m815,3409l11425,3409e" filled="false" stroked="true" strokeweight="1.0004pt" strokecolor="#4bacc6">
                <v:path arrowok="t"/>
              </v:shape>
            </v:group>
            <v:group style="position:absolute;left:815;top:3993;width:10610;height:2" coordorigin="815,3993" coordsize="10610,2">
              <v:shape style="position:absolute;left:815;top:3993;width:10610;height:2" coordorigin="815,3993" coordsize="10610,0" path="m815,3993l11425,3993e" filled="false" stroked="true" strokeweight="1.0004pt" strokecolor="#4bacc6">
                <v:path arrowok="t"/>
              </v:shape>
            </v:group>
            <v:group style="position:absolute;left:815;top:4577;width:5470;height:2" coordorigin="815,4577" coordsize="5470,2">
              <v:shape style="position:absolute;left:815;top:4577;width:5470;height:2" coordorigin="815,4577" coordsize="5470,0" path="m815,4577l6285,4577e" filled="false" stroked="true" strokeweight="1.0pt" strokecolor="#4bacc6">
                <v:path arrowok="t"/>
              </v:shape>
            </v:group>
            <v:group style="position:absolute;left:815;top:5161;width:5470;height:2" coordorigin="815,5161" coordsize="5470,2">
              <v:shape style="position:absolute;left:815;top:5161;width:5470;height:2" coordorigin="815,5161" coordsize="5470,0" path="m815,5161l6285,5161e" filled="false" stroked="true" strokeweight="1.0pt" strokecolor="#4bacc6">
                <v:path arrowok="t"/>
              </v:shape>
            </v:group>
            <v:group style="position:absolute;left:815;top:5929;width:10610;height:2" coordorigin="815,5929" coordsize="10610,2">
              <v:shape style="position:absolute;left:815;top:5929;width:10610;height:2" coordorigin="815,5929" coordsize="10610,0" path="m815,5929l11425,5929e" filled="false" stroked="true" strokeweight="1.0004pt" strokecolor="#4bacc6">
                <v:path arrowok="t"/>
              </v:shape>
            </v:group>
            <v:group style="position:absolute;left:815;top:6697;width:5470;height:2" coordorigin="815,6697" coordsize="5470,2">
              <v:shape style="position:absolute;left:815;top:6697;width:5470;height:2" coordorigin="815,6697" coordsize="5470,0" path="m815,6697l6285,6697e" filled="false" stroked="true" strokeweight="1.0pt" strokecolor="#4bacc6">
                <v:path arrowok="t"/>
              </v:shape>
            </v:group>
            <v:group style="position:absolute;left:815;top:7281;width:5470;height:2" coordorigin="815,7281" coordsize="5470,2">
              <v:shape style="position:absolute;left:815;top:7281;width:5470;height:2" coordorigin="815,7281" coordsize="5470,0" path="m815,7281l6285,7281e" filled="false" stroked="true" strokeweight="1.0pt" strokecolor="#4bacc6">
                <v:path arrowok="t"/>
              </v:shape>
            </v:group>
            <v:group style="position:absolute;left:815;top:7865;width:5470;height:2" coordorigin="815,7865" coordsize="5470,2">
              <v:shape style="position:absolute;left:815;top:7865;width:5470;height:2" coordorigin="815,7865" coordsize="5470,0" path="m815,7865l6285,7865e" filled="false" stroked="true" strokeweight="1.0pt" strokecolor="#4bacc6">
                <v:path arrowok="t"/>
              </v:shape>
            </v:group>
            <v:group style="position:absolute;left:815;top:8449;width:10610;height:2" coordorigin="815,8449" coordsize="10610,2">
              <v:shape style="position:absolute;left:815;top:8449;width:10610;height:2" coordorigin="815,8449" coordsize="10610,0" path="m815,8449l11425,8449e" filled="false" stroked="true" strokeweight="1.0004pt" strokecolor="#4bacc6">
                <v:path arrowok="t"/>
              </v:shape>
            </v:group>
            <v:group style="position:absolute;left:815;top:9033;width:5470;height:2" coordorigin="815,9033" coordsize="5470,2">
              <v:shape style="position:absolute;left:815;top:9033;width:5470;height:2" coordorigin="815,9033" coordsize="5470,0" path="m815,9033l6285,9033e" filled="false" stroked="true" strokeweight="1.0pt" strokecolor="#4bacc6">
                <v:path arrowok="t"/>
              </v:shape>
            </v:group>
            <v:group style="position:absolute;left:815;top:9617;width:5470;height:2" coordorigin="815,9617" coordsize="5470,2">
              <v:shape style="position:absolute;left:815;top:9617;width:5470;height:2" coordorigin="815,9617" coordsize="5470,0" path="m815,9617l6285,9617e" filled="false" stroked="true" strokeweight="1.0pt" strokecolor="#4bacc6">
                <v:path arrowok="t"/>
              </v:shape>
            </v:group>
            <v:group style="position:absolute;left:815;top:10201;width:5470;height:2" coordorigin="815,10201" coordsize="5470,2">
              <v:shape style="position:absolute;left:815;top:10201;width:5470;height:2" coordorigin="815,10201" coordsize="5470,0" path="m815,10201l6285,10201e" filled="false" stroked="true" strokeweight="1.0pt" strokecolor="#4bacc6">
                <v:path arrowok="t"/>
              </v:shape>
            </v:group>
            <v:group style="position:absolute;left:815;top:10785;width:5470;height:2" coordorigin="815,10785" coordsize="5470,2">
              <v:shape style="position:absolute;left:815;top:10785;width:5470;height:2" coordorigin="815,10785" coordsize="5470,0" path="m815,10785l6285,10785e" filled="false" stroked="true" strokeweight="1.0pt" strokecolor="#4bacc6">
                <v:path arrowok="t"/>
              </v:shape>
            </v:group>
            <v:group style="position:absolute;left:815;top:11369;width:5470;height:2" coordorigin="815,11369" coordsize="5470,2">
              <v:shape style="position:absolute;left:815;top:11369;width:5470;height:2" coordorigin="815,11369" coordsize="5470,0" path="m815,11369l6285,11369e" filled="false" stroked="true" strokeweight="1.0pt" strokecolor="#4bacc6">
                <v:path arrowok="t"/>
              </v:shape>
            </v:group>
            <v:group style="position:absolute;left:815;top:12137;width:5470;height:2" coordorigin="815,12137" coordsize="5470,2">
              <v:shape style="position:absolute;left:815;top:12137;width:5470;height:2" coordorigin="815,12137" coordsize="5470,0" path="m815,12137l6285,12137e" filled="false" stroked="true" strokeweight="1.0pt" strokecolor="#4bacc6">
                <v:path arrowok="t"/>
              </v:shape>
            </v:group>
            <v:group style="position:absolute;left:815;top:12905;width:5470;height:2" coordorigin="815,12905" coordsize="5470,2">
              <v:shape style="position:absolute;left:815;top:12905;width:5470;height:2" coordorigin="815,12905" coordsize="5470,0" path="m815,12905l6285,12905e" filled="false" stroked="true" strokeweight="1.0pt" strokecolor="#4bacc6">
                <v:path arrowok="t"/>
              </v:shape>
            </v:group>
            <v:group style="position:absolute;left:815;top:13673;width:10610;height:2" coordorigin="815,13673" coordsize="10610,2">
              <v:shape style="position:absolute;left:815;top:13673;width:10610;height:2" coordorigin="815,13673" coordsize="10610,0" path="m815,13673l11425,13673e" filled="false" stroked="true" strokeweight="1.0004pt" strokecolor="#4bacc6">
                <v:path arrowok="t"/>
              </v:shape>
            </v:group>
            <v:group style="position:absolute;left:815;top:14257;width:10610;height:2" coordorigin="815,14257" coordsize="10610,2">
              <v:shape style="position:absolute;left:815;top:14257;width:10610;height:2" coordorigin="815,14257" coordsize="10610,0" path="m815,14257l11425,14257e" filled="false" stroked="true" strokeweight="1.0004pt" strokecolor="#4bacc6">
                <v:path arrowok="t"/>
              </v:shape>
            </v:group>
            <v:group style="position:absolute;left:825;top:1647;width:2;height:13204" coordorigin="825,1647" coordsize="2,13204">
              <v:shape style="position:absolute;left:825;top:1647;width:2;height:13204" coordorigin="825,1647" coordsize="0,13204" path="m825,1647l825,14851e" filled="false" stroked="true" strokeweight="1.0pt" strokecolor="#4bacc6">
                <v:path arrowok="t"/>
              </v:shape>
            </v:group>
            <v:group style="position:absolute;left:6275;top:1647;width:2;height:13204" coordorigin="6275,1647" coordsize="2,13204">
              <v:shape style="position:absolute;left:6275;top:1647;width:2;height:13204" coordorigin="6275,1647" coordsize="0,13204" path="m6275,1647l6275,14851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4841;width:10610;height:2" coordorigin="815,14841" coordsize="10610,2">
              <v:shape style="position:absolute;left:815;top:14841;width:10610;height:2" coordorigin="815,14841" coordsize="10610,0" path="m815,14841l11425,14841e" filled="false" stroked="true" strokeweight="1.0004pt" strokecolor="#4bacc6">
                <v:path arrowok="t"/>
              </v:shape>
            </v:group>
            <v:group style="position:absolute;left:6293;top:1657;width:1050;height:584" coordorigin="6293,1657" coordsize="1050,584">
              <v:shape style="position:absolute;left:6293;top:1657;width:1050;height:584" coordorigin="6293,1657" coordsize="1050,584" path="m6293,1657l7343,1657,7343,2241,6293,2241,6293,1657xe" filled="true" fillcolor="#edf4f7" stroked="false">
                <v:path arrowok="t"/>
                <v:fill type="solid"/>
              </v:shape>
            </v:group>
            <v:group style="position:absolute;left:7343;top:1657;width:4072;height:584" coordorigin="7343,1657" coordsize="4072,584">
              <v:shape style="position:absolute;left:7343;top:1657;width:4072;height:584" coordorigin="7343,1657" coordsize="4072,584" path="m7343,1657l11415,1657,11415,2241,7343,2241,7343,1657xe" filled="true" fillcolor="#edf4f7" stroked="false">
                <v:path arrowok="t"/>
                <v:fill type="solid"/>
              </v:shape>
            </v:group>
            <v:group style="position:absolute;left:6293;top:2825;width:1050;height:584" coordorigin="6293,2825" coordsize="1050,584">
              <v:shape style="position:absolute;left:6293;top:2825;width:1050;height:584" coordorigin="6293,2825" coordsize="1050,584" path="m6293,2825l7343,2825,7343,3409,6293,3409,6293,2825xe" filled="true" fillcolor="#edf4f7" stroked="false">
                <v:path arrowok="t"/>
                <v:fill type="solid"/>
              </v:shape>
            </v:group>
            <v:group style="position:absolute;left:7343;top:2825;width:4072;height:584" coordorigin="7343,2825" coordsize="4072,584">
              <v:shape style="position:absolute;left:7343;top:2825;width:4072;height:584" coordorigin="7343,2825" coordsize="4072,584" path="m7343,2825l11415,2825,11415,3409,7343,3409,7343,2825xe" filled="true" fillcolor="#edf4f7" stroked="false">
                <v:path arrowok="t"/>
                <v:fill type="solid"/>
              </v:shape>
            </v:group>
            <v:group style="position:absolute;left:6293;top:3993;width:1050;height:768" coordorigin="6293,3993" coordsize="1050,768">
              <v:shape style="position:absolute;left:6293;top:3993;width:1050;height:768" coordorigin="6293,3993" coordsize="1050,768" path="m6293,3993l7343,3993,7343,4761,6293,4761,6293,3993xe" filled="true" fillcolor="#edf4f7" stroked="false">
                <v:path arrowok="t"/>
                <v:fill type="solid"/>
              </v:shape>
            </v:group>
            <v:group style="position:absolute;left:7343;top:3993;width:4072;height:768" coordorigin="7343,3993" coordsize="4072,768">
              <v:shape style="position:absolute;left:7343;top:3993;width:4072;height:768" coordorigin="7343,3993" coordsize="4072,768" path="m7343,3993l11415,3993,11415,4761,7343,4761,7343,3993xe" filled="true" fillcolor="#edf4f7" stroked="false">
                <v:path arrowok="t"/>
                <v:fill type="solid"/>
              </v:shape>
            </v:group>
            <v:group style="position:absolute;left:6293;top:5345;width:1050;height:584" coordorigin="6293,5345" coordsize="1050,584">
              <v:shape style="position:absolute;left:6293;top:5345;width:1050;height:584" coordorigin="6293,5345" coordsize="1050,584" path="m6293,5345l7343,5345,7343,5929,6293,5929,6293,5345xe" filled="true" fillcolor="#edf4f7" stroked="false">
                <v:path arrowok="t"/>
                <v:fill type="solid"/>
              </v:shape>
            </v:group>
            <v:group style="position:absolute;left:7343;top:5345;width:4072;height:584" coordorigin="7343,5345" coordsize="4072,584">
              <v:shape style="position:absolute;left:7343;top:5345;width:4072;height:584" coordorigin="7343,5345" coordsize="4072,584" path="m7343,5345l11415,5345,11415,5929,7343,5929,7343,5345xe" filled="true" fillcolor="#edf4f7" stroked="false">
                <v:path arrowok="t"/>
                <v:fill type="solid"/>
              </v:shape>
            </v:group>
            <v:group style="position:absolute;left:6293;top:6513;width:1050;height:584" coordorigin="6293,6513" coordsize="1050,584">
              <v:shape style="position:absolute;left:6293;top:6513;width:1050;height:584" coordorigin="6293,6513" coordsize="1050,584" path="m6293,6513l7343,6513,7343,7097,6293,7097,6293,6513xe" filled="true" fillcolor="#edf4f7" stroked="false">
                <v:path arrowok="t"/>
                <v:fill type="solid"/>
              </v:shape>
            </v:group>
            <v:group style="position:absolute;left:7343;top:6513;width:4072;height:584" coordorigin="7343,6513" coordsize="4072,584">
              <v:shape style="position:absolute;left:7343;top:6513;width:4072;height:584" coordorigin="7343,6513" coordsize="4072,584" path="m7343,6513l11415,6513,11415,7097,7343,7097,7343,6513xe" filled="true" fillcolor="#edf4f7" stroked="false">
                <v:path arrowok="t"/>
                <v:fill type="solid"/>
              </v:shape>
            </v:group>
            <v:group style="position:absolute;left:6293;top:7681;width:1050;height:768" coordorigin="6293,7681" coordsize="1050,768">
              <v:shape style="position:absolute;left:6293;top:7681;width:1050;height:768" coordorigin="6293,7681" coordsize="1050,768" path="m6293,7681l7343,7681,7343,8449,6293,8449,6293,7681xe" filled="true" fillcolor="#edf4f7" stroked="false">
                <v:path arrowok="t"/>
                <v:fill type="solid"/>
              </v:shape>
            </v:group>
            <v:group style="position:absolute;left:7343;top:7681;width:4072;height:768" coordorigin="7343,7681" coordsize="4072,768">
              <v:shape style="position:absolute;left:7343;top:7681;width:4072;height:768" coordorigin="7343,7681" coordsize="4072,768" path="m7343,7681l11415,7681,11415,8449,7343,8449,7343,7681xe" filled="true" fillcolor="#edf4f7" stroked="false">
                <v:path arrowok="t"/>
                <v:fill type="solid"/>
              </v:shape>
            </v:group>
            <v:group style="position:absolute;left:6293;top:9217;width:1050;height:584" coordorigin="6293,9217" coordsize="1050,584">
              <v:shape style="position:absolute;left:6293;top:9217;width:1050;height:584" coordorigin="6293,9217" coordsize="1050,584" path="m6293,9217l7343,9217,7343,9801,6293,9801,6293,9217xe" filled="true" fillcolor="#edf4f7" stroked="false">
                <v:path arrowok="t"/>
                <v:fill type="solid"/>
              </v:shape>
            </v:group>
            <v:group style="position:absolute;left:7343;top:9217;width:4072;height:584" coordorigin="7343,9217" coordsize="4072,584">
              <v:shape style="position:absolute;left:7343;top:9217;width:4072;height:584" coordorigin="7343,9217" coordsize="4072,584" path="m7343,9217l11415,9217,11415,9801,7343,9801,7343,9217xe" filled="true" fillcolor="#edf4f7" stroked="false">
                <v:path arrowok="t"/>
                <v:fill type="solid"/>
              </v:shape>
            </v:group>
            <v:group style="position:absolute;left:6293;top:10385;width:1050;height:584" coordorigin="6293,10385" coordsize="1050,584">
              <v:shape style="position:absolute;left:6293;top:10385;width:1050;height:584" coordorigin="6293,10385" coordsize="1050,584" path="m6293,10385l7343,10385,7343,10969,6293,10969,6293,10385xe" filled="true" fillcolor="#edf4f7" stroked="false">
                <v:path arrowok="t"/>
                <v:fill type="solid"/>
              </v:shape>
            </v:group>
            <v:group style="position:absolute;left:7343;top:10385;width:4072;height:584" coordorigin="7343,10385" coordsize="4072,584">
              <v:shape style="position:absolute;left:7343;top:10385;width:4072;height:584" coordorigin="7343,10385" coordsize="4072,584" path="m7343,10385l11415,10385,11415,10969,7343,10969,7343,10385xe" filled="true" fillcolor="#edf4f7" stroked="false">
                <v:path arrowok="t"/>
                <v:fill type="solid"/>
              </v:shape>
            </v:group>
            <v:group style="position:absolute;left:6293;top:11737;width:1050;height:768" coordorigin="6293,11737" coordsize="1050,768">
              <v:shape style="position:absolute;left:6293;top:11737;width:1050;height:768" coordorigin="6293,11737" coordsize="1050,768" path="m6293,11737l7343,11737,7343,12505,6293,12505,6293,11737xe" filled="true" fillcolor="#edf4f7" stroked="false">
                <v:path arrowok="t"/>
                <v:fill type="solid"/>
              </v:shape>
            </v:group>
            <v:group style="position:absolute;left:7343;top:11737;width:4072;height:768" coordorigin="7343,11737" coordsize="4072,768">
              <v:shape style="position:absolute;left:7343;top:11737;width:4072;height:768" coordorigin="7343,11737" coordsize="4072,768" path="m7343,11737l11415,11737,11415,12505,7343,12505,7343,11737xe" filled="true" fillcolor="#edf4f7" stroked="false">
                <v:path arrowok="t"/>
                <v:fill type="solid"/>
              </v:shape>
            </v:group>
            <v:group style="position:absolute;left:6293;top:13089;width:1050;height:584" coordorigin="6293,13089" coordsize="1050,584">
              <v:shape style="position:absolute;left:6293;top:13089;width:1050;height:584" coordorigin="6293,13089" coordsize="1050,584" path="m6293,13089l7343,13089,7343,13673,6293,13673,6293,13089xe" filled="true" fillcolor="#edf4f7" stroked="false">
                <v:path arrowok="t"/>
                <v:fill type="solid"/>
              </v:shape>
            </v:group>
            <v:group style="position:absolute;left:7343;top:13089;width:4072;height:584" coordorigin="7343,13089" coordsize="4072,584">
              <v:shape style="position:absolute;left:7343;top:13089;width:4072;height:584" coordorigin="7343,13089" coordsize="4072,584" path="m7343,13089l11415,13089,11415,13673,7343,13673,7343,13089xe" filled="true" fillcolor="#edf4f7" stroked="false">
                <v:path arrowok="t"/>
                <v:fill type="solid"/>
              </v:shape>
            </v:group>
            <v:group style="position:absolute;left:6293;top:14257;width:1050;height:584" coordorigin="6293,14257" coordsize="1050,584">
              <v:shape style="position:absolute;left:6293;top:14257;width:1050;height:584" coordorigin="6293,14257" coordsize="1050,584" path="m6293,14257l7343,14257,7343,14841,6293,14841,6293,14257xe" filled="true" fillcolor="#edf4f7" stroked="false">
                <v:path arrowok="t"/>
                <v:fill type="solid"/>
              </v:shape>
            </v:group>
            <v:group style="position:absolute;left:7343;top:14257;width:4072;height:584" coordorigin="7343,14257" coordsize="4072,584">
              <v:shape style="position:absolute;left:7343;top:14257;width:4072;height:584" coordorigin="7343,14257" coordsize="4072,584" path="m7343,14257l11415,14257,11415,14841,7343,14841,7343,14257xe" filled="true" fillcolor="#edf4f7" stroked="false">
                <v:path arrowok="t"/>
                <v:fill type="solid"/>
              </v:shape>
            </v:group>
            <v:group style="position:absolute;left:6283;top:4761;width:5142;height:2" coordorigin="6283,4761" coordsize="5142,2">
              <v:shape style="position:absolute;left:6283;top:4761;width:5142;height:2" coordorigin="6283,4761" coordsize="5142,0" path="m6283,4761l11425,4761e" filled="false" stroked="true" strokeweight="1.0pt" strokecolor="#4bacc6">
                <v:path arrowok="t"/>
              </v:shape>
            </v:group>
            <v:group style="position:absolute;left:6283;top:5345;width:5142;height:2" coordorigin="6283,5345" coordsize="5142,2">
              <v:shape style="position:absolute;left:6283;top:5345;width:5142;height:2" coordorigin="6283,5345" coordsize="5142,0" path="m6283,5345l11425,5345e" filled="false" stroked="true" strokeweight="1.0pt" strokecolor="#4bacc6">
                <v:path arrowok="t"/>
              </v:shape>
            </v:group>
            <v:group style="position:absolute;left:6283;top:6513;width:5142;height:2" coordorigin="6283,6513" coordsize="5142,2">
              <v:shape style="position:absolute;left:6283;top:6513;width:5142;height:2" coordorigin="6283,6513" coordsize="5142,0" path="m6283,6513l11425,6513e" filled="false" stroked="true" strokeweight="1.0pt" strokecolor="#4bacc6">
                <v:path arrowok="t"/>
              </v:shape>
            </v:group>
            <v:group style="position:absolute;left:6283;top:7097;width:5142;height:2" coordorigin="6283,7097" coordsize="5142,2">
              <v:shape style="position:absolute;left:6283;top:7097;width:5142;height:2" coordorigin="6283,7097" coordsize="5142,0" path="m6283,7097l11425,7097e" filled="false" stroked="true" strokeweight="1.0pt" strokecolor="#4bacc6">
                <v:path arrowok="t"/>
              </v:shape>
            </v:group>
            <v:group style="position:absolute;left:6283;top:7681;width:5142;height:2" coordorigin="6283,7681" coordsize="5142,2">
              <v:shape style="position:absolute;left:6283;top:7681;width:5142;height:2" coordorigin="6283,7681" coordsize="5142,0" path="m6283,7681l11425,7681e" filled="false" stroked="true" strokeweight="1.0pt" strokecolor="#4bacc6">
                <v:path arrowok="t"/>
              </v:shape>
            </v:group>
            <v:group style="position:absolute;left:6283;top:9217;width:5142;height:2" coordorigin="6283,9217" coordsize="5142,2">
              <v:shape style="position:absolute;left:6283;top:9217;width:5142;height:2" coordorigin="6283,9217" coordsize="5142,0" path="m6283,9217l11425,9217e" filled="false" stroked="true" strokeweight="1.0pt" strokecolor="#4bacc6">
                <v:path arrowok="t"/>
              </v:shape>
            </v:group>
            <v:group style="position:absolute;left:6283;top:9801;width:5142;height:2" coordorigin="6283,9801" coordsize="5142,2">
              <v:shape style="position:absolute;left:6283;top:9801;width:5142;height:2" coordorigin="6283,9801" coordsize="5142,0" path="m6283,9801l11425,9801e" filled="false" stroked="true" strokeweight="1.0pt" strokecolor="#4bacc6">
                <v:path arrowok="t"/>
              </v:shape>
            </v:group>
            <v:group style="position:absolute;left:6283;top:10385;width:5142;height:2" coordorigin="6283,10385" coordsize="5142,2">
              <v:shape style="position:absolute;left:6283;top:10385;width:5142;height:2" coordorigin="6283,10385" coordsize="5142,0" path="m6283,10385l11425,10385e" filled="false" stroked="true" strokeweight="1.0pt" strokecolor="#4bacc6">
                <v:path arrowok="t"/>
              </v:shape>
            </v:group>
            <v:group style="position:absolute;left:6283;top:10969;width:5142;height:2" coordorigin="6283,10969" coordsize="5142,2">
              <v:shape style="position:absolute;left:6283;top:10969;width:5142;height:2" coordorigin="6283,10969" coordsize="5142,0" path="m6283,10969l11425,10969e" filled="false" stroked="true" strokeweight="1.0pt" strokecolor="#4bacc6">
                <v:path arrowok="t"/>
              </v:shape>
            </v:group>
            <v:group style="position:absolute;left:6283;top:11737;width:5142;height:2" coordorigin="6283,11737" coordsize="5142,2">
              <v:shape style="position:absolute;left:6283;top:11737;width:5142;height:2" coordorigin="6283,11737" coordsize="5142,0" path="m6283,11737l11425,11737e" filled="false" stroked="true" strokeweight="1.0pt" strokecolor="#4bacc6">
                <v:path arrowok="t"/>
              </v:shape>
            </v:group>
            <v:group style="position:absolute;left:6283;top:12505;width:5142;height:2" coordorigin="6283,12505" coordsize="5142,2">
              <v:shape style="position:absolute;left:6283;top:12505;width:5142;height:2" coordorigin="6283,12505" coordsize="5142,0" path="m6283,12505l11425,12505e" filled="false" stroked="true" strokeweight="1.0pt" strokecolor="#4bacc6">
                <v:path arrowok="t"/>
              </v:shape>
            </v:group>
            <v:group style="position:absolute;left:6283;top:13089;width:5142;height:2" coordorigin="6283,13089" coordsize="5142,2">
              <v:shape style="position:absolute;left:6283;top:13089;width:5142;height:2" coordorigin="6283,13089" coordsize="5142,0" path="m6283,13089l11425,13089e" filled="false" stroked="true" strokeweight="1.0pt" strokecolor="#4bacc6">
                <v:path arrowok="t"/>
              </v:shape>
            </v:group>
            <v:group style="position:absolute;left:6293;top:1647;width:2;height:13204" coordorigin="6293,1647" coordsize="2,13204">
              <v:shape style="position:absolute;left:6293;top:1647;width:2;height:13204" coordorigin="6293,1647" coordsize="0,13204" path="m6293,1647l6293,14851e" filled="false" stroked="true" strokeweight="1.0pt" strokecolor="#4bacc6">
                <v:path arrowok="t"/>
              </v:shape>
            </v:group>
            <v:group style="position:absolute;left:11415;top:1647;width:2;height:13204" coordorigin="11415,1647" coordsize="2,13204">
              <v:shape style="position:absolute;left:11415;top:1647;width:2;height:13204" coordorigin="11415,1647" coordsize="0,13204" path="m11415,1647l11415,14851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0.429947pt;margin-top:36.3806pt;width:154.8pt;height:20pt;mso-position-horizontal-relative:page;mso-position-vertical-relative:page;z-index:-108880" type="#_x0000_t202" filled="false" stroked="false">
            <v:textbox inset="0,0,0,0">
              <w:txbxContent>
                <w:p>
                  <w:pPr>
                    <w:spacing w:line="397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z w:val="36"/>
                    </w:rPr>
                    <w:t>Acronyms</w:t>
                  </w:r>
                  <w:r>
                    <w:rPr>
                      <w:rFonts w:ascii="Calibri"/>
                      <w:spacing w:val="74"/>
                      <w:sz w:val="36"/>
                    </w:rPr>
                    <w:t> </w:t>
                  </w:r>
                  <w:r>
                    <w:rPr>
                      <w:rFonts w:ascii="Calibri"/>
                      <w:sz w:val="36"/>
                    </w:rPr>
                    <w:t>Con)nued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08856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39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29.2pt;mso-position-horizontal-relative:page;mso-position-vertical-relative:page;z-index:-1088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PTP</w:t>
                    <w:tab/>
                  </w:r>
                  <w:r>
                    <w:rPr/>
                    <w:t>Personal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29.2pt;mso-position-horizontal-relative:page;mso-position-vertical-relative:page;z-index:-108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29.2pt;mso-position-horizontal-relative:page;mso-position-vertical-relative:page;z-index:-1087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SBRC</w:t>
                    <w:tab/>
                    <w:t>Standards-­‐Based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Report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Card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12.048225pt;width:256.1pt;height:29.2pt;mso-position-horizontal-relative:page;mso-position-vertical-relative:page;z-index:-108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PTSD</w:t>
                    <w:tab/>
                  </w:r>
                  <w:r>
                    <w:rPr/>
                    <w:t>Post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Trauma)c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Stress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Disorder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12.048225pt;width:16.9pt;height:29.2pt;mso-position-horizontal-relative:page;mso-position-vertical-relative:page;z-index:-108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12.048225pt;width:256.55pt;height:29.2pt;mso-position-horizontal-relative:page;mso-position-vertical-relative:page;z-index:-108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SBS</w:t>
                    <w:tab/>
                  </w:r>
                  <w:r>
                    <w:rPr>
                      <w:w w:val="90"/>
                    </w:rPr>
                    <w:t>School-­‐Based </w:t>
                  </w:r>
                  <w:r>
                    <w:rPr>
                      <w:spacing w:val="26"/>
                      <w:w w:val="90"/>
                    </w:rPr>
                    <w:t> </w:t>
                  </w:r>
                  <w:r>
                    <w:rPr>
                      <w:w w:val="90"/>
                    </w:rPr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41.248245pt;width:256.1pt;height:29.2pt;mso-position-horizontal-relative:page;mso-position-vertical-relative:page;z-index:-1086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PTT</w:t>
                    <w:tab/>
                    <w:t>Part-­‐)me</w:t>
                  </w:r>
                  <w:r>
                    <w:rPr>
                      <w:spacing w:val="23"/>
                      <w:w w:val="95"/>
                    </w:rPr>
                    <w:t> </w:t>
                  </w:r>
                  <w:r>
                    <w:rPr>
                      <w:w w:val="95"/>
                    </w:rPr>
                    <w:t>Temporary</w:t>
                  </w:r>
                  <w:r>
                    <w:rPr>
                      <w:spacing w:val="23"/>
                      <w:w w:val="95"/>
                    </w:rPr>
                    <w:t> </w:t>
                  </w:r>
                  <w:r>
                    <w:rPr>
                      <w:w w:val="95"/>
                    </w:rPr>
                    <w:t>Teacher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41.248245pt;width:16.9pt;height:29.2pt;mso-position-horizontal-relative:page;mso-position-vertical-relative:page;z-index:-1086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41.248245pt;width:256.55pt;height:29.2pt;mso-position-horizontal-relative:page;mso-position-vertical-relative:page;z-index:-108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SBSR</w:t>
                    <w:tab/>
                    <w:t>School-­‐Based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Services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Review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0.448212pt;width:256.1pt;height:29.2pt;mso-position-horizontal-relative:page;mso-position-vertical-relative:page;z-index:-1086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PWN</w:t>
                    <w:tab/>
                  </w:r>
                  <w:r>
                    <w:rPr>
                      <w:w w:val="105"/>
                    </w:rPr>
                    <w:t>Prior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Wrihen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No</w:t>
                  </w:r>
                  <w:r>
                    <w:rPr>
                      <w:spacing w:val="-1"/>
                      <w:w w:val="105"/>
                    </w:rPr>
                    <w:t>)</w:t>
                  </w:r>
                  <w:r>
                    <w:rPr>
                      <w:spacing w:val="-2"/>
                      <w:w w:val="105"/>
                    </w:rPr>
                    <w:t>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0.448212pt;width:16.9pt;height:29.2pt;mso-position-horizontal-relative:page;mso-position-vertical-relative:page;z-index:-108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70.448212pt;width:256.55pt;height:29.2pt;mso-position-horizontal-relative:page;mso-position-vertical-relative:page;z-index:-108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SCC</w:t>
                    <w:tab/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Community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99.648209pt;width:256.1pt;height:29.2pt;mso-position-horizontal-relative:page;mso-position-vertical-relative:page;z-index:-108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QA</w:t>
                    <w:tab/>
                  </w:r>
                  <w:r>
                    <w:rPr/>
                    <w:t>Quality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Assurance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99.648209pt;width:16.9pt;height:29.2pt;mso-position-horizontal-relative:page;mso-position-vertical-relative:page;z-index:-108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99.648209pt;width:256.55pt;height:38.4pt;mso-position-horizontal-relative:page;mso-position-vertical-relative:page;z-index:-1084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16" w:hanging="1050"/>
                    <w:jc w:val="left"/>
                  </w:pPr>
                  <w:r>
                    <w:rPr>
                      <w:w w:val="95"/>
                    </w:rPr>
                    <w:t>SCHIP</w:t>
                    <w:tab/>
                  </w:r>
                  <w:r>
                    <w:rPr/>
                    <w:t>State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Children’s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Health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Insurance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Program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28.848389pt;width:256.1pt;height:29.2pt;mso-position-horizontal-relative:page;mso-position-vertical-relative:page;z-index:-1084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QExA</w:t>
                    <w:tab/>
                  </w:r>
                  <w:r>
                    <w:rPr/>
                    <w:t>QUEST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Expanded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Access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28.848389pt;width:16.9pt;height:29.2pt;mso-position-horizontal-relative:page;mso-position-vertical-relative:page;z-index:-1084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38.047989pt;width:256.55pt;height:29.2pt;mso-position-horizontal-relative:page;mso-position-vertical-relative:page;z-index:-108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SD</w:t>
                    <w:tab/>
                  </w:r>
                  <w:r>
                    <w:rPr/>
                    <w:t>Speech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58.048401pt;width:256.1pt;height:38.4pt;mso-position-horizontal-relative:page;mso-position-vertical-relative:page;z-index:-1084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686" w:hanging="1050"/>
                    <w:jc w:val="left"/>
                  </w:pPr>
                  <w:r>
                    <w:rPr/>
                    <w:t>QUEST</w:t>
                    <w:tab/>
                    <w:t>Quality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Care,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Universal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Access,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Eﬃcient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U)liza)on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58.048401pt;width:16.9pt;height:38.4pt;mso-position-horizontal-relative:page;mso-position-vertical-relative:page;z-index:-1083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67.247986pt;width:256.55pt;height:29.2pt;mso-position-horizontal-relative:page;mso-position-vertical-relative:page;z-index:-108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SDRT</w:t>
                    <w:tab/>
                    <w:t>Stanford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Diagnos)c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Reading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Test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96.448181pt;width:256.1pt;height:38.4pt;mso-position-horizontal-relative:page;mso-position-vertical-relative:page;z-index:-1083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375" w:hanging="1050"/>
                    <w:jc w:val="left"/>
                  </w:pPr>
                  <w:r>
                    <w:rPr>
                      <w:w w:val="95"/>
                    </w:rPr>
                    <w:t>REACH</w:t>
                    <w:tab/>
                  </w:r>
                  <w:r>
                    <w:rPr/>
                    <w:t>Reinven)ng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Act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Children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(2004)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96.448181pt;width:16.9pt;height:38.4pt;mso-position-horizontal-relative:page;mso-position-vertical-relative:page;z-index:-1083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96.448181pt;width:256.55pt;height:29.2pt;mso-position-horizontal-relative:page;mso-position-vertical-relative:page;z-index:-1082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SE</w:t>
                    <w:tab/>
                  </w:r>
                  <w:r>
                    <w:rPr/>
                    <w:t>Supported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Employment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25.64798pt;width:256.55pt;height:29.2pt;mso-position-horizontal-relative:page;mso-position-vertical-relative:page;z-index:-1082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SEA</w:t>
                    <w:tab/>
                    <w:t>State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Agency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389pt;width:256.1pt;height:29.2pt;mso-position-horizontal-relative:page;mso-position-vertical-relative:page;z-index:-1082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RCP</w:t>
                    <w:tab/>
                  </w:r>
                  <w:r>
                    <w:rPr/>
                    <w:t>Resource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Caregiver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Provider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389pt;width:16.9pt;height:29.2pt;mso-position-horizontal-relative:page;mso-position-vertical-relative:page;z-index:-1082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54.847992pt;width:256.55pt;height:29.2pt;mso-position-horizontal-relative:page;mso-position-vertical-relative:page;z-index:-108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SEAC</w:t>
                    <w:tab/>
                    <w:t>Special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Advisory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Council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37pt;width:256.1pt;height:29.2pt;mso-position-horizontal-relative:page;mso-position-vertical-relative:page;z-index:-1081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RDA</w:t>
                    <w:tab/>
                    <w:t>Results-­‐Driven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Accountability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37pt;width:16.9pt;height:29.2pt;mso-position-horizontal-relative:page;mso-position-vertical-relative:page;z-index:-108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84.047974pt;width:256.55pt;height:38.4pt;mso-position-horizontal-relative:page;mso-position-vertical-relative:page;z-index:-108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66" w:hanging="1050"/>
                    <w:jc w:val="left"/>
                  </w:pPr>
                  <w:r>
                    <w:rPr>
                      <w:spacing w:val="-1"/>
                    </w:rPr>
                    <w:t>SEBD</w:t>
                    <w:tab/>
                  </w:r>
                  <w:r>
                    <w:rPr/>
                    <w:t>Support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Emo)onal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Behavioral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Development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(CAMHD)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3.248383pt;width:256.1pt;height:29.2pt;mso-position-horizontal-relative:page;mso-position-vertical-relative:page;z-index:-108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RFP</w:t>
                    <w:tab/>
                  </w:r>
                  <w:r>
                    <w:rPr/>
                    <w:t>Request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Proposal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3.248383pt;width:16.9pt;height:29.2pt;mso-position-horizontal-relative:page;mso-position-vertical-relative:page;z-index:-108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22.448181pt;width:256.1pt;height:29.2pt;mso-position-horizontal-relative:page;mso-position-vertical-relative:page;z-index:-1080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RN</w:t>
                    <w:tab/>
                  </w:r>
                  <w:r>
                    <w:rPr/>
                    <w:t>Registered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Nurse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22.448181pt;width:16.9pt;height:29.2pt;mso-position-horizontal-relative:page;mso-position-vertical-relative:page;z-index:-1080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22.448181pt;width:256.55pt;height:38.4pt;mso-position-horizontal-relative:page;mso-position-vertical-relative:page;z-index:-1079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340" w:hanging="1050"/>
                    <w:jc w:val="left"/>
                  </w:pPr>
                  <w:r>
                    <w:rPr/>
                    <w:t>SECOH</w:t>
                    <w:tab/>
                  </w:r>
                  <w:r>
                    <w:rPr>
                      <w:w w:val="105"/>
                    </w:rPr>
                    <w:t>Suppor)ng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Excep)onal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Ci)zens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/>
                    <w:t> </w:t>
                  </w:r>
                  <w:r>
                    <w:rPr>
                      <w:w w:val="105"/>
                    </w:rPr>
                    <w:t>Hawaii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51.648376pt;width:256.1pt;height:29.2pt;mso-position-horizontal-relative:page;mso-position-vertical-relative:page;z-index:-1079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RT</w:t>
                    <w:tab/>
                    <w:t>Resource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Teacher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51.648376pt;width:16.9pt;height:29.2pt;mso-position-horizontal-relative:page;mso-position-vertical-relative:page;z-index:-1079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60.847961pt;width:256.55pt;height:29.2pt;mso-position-horizontal-relative:page;mso-position-vertical-relative:page;z-index:-1079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SEPS</w:t>
                    <w:tab/>
                    <w:t>Senior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Exit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Survey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80.848358pt;width:256.1pt;height:29.2pt;mso-position-horizontal-relative:page;mso-position-vertical-relative:page;z-index:-1078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RTI</w:t>
                    <w:tab/>
                  </w:r>
                  <w:r>
                    <w:rPr/>
                    <w:t>Response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Interven)on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80.848358pt;width:16.9pt;height:29.2pt;mso-position-horizontal-relative:page;mso-position-vertical-relative:page;z-index:-1078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0.047974pt;width:256.55pt;height:29.2pt;mso-position-horizontal-relative:page;mso-position-vertical-relative:page;z-index:-107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SES</w:t>
                    <w:tab/>
                  </w:r>
                  <w:r>
                    <w:rPr>
                      <w:w w:val="105"/>
                    </w:rPr>
                    <w:t>Special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Sec)on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10.04837pt;width:256.1pt;height:29.2pt;mso-position-horizontal-relative:page;mso-position-vertical-relative:page;z-index:-1078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RTTT</w:t>
                    <w:tab/>
                    <w:t>Race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10.04837pt;width:16.9pt;height:29.2pt;mso-position-horizontal-relative:page;mso-position-vertical-relative:page;z-index:-107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19.247986pt;width:256.55pt;height:29.2pt;mso-position-horizontal-relative:page;mso-position-vertical-relative:page;z-index:-107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SES</w:t>
                    <w:tab/>
                  </w:r>
                  <w:r>
                    <w:rPr/>
                    <w:t>Supplemental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Educa)on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39.248352pt;width:256.1pt;height:29.2pt;mso-position-horizontal-relative:page;mso-position-vertical-relative:page;z-index:-107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SAO</w:t>
                    <w:tab/>
                  </w:r>
                  <w:r>
                    <w:rPr/>
                    <w:t>School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Accountability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Oﬃce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39.248352pt;width:16.9pt;height:29.2pt;mso-position-horizontal-relative:page;mso-position-vertical-relative:page;z-index:-107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48.447937pt;width:256.55pt;height:38.4pt;mso-position-horizontal-relative:page;mso-position-vertical-relative:page;z-index:-1077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66" w:hanging="1050"/>
                    <w:jc w:val="left"/>
                  </w:pPr>
                  <w:r>
                    <w:rPr/>
                    <w:t>SESAT</w:t>
                    <w:tab/>
                    <w:t>Stanford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Early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w w:val="99"/>
                    </w:rPr>
                    <w:t> </w:t>
                  </w:r>
                  <w:r>
                    <w:rPr/>
                    <w:t>Test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68.448364pt;width:256.1pt;height:38.4pt;mso-position-horizontal-relative:page;mso-position-vertical-relative:page;z-index:-1076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704" w:hanging="1050"/>
                    <w:jc w:val="left"/>
                  </w:pPr>
                  <w:r>
                    <w:rPr>
                      <w:spacing w:val="-1"/>
                    </w:rPr>
                    <w:t>SASA</w:t>
                  </w:r>
                  <w:r>
                    <w:rPr/>
                    <w:tab/>
                    <w:t>S</w:t>
                  </w:r>
                  <w:r>
                    <w:rPr>
                      <w:w w:val="99"/>
                    </w:rPr>
                    <w:t>c</w:t>
                  </w:r>
                  <w:r>
                    <w:rPr/>
                    <w:t>hool </w:t>
                  </w:r>
                  <w:r>
                    <w:rPr>
                      <w:w w:val="99"/>
                    </w:rPr>
                    <w:t>A</w:t>
                  </w:r>
                  <w:r>
                    <w:rPr/>
                    <w:t>d</w:t>
                  </w:r>
                  <w:r>
                    <w:rPr>
                      <w:w w:val="99"/>
                    </w:rPr>
                    <w:t>m</w:t>
                  </w:r>
                  <w:r>
                    <w:rPr/>
                    <w:t>inis</w:t>
                  </w:r>
                  <w:r>
                    <w:rPr>
                      <w:w w:val="99"/>
                    </w:rPr>
                    <w:t>tr</w:t>
                  </w:r>
                  <w:r>
                    <w:rPr>
                      <w:w w:val="132"/>
                    </w:rPr>
                    <w:t>a)</w:t>
                  </w:r>
                  <w:r>
                    <w:rPr>
                      <w:w w:val="99"/>
                    </w:rPr>
                    <w:t>ve</w:t>
                  </w:r>
                  <w:r>
                    <w:rPr/>
                    <w:t> S</w:t>
                  </w:r>
                  <w:r>
                    <w:rPr>
                      <w:w w:val="99"/>
                    </w:rPr>
                    <w:t>erv</w:t>
                  </w:r>
                  <w:r>
                    <w:rPr/>
                    <w:t>i</w:t>
                  </w:r>
                  <w:r>
                    <w:rPr>
                      <w:w w:val="99"/>
                    </w:rPr>
                    <w:t>ce</w:t>
                  </w:r>
                  <w:r>
                    <w:rPr/>
                    <w:t>s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Assistant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68.448364pt;width:16.9pt;height:38.4pt;mso-position-horizontal-relative:page;mso-position-vertical-relative:page;z-index:-107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86.847961pt;width:256.55pt;height:38.4pt;mso-position-horizontal-relative:page;mso-position-vertical-relative:page;z-index:-107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709" w:hanging="1050"/>
                    <w:jc w:val="left"/>
                  </w:pPr>
                  <w:r>
                    <w:rPr>
                      <w:w w:val="95"/>
                    </w:rPr>
                    <w:t>SEVR</w:t>
                    <w:tab/>
                  </w:r>
                  <w:r>
                    <w:rPr>
                      <w:w w:val="105"/>
                    </w:rPr>
                    <w:t>Special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Educa)onal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Voca)onal</w:t>
                  </w:r>
                  <w:r>
                    <w:rPr/>
                    <w:t> Rehabilita)on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(Program)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06.848389pt;width:256.1pt;height:38.4pt;mso-position-horizontal-relative:page;mso-position-vertical-relative:page;z-index:-1076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957" w:hanging="1050"/>
                    <w:jc w:val="left"/>
                  </w:pPr>
                  <w:r>
                    <w:rPr>
                      <w:spacing w:val="-1"/>
                    </w:rPr>
                    <w:t>SAT</w:t>
                    <w:tab/>
                  </w:r>
                  <w:r>
                    <w:rPr/>
                    <w:t>Stanford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Achievement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Test/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Scholas)c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Test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06.848389pt;width:16.9pt;height:38.4pt;mso-position-horizontal-relative:page;mso-position-vertical-relative:page;z-index:-107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25.247986pt;width:256.55pt;height:29.2pt;mso-position-horizontal-relative:page;mso-position-vertical-relative:page;z-index:-107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SI</w:t>
                    <w:tab/>
                  </w:r>
                  <w:r>
                    <w:rPr/>
                    <w:t>Sensory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Integra)on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45.248352pt;width:256.1pt;height:38.4pt;mso-position-horizontal-relative:page;mso-position-vertical-relative:page;z-index:-107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885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SBAS</w:t>
                    <w:tab/>
                  </w:r>
                  <w:r>
                    <w:rPr/>
                    <w:t>Smarter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Balance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Assessment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45.248352pt;width:16.9pt;height:38.4pt;mso-position-horizontal-relative:page;mso-position-vertical-relative:page;z-index:-107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54.447937pt;width:256.55pt;height:29.2pt;mso-position-horizontal-relative:page;mso-position-vertical-relative:page;z-index:-107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SID</w:t>
                    <w:tab/>
                    <w:t>Standards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Implementa)on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Design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83.648193pt;width:256.1pt;height:29.2pt;mso-position-horizontal-relative:page;mso-position-vertical-relative:page;z-index:-1074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SBBH</w:t>
                    <w:tab/>
                    <w:t>School-­‐Based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Behavioral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Health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83.648193pt;width:16.9pt;height:29.2pt;mso-position-horizontal-relative:page;mso-position-vertical-relative:page;z-index:-1074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83.648193pt;width:256.55pt;height:29.2pt;mso-position-horizontal-relative:page;mso-position-vertical-relative:page;z-index:-1074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SIG</w:t>
                    <w:tab/>
                  </w:r>
                  <w:r>
                    <w:rPr/>
                    <w:t>State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Improvement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Grant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12.848145pt;width:256.1pt;height:29.2pt;mso-position-horizontal-relative:page;mso-position-vertical-relative:page;z-index:-1073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SBE</w:t>
                    <w:tab/>
                  </w:r>
                  <w:r>
                    <w:rPr>
                      <w:w w:val="95"/>
                    </w:rPr>
                    <w:t>Standards-­‐Based</w:t>
                  </w:r>
                  <w:r>
                    <w:rPr>
                      <w:spacing w:val="47"/>
                      <w:w w:val="95"/>
                    </w:rPr>
                    <w:t> </w:t>
                  </w:r>
                  <w:r>
                    <w:rPr>
                      <w:w w:val="95"/>
                    </w:rPr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712.848145pt;width:16.9pt;height:29.2pt;mso-position-horizontal-relative:page;mso-position-vertical-relative:page;z-index:-107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12.848145pt;width:256.55pt;height:29.2pt;mso-position-horizontal-relative:page;mso-position-vertical-relative:page;z-index:-1073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SIP</w:t>
                    <w:tab/>
                  </w:r>
                  <w:r>
                    <w:rPr/>
                    <w:t>Strategic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Implementa)on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70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0.247444pt;margin-top:81.848015pt;width:531.5pt;height:661.2pt;mso-position-horizontal-relative:page;mso-position-vertical-relative:page;z-index:-107320" coordorigin="805,1637" coordsize="10630,13224">
            <v:group style="position:absolute;left:825;top:1657;width:1050;height:584" coordorigin="825,1657" coordsize="1050,584">
              <v:shape style="position:absolute;left:825;top:1657;width:1050;height:584" coordorigin="825,1657" coordsize="1050,584" path="m825,1657l1875,1657,1875,2241,825,2241,825,1657xe" filled="true" fillcolor="#edf4f7" stroked="false">
                <v:path arrowok="t"/>
                <v:fill type="solid"/>
              </v:shape>
            </v:group>
            <v:group style="position:absolute;left:1875;top:1657;width:4072;height:584" coordorigin="1875,1657" coordsize="4072,584">
              <v:shape style="position:absolute;left:1875;top:1657;width:4072;height:584" coordorigin="1875,1657" coordsize="4072,584" path="m1875,1657l5947,1657,5947,2241,1875,2241,1875,1657xe" filled="true" fillcolor="#edf4f7" stroked="false">
                <v:path arrowok="t"/>
                <v:fill type="solid"/>
              </v:shape>
            </v:group>
            <v:group style="position:absolute;left:5947;top:1657;width:328;height:584" coordorigin="5947,1657" coordsize="328,584">
              <v:shape style="position:absolute;left:5947;top:1657;width:328;height:584" coordorigin="5947,1657" coordsize="328,584" path="m5947,1657l6275,1657,6275,2241,5947,2241,5947,1657xe" filled="true" fillcolor="#6095c9" stroked="false">
                <v:path arrowok="t"/>
                <v:fill type="solid"/>
              </v:shape>
            </v:group>
            <v:group style="position:absolute;left:5947;top:2241;width:328;height:584" coordorigin="5947,2241" coordsize="328,584">
              <v:shape style="position:absolute;left:5947;top:2241;width:328;height:584" coordorigin="5947,2241" coordsize="328,584" path="m5947,2241l6275,2241,6275,2825,5947,2825,5947,2241xe" filled="true" fillcolor="#6095c9" stroked="false">
                <v:path arrowok="t"/>
                <v:fill type="solid"/>
              </v:shape>
            </v:group>
            <v:group style="position:absolute;left:825;top:2825;width:1050;height:768" coordorigin="825,2825" coordsize="1050,768">
              <v:shape style="position:absolute;left:825;top:2825;width:1050;height:768" coordorigin="825,2825" coordsize="1050,768" path="m825,2825l1875,2825,1875,3593,825,3593,825,2825xe" filled="true" fillcolor="#edf4f7" stroked="false">
                <v:path arrowok="t"/>
                <v:fill type="solid"/>
              </v:shape>
            </v:group>
            <v:group style="position:absolute;left:1875;top:2825;width:4072;height:768" coordorigin="1875,2825" coordsize="4072,768">
              <v:shape style="position:absolute;left:1875;top:2825;width:4072;height:768" coordorigin="1875,2825" coordsize="4072,768" path="m1875,2825l5947,2825,5947,3593,1875,3593,1875,2825xe" filled="true" fillcolor="#edf4f7" stroked="false">
                <v:path arrowok="t"/>
                <v:fill type="solid"/>
              </v:shape>
            </v:group>
            <v:group style="position:absolute;left:5947;top:2825;width:328;height:768" coordorigin="5947,2825" coordsize="328,768">
              <v:shape style="position:absolute;left:5947;top:2825;width:328;height:768" coordorigin="5947,2825" coordsize="328,768" path="m5947,2825l6275,2825,6275,3593,5947,3593,5947,2825xe" filled="true" fillcolor="#6095c9" stroked="false">
                <v:path arrowok="t"/>
                <v:fill type="solid"/>
              </v:shape>
            </v:group>
            <v:group style="position:absolute;left:5947;top:3593;width:328;height:584" coordorigin="5947,3593" coordsize="328,584">
              <v:shape style="position:absolute;left:5947;top:3593;width:328;height:584" coordorigin="5947,3593" coordsize="328,584" path="m5947,3593l6275,3593,6275,4177,5947,4177,5947,3593xe" filled="true" fillcolor="#6095c9" stroked="false">
                <v:path arrowok="t"/>
                <v:fill type="solid"/>
              </v:shape>
            </v:group>
            <v:group style="position:absolute;left:825;top:4177;width:1050;height:584" coordorigin="825,4177" coordsize="1050,584">
              <v:shape style="position:absolute;left:825;top:4177;width:1050;height:584" coordorigin="825,4177" coordsize="1050,584" path="m825,4177l1875,4177,1875,4761,825,4761,825,4177xe" filled="true" fillcolor="#edf4f7" stroked="false">
                <v:path arrowok="t"/>
                <v:fill type="solid"/>
              </v:shape>
            </v:group>
            <v:group style="position:absolute;left:1875;top:4177;width:4072;height:584" coordorigin="1875,4177" coordsize="4072,584">
              <v:shape style="position:absolute;left:1875;top:4177;width:4072;height:584" coordorigin="1875,4177" coordsize="4072,584" path="m1875,4177l5947,4177,5947,4761,1875,4761,1875,4177xe" filled="true" fillcolor="#edf4f7" stroked="false">
                <v:path arrowok="t"/>
                <v:fill type="solid"/>
              </v:shape>
            </v:group>
            <v:group style="position:absolute;left:5947;top:4177;width:328;height:584" coordorigin="5947,4177" coordsize="328,584">
              <v:shape style="position:absolute;left:5947;top:4177;width:328;height:584" coordorigin="5947,4177" coordsize="328,584" path="m5947,4177l6275,4177,6275,4761,5947,4761,5947,4177xe" filled="true" fillcolor="#6095c9" stroked="false">
                <v:path arrowok="t"/>
                <v:fill type="solid"/>
              </v:shape>
            </v:group>
            <v:group style="position:absolute;left:5947;top:4761;width:328;height:584" coordorigin="5947,4761" coordsize="328,584">
              <v:shape style="position:absolute;left:5947;top:4761;width:328;height:584" coordorigin="5947,4761" coordsize="328,584" path="m5947,4761l6275,4761,6275,5345,5947,5345,5947,4761xe" filled="true" fillcolor="#6095c9" stroked="false">
                <v:path arrowok="t"/>
                <v:fill type="solid"/>
              </v:shape>
            </v:group>
            <v:group style="position:absolute;left:825;top:5345;width:1050;height:584" coordorigin="825,5345" coordsize="1050,584">
              <v:shape style="position:absolute;left:825;top:5345;width:1050;height:584" coordorigin="825,5345" coordsize="1050,584" path="m825,5345l1875,5345,1875,5929,825,5929,825,5345xe" filled="true" fillcolor="#edf4f7" stroked="false">
                <v:path arrowok="t"/>
                <v:fill type="solid"/>
              </v:shape>
            </v:group>
            <v:group style="position:absolute;left:1875;top:5345;width:4072;height:584" coordorigin="1875,5345" coordsize="4072,584">
              <v:shape style="position:absolute;left:1875;top:5345;width:4072;height:584" coordorigin="1875,5345" coordsize="4072,584" path="m1875,5345l5947,5345,5947,5929,1875,5929,1875,5345xe" filled="true" fillcolor="#edf4f7" stroked="false">
                <v:path arrowok="t"/>
                <v:fill type="solid"/>
              </v:shape>
            </v:group>
            <v:group style="position:absolute;left:5947;top:5345;width:328;height:584" coordorigin="5947,5345" coordsize="328,584">
              <v:shape style="position:absolute;left:5947;top:5345;width:328;height:584" coordorigin="5947,5345" coordsize="328,584" path="m5947,5345l6275,5345,6275,5929,5947,5929,5947,5345xe" filled="true" fillcolor="#6095c9" stroked="false">
                <v:path arrowok="t"/>
                <v:fill type="solid"/>
              </v:shape>
            </v:group>
            <v:group style="position:absolute;left:5947;top:5929;width:328;height:768" coordorigin="5947,5929" coordsize="328,768">
              <v:shape style="position:absolute;left:5947;top:5929;width:328;height:768" coordorigin="5947,5929" coordsize="328,768" path="m5947,5929l6275,5929,6275,6697,5947,6697,5947,5929xe" filled="true" fillcolor="#6095c9" stroked="false">
                <v:path arrowok="t"/>
                <v:fill type="solid"/>
              </v:shape>
            </v:group>
            <v:group style="position:absolute;left:825;top:6697;width:1050;height:584" coordorigin="825,6697" coordsize="1050,584">
              <v:shape style="position:absolute;left:825;top:6697;width:1050;height:584" coordorigin="825,6697" coordsize="1050,584" path="m825,6697l1875,6697,1875,7281,825,7281,825,6697xe" filled="true" fillcolor="#edf4f7" stroked="false">
                <v:path arrowok="t"/>
                <v:fill type="solid"/>
              </v:shape>
            </v:group>
            <v:group style="position:absolute;left:1875;top:6697;width:4072;height:584" coordorigin="1875,6697" coordsize="4072,584">
              <v:shape style="position:absolute;left:1875;top:6697;width:4072;height:584" coordorigin="1875,6697" coordsize="4072,584" path="m1875,6697l5947,6697,5947,7281,1875,7281,1875,6697xe" filled="true" fillcolor="#edf4f7" stroked="false">
                <v:path arrowok="t"/>
                <v:fill type="solid"/>
              </v:shape>
            </v:group>
            <v:group style="position:absolute;left:5947;top:6697;width:328;height:584" coordorigin="5947,6697" coordsize="328,584">
              <v:shape style="position:absolute;left:5947;top:6697;width:328;height:584" coordorigin="5947,6697" coordsize="328,584" path="m5947,6697l6275,6697,6275,7281,5947,7281,5947,6697xe" filled="true" fillcolor="#6095c9" stroked="false">
                <v:path arrowok="t"/>
                <v:fill type="solid"/>
              </v:shape>
            </v:group>
            <v:group style="position:absolute;left:5947;top:7281;width:328;height:584" coordorigin="5947,7281" coordsize="328,584">
              <v:shape style="position:absolute;left:5947;top:7281;width:328;height:584" coordorigin="5947,7281" coordsize="328,584" path="m5947,7281l6275,7281,6275,7865,5947,7865,5947,7281xe" filled="true" fillcolor="#6095c9" stroked="false">
                <v:path arrowok="t"/>
                <v:fill type="solid"/>
              </v:shape>
            </v:group>
            <v:group style="position:absolute;left:825;top:7865;width:1050;height:584" coordorigin="825,7865" coordsize="1050,584">
              <v:shape style="position:absolute;left:825;top:7865;width:1050;height:584" coordorigin="825,7865" coordsize="1050,584" path="m825,7865l1875,7865,1875,8449,825,8449,825,7865xe" filled="true" fillcolor="#edf4f7" stroked="false">
                <v:path arrowok="t"/>
                <v:fill type="solid"/>
              </v:shape>
            </v:group>
            <v:group style="position:absolute;left:1875;top:7865;width:4072;height:584" coordorigin="1875,7865" coordsize="4072,584">
              <v:shape style="position:absolute;left:1875;top:7865;width:4072;height:584" coordorigin="1875,7865" coordsize="4072,584" path="m1875,7865l5947,7865,5947,8449,1875,8449,1875,7865xe" filled="true" fillcolor="#edf4f7" stroked="false">
                <v:path arrowok="t"/>
                <v:fill type="solid"/>
              </v:shape>
            </v:group>
            <v:group style="position:absolute;left:5947;top:7865;width:328;height:584" coordorigin="5947,7865" coordsize="328,584">
              <v:shape style="position:absolute;left:5947;top:7865;width:328;height:584" coordorigin="5947,7865" coordsize="328,584" path="m5947,7865l6275,7865,6275,8449,5947,8449,5947,7865xe" filled="true" fillcolor="#6095c9" stroked="false">
                <v:path arrowok="t"/>
                <v:fill type="solid"/>
              </v:shape>
            </v:group>
            <v:group style="position:absolute;left:5947;top:8449;width:328;height:584" coordorigin="5947,8449" coordsize="328,584">
              <v:shape style="position:absolute;left:5947;top:8449;width:328;height:584" coordorigin="5947,8449" coordsize="328,584" path="m5947,8449l6275,8449,6275,9033,5947,9033,5947,8449xe" filled="true" fillcolor="#6095c9" stroked="false">
                <v:path arrowok="t"/>
                <v:fill type="solid"/>
              </v:shape>
            </v:group>
            <v:group style="position:absolute;left:825;top:9033;width:1050;height:584" coordorigin="825,9033" coordsize="1050,584">
              <v:shape style="position:absolute;left:825;top:9033;width:1050;height:584" coordorigin="825,9033" coordsize="1050,584" path="m825,9033l1875,9033,1875,9617,825,9617,825,9033xe" filled="true" fillcolor="#edf4f7" stroked="false">
                <v:path arrowok="t"/>
                <v:fill type="solid"/>
              </v:shape>
            </v:group>
            <v:group style="position:absolute;left:1875;top:9033;width:4072;height:584" coordorigin="1875,9033" coordsize="4072,584">
              <v:shape style="position:absolute;left:1875;top:9033;width:4072;height:584" coordorigin="1875,9033" coordsize="4072,584" path="m1875,9033l5947,9033,5947,9617,1875,9617,1875,9033xe" filled="true" fillcolor="#edf4f7" stroked="false">
                <v:path arrowok="t"/>
                <v:fill type="solid"/>
              </v:shape>
            </v:group>
            <v:group style="position:absolute;left:5947;top:9033;width:328;height:584" coordorigin="5947,9033" coordsize="328,584">
              <v:shape style="position:absolute;left:5947;top:9033;width:328;height:584" coordorigin="5947,9033" coordsize="328,584" path="m5947,9033l6275,9033,6275,9617,5947,9617,5947,9033xe" filled="true" fillcolor="#6095c9" stroked="false">
                <v:path arrowok="t"/>
                <v:fill type="solid"/>
              </v:shape>
            </v:group>
            <v:group style="position:absolute;left:5947;top:9617;width:328;height:584" coordorigin="5947,9617" coordsize="328,584">
              <v:shape style="position:absolute;left:5947;top:9617;width:328;height:584" coordorigin="5947,9617" coordsize="328,584" path="m5947,9617l6275,9617,6275,10201,5947,10201,5947,9617xe" filled="true" fillcolor="#6095c9" stroked="false">
                <v:path arrowok="t"/>
                <v:fill type="solid"/>
              </v:shape>
            </v:group>
            <v:group style="position:absolute;left:825;top:10201;width:1050;height:584" coordorigin="825,10201" coordsize="1050,584">
              <v:shape style="position:absolute;left:825;top:10201;width:1050;height:584" coordorigin="825,10201" coordsize="1050,584" path="m825,10201l1875,10201,1875,10785,825,10785,825,10201xe" filled="true" fillcolor="#edf4f7" stroked="false">
                <v:path arrowok="t"/>
                <v:fill type="solid"/>
              </v:shape>
            </v:group>
            <v:group style="position:absolute;left:1875;top:10201;width:4072;height:584" coordorigin="1875,10201" coordsize="4072,584">
              <v:shape style="position:absolute;left:1875;top:10201;width:4072;height:584" coordorigin="1875,10201" coordsize="4072,584" path="m1875,10201l5947,10201,5947,10785,1875,10785,1875,10201xe" filled="true" fillcolor="#edf4f7" stroked="false">
                <v:path arrowok="t"/>
                <v:fill type="solid"/>
              </v:shape>
            </v:group>
            <v:group style="position:absolute;left:5947;top:10201;width:328;height:584" coordorigin="5947,10201" coordsize="328,584">
              <v:shape style="position:absolute;left:5947;top:10201;width:328;height:584" coordorigin="5947,10201" coordsize="328,584" path="m5947,10201l6275,10201,6275,10785,5947,10785,5947,10201xe" filled="true" fillcolor="#6095c9" stroked="false">
                <v:path arrowok="t"/>
                <v:fill type="solid"/>
              </v:shape>
            </v:group>
            <v:group style="position:absolute;left:5947;top:10785;width:328;height:584" coordorigin="5947,10785" coordsize="328,584">
              <v:shape style="position:absolute;left:5947;top:10785;width:328;height:584" coordorigin="5947,10785" coordsize="328,584" path="m5947,10785l6275,10785,6275,11369,5947,11369,5947,10785xe" filled="true" fillcolor="#6095c9" stroked="false">
                <v:path arrowok="t"/>
                <v:fill type="solid"/>
              </v:shape>
            </v:group>
            <v:group style="position:absolute;left:825;top:11369;width:1050;height:584" coordorigin="825,11369" coordsize="1050,584">
              <v:shape style="position:absolute;left:825;top:11369;width:1050;height:584" coordorigin="825,11369" coordsize="1050,584" path="m825,11369l1875,11369,1875,11953,825,11953,825,11369xe" filled="true" fillcolor="#edf4f7" stroked="false">
                <v:path arrowok="t"/>
                <v:fill type="solid"/>
              </v:shape>
            </v:group>
            <v:group style="position:absolute;left:1875;top:11369;width:4072;height:584" coordorigin="1875,11369" coordsize="4072,584">
              <v:shape style="position:absolute;left:1875;top:11369;width:4072;height:584" coordorigin="1875,11369" coordsize="4072,584" path="m1875,11369l5947,11369,5947,11953,1875,11953,1875,11369xe" filled="true" fillcolor="#edf4f7" stroked="false">
                <v:path arrowok="t"/>
                <v:fill type="solid"/>
              </v:shape>
            </v:group>
            <v:group style="position:absolute;left:5947;top:11369;width:328;height:584" coordorigin="5947,11369" coordsize="328,584">
              <v:shape style="position:absolute;left:5947;top:11369;width:328;height:584" coordorigin="5947,11369" coordsize="328,584" path="m5947,11369l6275,11369,6275,11953,5947,11953,5947,11369xe" filled="true" fillcolor="#6095c9" stroked="false">
                <v:path arrowok="t"/>
                <v:fill type="solid"/>
              </v:shape>
            </v:group>
            <v:group style="position:absolute;left:5947;top:11953;width:328;height:584" coordorigin="5947,11953" coordsize="328,584">
              <v:shape style="position:absolute;left:5947;top:11953;width:328;height:584" coordorigin="5947,11953" coordsize="328,584" path="m5947,11953l6275,11953,6275,12537,5947,12537,5947,11953xe" filled="true" fillcolor="#6095c9" stroked="false">
                <v:path arrowok="t"/>
                <v:fill type="solid"/>
              </v:shape>
            </v:group>
            <v:group style="position:absolute;left:825;top:12537;width:1050;height:584" coordorigin="825,12537" coordsize="1050,584">
              <v:shape style="position:absolute;left:825;top:12537;width:1050;height:584" coordorigin="825,12537" coordsize="1050,584" path="m825,12537l1875,12537,1875,13121,825,13121,825,12537xe" filled="true" fillcolor="#edf4f7" stroked="false">
                <v:path arrowok="t"/>
                <v:fill type="solid"/>
              </v:shape>
            </v:group>
            <v:group style="position:absolute;left:1875;top:12537;width:4072;height:584" coordorigin="1875,12537" coordsize="4072,584">
              <v:shape style="position:absolute;left:1875;top:12537;width:4072;height:584" coordorigin="1875,12537" coordsize="4072,584" path="m1875,12537l5947,12537,5947,13121,1875,13121,1875,12537xe" filled="true" fillcolor="#edf4f7" stroked="false">
                <v:path arrowok="t"/>
                <v:fill type="solid"/>
              </v:shape>
            </v:group>
            <v:group style="position:absolute;left:5947;top:12537;width:328;height:584" coordorigin="5947,12537" coordsize="328,584">
              <v:shape style="position:absolute;left:5947;top:12537;width:328;height:584" coordorigin="5947,12537" coordsize="328,584" path="m5947,12537l6275,12537,6275,13121,5947,13121,5947,12537xe" filled="true" fillcolor="#6095c9" stroked="false">
                <v:path arrowok="t"/>
                <v:fill type="solid"/>
              </v:shape>
            </v:group>
            <v:group style="position:absolute;left:5947;top:13121;width:328;height:584" coordorigin="5947,13121" coordsize="328,584">
              <v:shape style="position:absolute;left:5947;top:13121;width:328;height:584" coordorigin="5947,13121" coordsize="328,584" path="m5947,13121l6275,13121,6275,13705,5947,13705,5947,13121xe" filled="true" fillcolor="#6095c9" stroked="false">
                <v:path arrowok="t"/>
                <v:fill type="solid"/>
              </v:shape>
            </v:group>
            <v:group style="position:absolute;left:825;top:13705;width:1050;height:768" coordorigin="825,13705" coordsize="1050,768">
              <v:shape style="position:absolute;left:825;top:13705;width:1050;height:768" coordorigin="825,13705" coordsize="1050,768" path="m825,13705l1875,13705,1875,14473,825,14473,825,13705xe" filled="true" fillcolor="#edf4f7" stroked="false">
                <v:path arrowok="t"/>
                <v:fill type="solid"/>
              </v:shape>
            </v:group>
            <v:group style="position:absolute;left:1875;top:13705;width:4072;height:768" coordorigin="1875,13705" coordsize="4072,768">
              <v:shape style="position:absolute;left:1875;top:13705;width:4072;height:768" coordorigin="1875,13705" coordsize="4072,768" path="m1875,13705l5947,13705,5947,14473,1875,14473,1875,13705xe" filled="true" fillcolor="#edf4f7" stroked="false">
                <v:path arrowok="t"/>
                <v:fill type="solid"/>
              </v:shape>
            </v:group>
            <v:group style="position:absolute;left:5947;top:13705;width:328;height:768" coordorigin="5947,13705" coordsize="328,768">
              <v:shape style="position:absolute;left:5947;top:13705;width:328;height:768" coordorigin="5947,13705" coordsize="328,768" path="m5947,13705l6275,13705,6275,14473,5947,14473,5947,13705xe" filled="true" fillcolor="#6095c9" stroked="false">
                <v:path arrowok="t"/>
                <v:fill type="solid"/>
              </v:shape>
            </v:group>
            <v:group style="position:absolute;left:815;top:2241;width:5470;height:2" coordorigin="815,2241" coordsize="5470,2">
              <v:shape style="position:absolute;left:815;top:2241;width:5470;height:2" coordorigin="815,2241" coordsize="5470,0" path="m815,2241l6285,2241e" filled="false" stroked="true" strokeweight="1.0pt" strokecolor="#4bacc6">
                <v:path arrowok="t"/>
              </v:shape>
            </v:group>
            <v:group style="position:absolute;left:815;top:2825;width:5470;height:2" coordorigin="815,2825" coordsize="5470,2">
              <v:shape style="position:absolute;left:815;top:2825;width:5470;height:2" coordorigin="815,2825" coordsize="5470,0" path="m815,2825l6285,2825e" filled="false" stroked="true" strokeweight="1.0pt" strokecolor="#4bacc6">
                <v:path arrowok="t"/>
              </v:shape>
            </v:group>
            <v:group style="position:absolute;left:815;top:3593;width:5470;height:2" coordorigin="815,3593" coordsize="5470,2">
              <v:shape style="position:absolute;left:815;top:3593;width:5470;height:2" coordorigin="815,3593" coordsize="5470,0" path="m815,3593l6285,3593e" filled="false" stroked="true" strokeweight="1.0pt" strokecolor="#4bacc6">
                <v:path arrowok="t"/>
              </v:shape>
            </v:group>
            <v:group style="position:absolute;left:815;top:4177;width:5470;height:2" coordorigin="815,4177" coordsize="5470,2">
              <v:shape style="position:absolute;left:815;top:4177;width:5470;height:2" coordorigin="815,4177" coordsize="5470,0" path="m815,4177l6285,4177e" filled="false" stroked="true" strokeweight="1.0pt" strokecolor="#4bacc6">
                <v:path arrowok="t"/>
              </v:shape>
            </v:group>
            <v:group style="position:absolute;left:815;top:4761;width:5470;height:2" coordorigin="815,4761" coordsize="5470,2">
              <v:shape style="position:absolute;left:815;top:4761;width:5470;height:2" coordorigin="815,4761" coordsize="5470,0" path="m815,4761l6285,4761e" filled="false" stroked="true" strokeweight="1.0pt" strokecolor="#4bacc6">
                <v:path arrowok="t"/>
              </v:shape>
            </v:group>
            <v:group style="position:absolute;left:815;top:5345;width:5470;height:2" coordorigin="815,5345" coordsize="5470,2">
              <v:shape style="position:absolute;left:815;top:5345;width:5470;height:2" coordorigin="815,5345" coordsize="5470,0" path="m815,5345l6285,5345e" filled="false" stroked="true" strokeweight="1.0pt" strokecolor="#4bacc6">
                <v:path arrowok="t"/>
              </v:shape>
            </v:group>
            <v:group style="position:absolute;left:815;top:5929;width:5470;height:2" coordorigin="815,5929" coordsize="5470,2">
              <v:shape style="position:absolute;left:815;top:5929;width:5470;height:2" coordorigin="815,5929" coordsize="5470,0" path="m815,5929l6285,5929e" filled="false" stroked="true" strokeweight="1.0pt" strokecolor="#4bacc6">
                <v:path arrowok="t"/>
              </v:shape>
            </v:group>
            <v:group style="position:absolute;left:815;top:6697;width:5470;height:2" coordorigin="815,6697" coordsize="5470,2">
              <v:shape style="position:absolute;left:815;top:6697;width:5470;height:2" coordorigin="815,6697" coordsize="5470,0" path="m815,6697l6285,6697e" filled="false" stroked="true" strokeweight="1.0pt" strokecolor="#4bacc6">
                <v:path arrowok="t"/>
              </v:shape>
            </v:group>
            <v:group style="position:absolute;left:815;top:7281;width:5470;height:2" coordorigin="815,7281" coordsize="5470,2">
              <v:shape style="position:absolute;left:815;top:7281;width:5470;height:2" coordorigin="815,7281" coordsize="5470,0" path="m815,7281l6285,7281e" filled="false" stroked="true" strokeweight="1.0pt" strokecolor="#4bacc6">
                <v:path arrowok="t"/>
              </v:shape>
            </v:group>
            <v:group style="position:absolute;left:815;top:7865;width:5470;height:2" coordorigin="815,7865" coordsize="5470,2">
              <v:shape style="position:absolute;left:815;top:7865;width:5470;height:2" coordorigin="815,7865" coordsize="5470,0" path="m815,7865l6285,7865e" filled="false" stroked="true" strokeweight="1.0pt" strokecolor="#4bacc6">
                <v:path arrowok="t"/>
              </v:shape>
            </v:group>
            <v:group style="position:absolute;left:815;top:8449;width:5470;height:2" coordorigin="815,8449" coordsize="5470,2">
              <v:shape style="position:absolute;left:815;top:8449;width:5470;height:2" coordorigin="815,8449" coordsize="5470,0" path="m815,8449l6285,8449e" filled="false" stroked="true" strokeweight="1.0pt" strokecolor="#4bacc6">
                <v:path arrowok="t"/>
              </v:shape>
            </v:group>
            <v:group style="position:absolute;left:815;top:9033;width:5470;height:2" coordorigin="815,9033" coordsize="5470,2">
              <v:shape style="position:absolute;left:815;top:9033;width:5470;height:2" coordorigin="815,9033" coordsize="5470,0" path="m815,9033l6285,9033e" filled="false" stroked="true" strokeweight="1.0pt" strokecolor="#4bacc6">
                <v:path arrowok="t"/>
              </v:shape>
            </v:group>
            <v:group style="position:absolute;left:815;top:9617;width:5470;height:2" coordorigin="815,9617" coordsize="5470,2">
              <v:shape style="position:absolute;left:815;top:9617;width:5470;height:2" coordorigin="815,9617" coordsize="5470,0" path="m815,9617l6285,9617e" filled="false" stroked="true" strokeweight="1.0pt" strokecolor="#4bacc6">
                <v:path arrowok="t"/>
              </v:shape>
            </v:group>
            <v:group style="position:absolute;left:815;top:10201;width:5470;height:2" coordorigin="815,10201" coordsize="5470,2">
              <v:shape style="position:absolute;left:815;top:10201;width:5470;height:2" coordorigin="815,10201" coordsize="5470,0" path="m815,10201l6285,10201e" filled="false" stroked="true" strokeweight="1.0pt" strokecolor="#4bacc6">
                <v:path arrowok="t"/>
              </v:shape>
            </v:group>
            <v:group style="position:absolute;left:815;top:10785;width:5470;height:2" coordorigin="815,10785" coordsize="5470,2">
              <v:shape style="position:absolute;left:815;top:10785;width:5470;height:2" coordorigin="815,10785" coordsize="5470,0" path="m815,10785l6285,10785e" filled="false" stroked="true" strokeweight="1.0pt" strokecolor="#4bacc6">
                <v:path arrowok="t"/>
              </v:shape>
            </v:group>
            <v:group style="position:absolute;left:815;top:11369;width:5470;height:2" coordorigin="815,11369" coordsize="5470,2">
              <v:shape style="position:absolute;left:815;top:11369;width:5470;height:2" coordorigin="815,11369" coordsize="5470,0" path="m815,11369l6285,11369e" filled="false" stroked="true" strokeweight="1.0pt" strokecolor="#4bacc6">
                <v:path arrowok="t"/>
              </v:shape>
            </v:group>
            <v:group style="position:absolute;left:815;top:11953;width:5470;height:2" coordorigin="815,11953" coordsize="5470,2">
              <v:shape style="position:absolute;left:815;top:11953;width:5470;height:2" coordorigin="815,11953" coordsize="5470,0" path="m815,11953l6285,11953e" filled="false" stroked="true" strokeweight="1.0pt" strokecolor="#4bacc6">
                <v:path arrowok="t"/>
              </v:shape>
            </v:group>
            <v:group style="position:absolute;left:815;top:12537;width:5470;height:2" coordorigin="815,12537" coordsize="5470,2">
              <v:shape style="position:absolute;left:815;top:12537;width:5470;height:2" coordorigin="815,12537" coordsize="5470,0" path="m815,12537l6285,12537e" filled="false" stroked="true" strokeweight="1.0pt" strokecolor="#4bacc6">
                <v:path arrowok="t"/>
              </v:shape>
            </v:group>
            <v:group style="position:absolute;left:815;top:13121;width:5470;height:2" coordorigin="815,13121" coordsize="5470,2">
              <v:shape style="position:absolute;left:815;top:13121;width:5470;height:2" coordorigin="815,13121" coordsize="5470,0" path="m815,13121l6285,13121e" filled="false" stroked="true" strokeweight="1.0pt" strokecolor="#4bacc6">
                <v:path arrowok="t"/>
              </v:shape>
            </v:group>
            <v:group style="position:absolute;left:815;top:13705;width:5470;height:2" coordorigin="815,13705" coordsize="5470,2">
              <v:shape style="position:absolute;left:815;top:13705;width:5470;height:2" coordorigin="815,13705" coordsize="5470,0" path="m815,13705l6285,13705e" filled="false" stroked="true" strokeweight="1.0pt" strokecolor="#4bacc6">
                <v:path arrowok="t"/>
              </v:shape>
            </v:group>
            <v:group style="position:absolute;left:825;top:1647;width:2;height:12836" coordorigin="825,1647" coordsize="2,12836">
              <v:shape style="position:absolute;left:825;top:1647;width:2;height:12836" coordorigin="825,1647" coordsize="0,12836" path="m825,1647l825,14483e" filled="false" stroked="true" strokeweight="1.0pt" strokecolor="#4bacc6">
                <v:path arrowok="t"/>
              </v:shape>
            </v:group>
            <v:group style="position:absolute;left:6275;top:1647;width:2;height:12836" coordorigin="6275,1647" coordsize="2,12836">
              <v:shape style="position:absolute;left:6275;top:1647;width:2;height:12836" coordorigin="6275,1647" coordsize="0,12836" path="m6275,1647l6275,14483e" filled="false" stroked="true" strokeweight="1.0pt" strokecolor="#4bacc6">
                <v:path arrowok="t"/>
              </v:shape>
            </v:group>
            <v:group style="position:absolute;left:815;top:1657;width:10610;height:2" coordorigin="815,1657" coordsize="10610,2">
              <v:shape style="position:absolute;left:815;top:1657;width:10610;height:2" coordorigin="815,1657" coordsize="10610,0" path="m815,1657l11425,1657e" filled="false" stroked="true" strokeweight="1.000372pt" strokecolor="#4bacc6">
                <v:path arrowok="t"/>
              </v:shape>
            </v:group>
            <v:group style="position:absolute;left:815;top:14473;width:5470;height:2" coordorigin="815,14473" coordsize="5470,2">
              <v:shape style="position:absolute;left:815;top:14473;width:5470;height:2" coordorigin="815,14473" coordsize="5470,0" path="m815,14473l6285,14473e" filled="false" stroked="true" strokeweight="1.0pt" strokecolor="#4bacc6">
                <v:path arrowok="t"/>
              </v:shape>
            </v:group>
            <v:group style="position:absolute;left:6293;top:1657;width:1050;height:768" coordorigin="6293,1657" coordsize="1050,768">
              <v:shape style="position:absolute;left:6293;top:1657;width:1050;height:768" coordorigin="6293,1657" coordsize="1050,768" path="m6293,1657l7343,1657,7343,2425,6293,2425,6293,1657xe" filled="true" fillcolor="#edf4f7" stroked="false">
                <v:path arrowok="t"/>
                <v:fill type="solid"/>
              </v:shape>
            </v:group>
            <v:group style="position:absolute;left:7343;top:1657;width:4072;height:768" coordorigin="7343,1657" coordsize="4072,768">
              <v:shape style="position:absolute;left:7343;top:1657;width:4072;height:768" coordorigin="7343,1657" coordsize="4072,768" path="m7343,1657l11415,1657,11415,2425,7343,2425,7343,1657xe" filled="true" fillcolor="#edf4f7" stroked="false">
                <v:path arrowok="t"/>
                <v:fill type="solid"/>
              </v:shape>
            </v:group>
            <v:group style="position:absolute;left:6293;top:3193;width:1050;height:584" coordorigin="6293,3193" coordsize="1050,584">
              <v:shape style="position:absolute;left:6293;top:3193;width:1050;height:584" coordorigin="6293,3193" coordsize="1050,584" path="m6293,3193l7343,3193,7343,3777,6293,3777,6293,3193xe" filled="true" fillcolor="#edf4f7" stroked="false">
                <v:path arrowok="t"/>
                <v:fill type="solid"/>
              </v:shape>
            </v:group>
            <v:group style="position:absolute;left:7343;top:3193;width:4072;height:584" coordorigin="7343,3193" coordsize="4072,584">
              <v:shape style="position:absolute;left:7343;top:3193;width:4072;height:584" coordorigin="7343,3193" coordsize="4072,584" path="m7343,3193l11415,3193,11415,3777,7343,3777,7343,3193xe" filled="true" fillcolor="#edf4f7" stroked="false">
                <v:path arrowok="t"/>
                <v:fill type="solid"/>
              </v:shape>
            </v:group>
            <v:group style="position:absolute;left:6293;top:4361;width:1050;height:584" coordorigin="6293,4361" coordsize="1050,584">
              <v:shape style="position:absolute;left:6293;top:4361;width:1050;height:584" coordorigin="6293,4361" coordsize="1050,584" path="m6293,4361l7343,4361,7343,4945,6293,4945,6293,4361xe" filled="true" fillcolor="#edf4f7" stroked="false">
                <v:path arrowok="t"/>
                <v:fill type="solid"/>
              </v:shape>
            </v:group>
            <v:group style="position:absolute;left:7343;top:4361;width:4072;height:584" coordorigin="7343,4361" coordsize="4072,584">
              <v:shape style="position:absolute;left:7343;top:4361;width:4072;height:584" coordorigin="7343,4361" coordsize="4072,584" path="m7343,4361l11415,4361,11415,4945,7343,4945,7343,4361xe" filled="true" fillcolor="#edf4f7" stroked="false">
                <v:path arrowok="t"/>
                <v:fill type="solid"/>
              </v:shape>
            </v:group>
            <v:group style="position:absolute;left:6293;top:5529;width:1050;height:584" coordorigin="6293,5529" coordsize="1050,584">
              <v:shape style="position:absolute;left:6293;top:5529;width:1050;height:584" coordorigin="6293,5529" coordsize="1050,584" path="m6293,5529l7343,5529,7343,6113,6293,6113,6293,5529xe" filled="true" fillcolor="#edf4f7" stroked="false">
                <v:path arrowok="t"/>
                <v:fill type="solid"/>
              </v:shape>
            </v:group>
            <v:group style="position:absolute;left:7343;top:5529;width:4072;height:584" coordorigin="7343,5529" coordsize="4072,584">
              <v:shape style="position:absolute;left:7343;top:5529;width:4072;height:584" coordorigin="7343,5529" coordsize="4072,584" path="m7343,5529l11415,5529,11415,6113,7343,6113,7343,5529xe" filled="true" fillcolor="#edf4f7" stroked="false">
                <v:path arrowok="t"/>
                <v:fill type="solid"/>
              </v:shape>
            </v:group>
            <v:group style="position:absolute;left:6293;top:6881;width:1050;height:584" coordorigin="6293,6881" coordsize="1050,584">
              <v:shape style="position:absolute;left:6293;top:6881;width:1050;height:584" coordorigin="6293,6881" coordsize="1050,584" path="m6293,6881l7343,6881,7343,7465,6293,7465,6293,6881xe" filled="true" fillcolor="#edf4f7" stroked="false">
                <v:path arrowok="t"/>
                <v:fill type="solid"/>
              </v:shape>
            </v:group>
            <v:group style="position:absolute;left:7343;top:6881;width:4072;height:584" coordorigin="7343,6881" coordsize="4072,584">
              <v:shape style="position:absolute;left:7343;top:6881;width:4072;height:584" coordorigin="7343,6881" coordsize="4072,584" path="m7343,6881l11415,6881,11415,7465,7343,7465,7343,6881xe" filled="true" fillcolor="#edf4f7" stroked="false">
                <v:path arrowok="t"/>
                <v:fill type="solid"/>
              </v:shape>
            </v:group>
            <v:group style="position:absolute;left:6293;top:8049;width:1050;height:584" coordorigin="6293,8049" coordsize="1050,584">
              <v:shape style="position:absolute;left:6293;top:8049;width:1050;height:584" coordorigin="6293,8049" coordsize="1050,584" path="m6293,8049l7343,8049,7343,8633,6293,8633,6293,8049xe" filled="true" fillcolor="#edf4f7" stroked="false">
                <v:path arrowok="t"/>
                <v:fill type="solid"/>
              </v:shape>
            </v:group>
            <v:group style="position:absolute;left:7343;top:8049;width:4072;height:584" coordorigin="7343,8049" coordsize="4072,584">
              <v:shape style="position:absolute;left:7343;top:8049;width:4072;height:584" coordorigin="7343,8049" coordsize="4072,584" path="m7343,8049l11415,8049,11415,8633,7343,8633,7343,8049xe" filled="true" fillcolor="#edf4f7" stroked="false">
                <v:path arrowok="t"/>
                <v:fill type="solid"/>
              </v:shape>
            </v:group>
            <v:group style="position:absolute;left:6293;top:9217;width:1050;height:584" coordorigin="6293,9217" coordsize="1050,584">
              <v:shape style="position:absolute;left:6293;top:9217;width:1050;height:584" coordorigin="6293,9217" coordsize="1050,584" path="m6293,9217l7343,9217,7343,9801,6293,9801,6293,9217xe" filled="true" fillcolor="#edf4f7" stroked="false">
                <v:path arrowok="t"/>
                <v:fill type="solid"/>
              </v:shape>
            </v:group>
            <v:group style="position:absolute;left:7343;top:9217;width:4072;height:584" coordorigin="7343,9217" coordsize="4072,584">
              <v:shape style="position:absolute;left:7343;top:9217;width:4072;height:584" coordorigin="7343,9217" coordsize="4072,584" path="m7343,9217l11415,9217,11415,9801,7343,9801,7343,9217xe" filled="true" fillcolor="#edf4f7" stroked="false">
                <v:path arrowok="t"/>
                <v:fill type="solid"/>
              </v:shape>
            </v:group>
            <v:group style="position:absolute;left:6293;top:10385;width:1050;height:768" coordorigin="6293,10385" coordsize="1050,768">
              <v:shape style="position:absolute;left:6293;top:10385;width:1050;height:768" coordorigin="6293,10385" coordsize="1050,768" path="m6293,10385l7343,10385,7343,11153,6293,11153,6293,10385xe" filled="true" fillcolor="#edf4f7" stroked="false">
                <v:path arrowok="t"/>
                <v:fill type="solid"/>
              </v:shape>
            </v:group>
            <v:group style="position:absolute;left:7343;top:10385;width:4072;height:768" coordorigin="7343,10385" coordsize="4072,768">
              <v:shape style="position:absolute;left:7343;top:10385;width:4072;height:768" coordorigin="7343,10385" coordsize="4072,768" path="m7343,10385l11415,10385,11415,11153,7343,11153,7343,10385xe" filled="true" fillcolor="#edf4f7" stroked="false">
                <v:path arrowok="t"/>
                <v:fill type="solid"/>
              </v:shape>
            </v:group>
            <v:group style="position:absolute;left:6293;top:11737;width:1050;height:584" coordorigin="6293,11737" coordsize="1050,584">
              <v:shape style="position:absolute;left:6293;top:11737;width:1050;height:584" coordorigin="6293,11737" coordsize="1050,584" path="m6293,11737l7343,11737,7343,12321,6293,12321,6293,11737xe" filled="true" fillcolor="#edf4f7" stroked="false">
                <v:path arrowok="t"/>
                <v:fill type="solid"/>
              </v:shape>
            </v:group>
            <v:group style="position:absolute;left:7343;top:11737;width:4072;height:584" coordorigin="7343,11737" coordsize="4072,584">
              <v:shape style="position:absolute;left:7343;top:11737;width:4072;height:584" coordorigin="7343,11737" coordsize="4072,584" path="m7343,11737l11415,11737,11415,12321,7343,12321,7343,11737xe" filled="true" fillcolor="#edf4f7" stroked="false">
                <v:path arrowok="t"/>
                <v:fill type="solid"/>
              </v:shape>
            </v:group>
            <v:group style="position:absolute;left:6293;top:12905;width:1050;height:584" coordorigin="6293,12905" coordsize="1050,584">
              <v:shape style="position:absolute;left:6293;top:12905;width:1050;height:584" coordorigin="6293,12905" coordsize="1050,584" path="m6293,12905l7343,12905,7343,13489,6293,13489,6293,12905xe" filled="true" fillcolor="#edf4f7" stroked="false">
                <v:path arrowok="t"/>
                <v:fill type="solid"/>
              </v:shape>
            </v:group>
            <v:group style="position:absolute;left:7343;top:12905;width:4072;height:584" coordorigin="7343,12905" coordsize="4072,584">
              <v:shape style="position:absolute;left:7343;top:12905;width:4072;height:584" coordorigin="7343,12905" coordsize="4072,584" path="m7343,12905l11415,12905,11415,13489,7343,13489,7343,12905xe" filled="true" fillcolor="#edf4f7" stroked="false">
                <v:path arrowok="t"/>
                <v:fill type="solid"/>
              </v:shape>
            </v:group>
            <v:group style="position:absolute;left:6293;top:14257;width:1050;height:584" coordorigin="6293,14257" coordsize="1050,584">
              <v:shape style="position:absolute;left:6293;top:14257;width:1050;height:584" coordorigin="6293,14257" coordsize="1050,584" path="m6293,14257l7343,14257,7343,14841,6293,14841,6293,14257xe" filled="true" fillcolor="#edf4f7" stroked="false">
                <v:path arrowok="t"/>
                <v:fill type="solid"/>
              </v:shape>
            </v:group>
            <v:group style="position:absolute;left:7343;top:14257;width:4072;height:584" coordorigin="7343,14257" coordsize="4072,584">
              <v:shape style="position:absolute;left:7343;top:14257;width:4072;height:584" coordorigin="7343,14257" coordsize="4072,584" path="m7343,14257l11415,14257,11415,14841,7343,14841,7343,14257xe" filled="true" fillcolor="#edf4f7" stroked="false">
                <v:path arrowok="t"/>
                <v:fill type="solid"/>
              </v:shape>
            </v:group>
            <v:group style="position:absolute;left:6283;top:2425;width:5142;height:2" coordorigin="6283,2425" coordsize="5142,2">
              <v:shape style="position:absolute;left:6283;top:2425;width:5142;height:2" coordorigin="6283,2425" coordsize="5142,0" path="m6283,2425l11425,2425e" filled="false" stroked="true" strokeweight="1.0pt" strokecolor="#4bacc6">
                <v:path arrowok="t"/>
              </v:shape>
            </v:group>
            <v:group style="position:absolute;left:6283;top:3193;width:5142;height:2" coordorigin="6283,3193" coordsize="5142,2">
              <v:shape style="position:absolute;left:6283;top:3193;width:5142;height:2" coordorigin="6283,3193" coordsize="5142,0" path="m6283,3193l11425,3193e" filled="false" stroked="true" strokeweight="1.0pt" strokecolor="#4bacc6">
                <v:path arrowok="t"/>
              </v:shape>
            </v:group>
            <v:group style="position:absolute;left:6283;top:3777;width:5142;height:2" coordorigin="6283,3777" coordsize="5142,2">
              <v:shape style="position:absolute;left:6283;top:3777;width:5142;height:2" coordorigin="6283,3777" coordsize="5142,0" path="m6283,3777l11425,3777e" filled="false" stroked="true" strokeweight="1.0pt" strokecolor="#4bacc6">
                <v:path arrowok="t"/>
              </v:shape>
            </v:group>
            <v:group style="position:absolute;left:6283;top:4361;width:5142;height:2" coordorigin="6283,4361" coordsize="5142,2">
              <v:shape style="position:absolute;left:6283;top:4361;width:5142;height:2" coordorigin="6283,4361" coordsize="5142,0" path="m6283,4361l11425,4361e" filled="false" stroked="true" strokeweight="1.0pt" strokecolor="#4bacc6">
                <v:path arrowok="t"/>
              </v:shape>
            </v:group>
            <v:group style="position:absolute;left:6283;top:4945;width:5142;height:2" coordorigin="6283,4945" coordsize="5142,2">
              <v:shape style="position:absolute;left:6283;top:4945;width:5142;height:2" coordorigin="6283,4945" coordsize="5142,0" path="m6283,4945l11425,4945e" filled="false" stroked="true" strokeweight="1.0pt" strokecolor="#4bacc6">
                <v:path arrowok="t"/>
              </v:shape>
            </v:group>
            <v:group style="position:absolute;left:6283;top:5529;width:5142;height:2" coordorigin="6283,5529" coordsize="5142,2">
              <v:shape style="position:absolute;left:6283;top:5529;width:5142;height:2" coordorigin="6283,5529" coordsize="5142,0" path="m6283,5529l11425,5529e" filled="false" stroked="true" strokeweight="1.0pt" strokecolor="#4bacc6">
                <v:path arrowok="t"/>
              </v:shape>
            </v:group>
            <v:group style="position:absolute;left:6283;top:6113;width:5142;height:2" coordorigin="6283,6113" coordsize="5142,2">
              <v:shape style="position:absolute;left:6283;top:6113;width:5142;height:2" coordorigin="6283,6113" coordsize="5142,0" path="m6283,6113l11425,6113e" filled="false" stroked="true" strokeweight="1.0pt" strokecolor="#4bacc6">
                <v:path arrowok="t"/>
              </v:shape>
            </v:group>
            <v:group style="position:absolute;left:6283;top:6881;width:5142;height:2" coordorigin="6283,6881" coordsize="5142,2">
              <v:shape style="position:absolute;left:6283;top:6881;width:5142;height:2" coordorigin="6283,6881" coordsize="5142,0" path="m6283,6881l11425,6881e" filled="false" stroked="true" strokeweight="1.0pt" strokecolor="#4bacc6">
                <v:path arrowok="t"/>
              </v:shape>
            </v:group>
            <v:group style="position:absolute;left:6283;top:7465;width:5142;height:2" coordorigin="6283,7465" coordsize="5142,2">
              <v:shape style="position:absolute;left:6283;top:7465;width:5142;height:2" coordorigin="6283,7465" coordsize="5142,0" path="m6283,7465l11425,7465e" filled="false" stroked="true" strokeweight="1.0pt" strokecolor="#4bacc6">
                <v:path arrowok="t"/>
              </v:shape>
            </v:group>
            <v:group style="position:absolute;left:6283;top:8049;width:5142;height:2" coordorigin="6283,8049" coordsize="5142,2">
              <v:shape style="position:absolute;left:6283;top:8049;width:5142;height:2" coordorigin="6283,8049" coordsize="5142,0" path="m6283,8049l11425,8049e" filled="false" stroked="true" strokeweight="1.0pt" strokecolor="#4bacc6">
                <v:path arrowok="t"/>
              </v:shape>
            </v:group>
            <v:group style="position:absolute;left:6283;top:8633;width:5142;height:2" coordorigin="6283,8633" coordsize="5142,2">
              <v:shape style="position:absolute;left:6283;top:8633;width:5142;height:2" coordorigin="6283,8633" coordsize="5142,0" path="m6283,8633l11425,8633e" filled="false" stroked="true" strokeweight="1.0pt" strokecolor="#4bacc6">
                <v:path arrowok="t"/>
              </v:shape>
            </v:group>
            <v:group style="position:absolute;left:6283;top:9217;width:5142;height:2" coordorigin="6283,9217" coordsize="5142,2">
              <v:shape style="position:absolute;left:6283;top:9217;width:5142;height:2" coordorigin="6283,9217" coordsize="5142,0" path="m6283,9217l11425,9217e" filled="false" stroked="true" strokeweight="1.0pt" strokecolor="#4bacc6">
                <v:path arrowok="t"/>
              </v:shape>
            </v:group>
            <v:group style="position:absolute;left:6283;top:9801;width:5142;height:2" coordorigin="6283,9801" coordsize="5142,2">
              <v:shape style="position:absolute;left:6283;top:9801;width:5142;height:2" coordorigin="6283,9801" coordsize="5142,0" path="m6283,9801l11425,9801e" filled="false" stroked="true" strokeweight="1.0pt" strokecolor="#4bacc6">
                <v:path arrowok="t"/>
              </v:shape>
            </v:group>
            <v:group style="position:absolute;left:6283;top:10385;width:5142;height:2" coordorigin="6283,10385" coordsize="5142,2">
              <v:shape style="position:absolute;left:6283;top:10385;width:5142;height:2" coordorigin="6283,10385" coordsize="5142,0" path="m6283,10385l11425,10385e" filled="false" stroked="true" strokeweight="1.0pt" strokecolor="#4bacc6">
                <v:path arrowok="t"/>
              </v:shape>
            </v:group>
            <v:group style="position:absolute;left:6283;top:11153;width:5142;height:2" coordorigin="6283,11153" coordsize="5142,2">
              <v:shape style="position:absolute;left:6283;top:11153;width:5142;height:2" coordorigin="6283,11153" coordsize="5142,0" path="m6283,11153l11425,11153e" filled="false" stroked="true" strokeweight="1.0pt" strokecolor="#4bacc6">
                <v:path arrowok="t"/>
              </v:shape>
            </v:group>
            <v:group style="position:absolute;left:6283;top:11737;width:5142;height:2" coordorigin="6283,11737" coordsize="5142,2">
              <v:shape style="position:absolute;left:6283;top:11737;width:5142;height:2" coordorigin="6283,11737" coordsize="5142,0" path="m6283,11737l11425,11737e" filled="false" stroked="true" strokeweight="1.0pt" strokecolor="#4bacc6">
                <v:path arrowok="t"/>
              </v:shape>
            </v:group>
            <v:group style="position:absolute;left:6283;top:12321;width:5142;height:2" coordorigin="6283,12321" coordsize="5142,2">
              <v:shape style="position:absolute;left:6283;top:12321;width:5142;height:2" coordorigin="6283,12321" coordsize="5142,0" path="m6283,12321l11425,12321e" filled="false" stroked="true" strokeweight="1.0pt" strokecolor="#4bacc6">
                <v:path arrowok="t"/>
              </v:shape>
            </v:group>
            <v:group style="position:absolute;left:6283;top:12905;width:5142;height:2" coordorigin="6283,12905" coordsize="5142,2">
              <v:shape style="position:absolute;left:6283;top:12905;width:5142;height:2" coordorigin="6283,12905" coordsize="5142,0" path="m6283,12905l11425,12905e" filled="false" stroked="true" strokeweight="1.0pt" strokecolor="#4bacc6">
                <v:path arrowok="t"/>
              </v:shape>
            </v:group>
            <v:group style="position:absolute;left:6283;top:13489;width:5142;height:2" coordorigin="6283,13489" coordsize="5142,2">
              <v:shape style="position:absolute;left:6283;top:13489;width:5142;height:2" coordorigin="6283,13489" coordsize="5142,0" path="m6283,13489l11425,13489e" filled="false" stroked="true" strokeweight="1.0pt" strokecolor="#4bacc6">
                <v:path arrowok="t"/>
              </v:shape>
            </v:group>
            <v:group style="position:absolute;left:6283;top:14257;width:5142;height:2" coordorigin="6283,14257" coordsize="5142,2">
              <v:shape style="position:absolute;left:6283;top:14257;width:5142;height:2" coordorigin="6283,14257" coordsize="5142,0" path="m6283,14257l11425,14257e" filled="false" stroked="true" strokeweight="1.0pt" strokecolor="#4bacc6">
                <v:path arrowok="t"/>
              </v:shape>
            </v:group>
            <v:group style="position:absolute;left:6293;top:1647;width:2;height:13204" coordorigin="6293,1647" coordsize="2,13204">
              <v:shape style="position:absolute;left:6293;top:1647;width:2;height:13204" coordorigin="6293,1647" coordsize="0,13204" path="m6293,1647l6293,14851e" filled="false" stroked="true" strokeweight="1.0pt" strokecolor="#4bacc6">
                <v:path arrowok="t"/>
              </v:shape>
            </v:group>
            <v:group style="position:absolute;left:11415;top:1647;width:2;height:13204" coordorigin="11415,1647" coordsize="2,13204">
              <v:shape style="position:absolute;left:11415;top:1647;width:2;height:13204" coordorigin="11415,1647" coordsize="0,13204" path="m11415,1647l11415,14851e" filled="false" stroked="true" strokeweight="1.0pt" strokecolor="#4bacc6">
                <v:path arrowok="t"/>
              </v:shape>
            </v:group>
            <v:group style="position:absolute;left:6283;top:14841;width:5142;height:2" coordorigin="6283,14841" coordsize="5142,2">
              <v:shape style="position:absolute;left:6283;top:14841;width:5142;height:2" coordorigin="6283,14841" coordsize="5142,0" path="m6283,14841l11425,14841e" filled="false" stroked="true" strokeweight="1.0pt" strokecolor="#4bacc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1.94165pt;margin-top:36.820599pt;width:171.8pt;height:22pt;mso-position-horizontal-relative:page;mso-position-vertical-relative:page;z-index:-107296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Acronyms</w:t>
                  </w:r>
                  <w:r>
                    <w:rPr>
                      <w:rFonts w:ascii="Calibri"/>
                      <w:spacing w:val="82"/>
                      <w:sz w:val="40"/>
                    </w:rPr>
                    <w:t> </w:t>
                  </w:r>
                  <w:r>
                    <w:rPr>
                      <w:rFonts w:ascii="Calibri"/>
                      <w:sz w:val="40"/>
                    </w:rPr>
                    <w:t>Con)nued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10803pt;margin-top:749.590027pt;width:14.15pt;height:14pt;mso-position-horizontal-relative:page;mso-position-vertical-relative:page;z-index:-107272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898989"/>
                      <w:sz w:val="24"/>
                    </w:rPr>
                    <w:t>40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82.848213pt;width:256.1pt;height:29.2pt;mso-position-horizontal-relative:page;mso-position-vertical-relative:page;z-index:-1072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SIS</w:t>
                    <w:tab/>
                    <w:t>Student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82.848213pt;width:16.9pt;height:29.2pt;mso-position-horizontal-relative:page;mso-position-vertical-relative:page;z-index:-1072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82.848213pt;width:256.55pt;height:38.4pt;mso-position-horizontal-relative:page;mso-position-vertical-relative:page;z-index:-1072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355" w:hanging="1050"/>
                    <w:jc w:val="left"/>
                  </w:pPr>
                  <w:r>
                    <w:rPr>
                      <w:w w:val="95"/>
                    </w:rPr>
                    <w:t>STEAM</w:t>
                    <w:tab/>
                  </w:r>
                  <w:r>
                    <w:rPr>
                      <w:spacing w:val="-1"/>
                    </w:rPr>
                    <w:t>Science,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Technology,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Engineering,</w:t>
                  </w:r>
                  <w:r>
                    <w:rPr>
                      <w:spacing w:val="47"/>
                      <w:w w:val="99"/>
                    </w:rPr>
                    <w:t> </w:t>
                  </w:r>
                  <w:r>
                    <w:rPr/>
                    <w:t>Arts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Mathema)cs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12.048401pt;width:256.1pt;height:29.2pt;mso-position-horizontal-relative:page;mso-position-vertical-relative:page;z-index:-1071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SLD</w:t>
                    <w:tab/>
                  </w:r>
                  <w:r>
                    <w:rPr/>
                    <w:t>Speciﬁc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Learning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12.048401pt;width:16.9pt;height:29.2pt;mso-position-horizontal-relative:page;mso-position-vertical-relative:page;z-index:-107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21.248039pt;width:256.55pt;height:38.4pt;mso-position-horizontal-relative:page;mso-position-vertical-relative:page;z-index:-1071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249" w:hanging="1050"/>
                    <w:jc w:val="left"/>
                  </w:pPr>
                  <w:r>
                    <w:rPr/>
                    <w:t>STEPS</w:t>
                    <w:tab/>
                    <w:t>Sequenced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Transi)on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Educa)on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in Public Schools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41.248413pt;width:256.1pt;height:38.4pt;mso-position-horizontal-relative:page;mso-position-vertical-relative:page;z-index:-1071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065" w:hanging="1050"/>
                    <w:jc w:val="left"/>
                  </w:pPr>
                  <w:r>
                    <w:rPr/>
                    <w:t>SLEP</w:t>
                    <w:tab/>
                    <w:t>Students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Limited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English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Proﬁciency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41.248413pt;width:16.9pt;height:38.4pt;mso-position-horizontal-relative:page;mso-position-vertical-relative:page;z-index:-1070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59.647995pt;width:256.55pt;height:29.2pt;mso-position-horizontal-relative:page;mso-position-vertical-relative:page;z-index:-107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STS</w:t>
                    <w:tab/>
                  </w:r>
                  <w:r>
                    <w:rPr/>
                    <w:t>Speech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Speech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(Relay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Services)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179.648392pt;width:256.1pt;height:29.2pt;mso-position-horizontal-relative:page;mso-position-vertical-relative:page;z-index:-1070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SLO</w:t>
                    <w:tab/>
                  </w:r>
                  <w:r>
                    <w:rPr>
                      <w:w w:val="95"/>
                    </w:rPr>
                    <w:t>School-­‐Wide</w:t>
                  </w:r>
                  <w:r>
                    <w:rPr>
                      <w:spacing w:val="2"/>
                      <w:w w:val="95"/>
                    </w:rPr>
                    <w:t> </w:t>
                  </w:r>
                  <w:r>
                    <w:rPr>
                      <w:w w:val="95"/>
                    </w:rPr>
                    <w:t>Learning</w:t>
                  </w:r>
                  <w:r>
                    <w:rPr>
                      <w:spacing w:val="3"/>
                      <w:w w:val="95"/>
                    </w:rPr>
                    <w:t> </w:t>
                  </w:r>
                  <w:r>
                    <w:rPr>
                      <w:w w:val="95"/>
                    </w:rPr>
                    <w:t>Outcomes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179.648392pt;width:16.9pt;height:29.2pt;mso-position-horizontal-relative:page;mso-position-vertical-relative:page;z-index:-1070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188.847992pt;width:256.55pt;height:29.2pt;mso-position-horizontal-relative:page;mso-position-vertical-relative:page;z-index:-106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STWO</w:t>
                    <w:tab/>
                  </w:r>
                  <w:r>
                    <w:rPr>
                      <w:w w:val="90"/>
                    </w:rPr>
                    <w:t>School-­‐to-­‐Work </w:t>
                  </w:r>
                  <w:r>
                    <w:rPr>
                      <w:spacing w:val="28"/>
                      <w:w w:val="90"/>
                    </w:rPr>
                    <w:t> </w:t>
                  </w:r>
                  <w:r>
                    <w:rPr>
                      <w:w w:val="90"/>
                    </w:rPr>
                    <w:t>Opportuni)es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08.848389pt;width:256.1pt;height:29.2pt;mso-position-horizontal-relative:page;mso-position-vertical-relative:page;z-index:-106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SLP</w:t>
                    <w:tab/>
                    <w:t>Speech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Language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Pathologist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08.848389pt;width:16.9pt;height:29.2pt;mso-position-horizontal-relative:page;mso-position-vertical-relative:page;z-index:-106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18.047989pt;width:256.55pt;height:29.2pt;mso-position-horizontal-relative:page;mso-position-vertical-relative:page;z-index:-106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SUPT</w:t>
                    <w:tab/>
                  </w:r>
                  <w:r>
                    <w:rPr/>
                    <w:t>Superintendent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38.048386pt;width:256.1pt;height:29.2pt;mso-position-horizontal-relative:page;mso-position-vertical-relative:page;z-index:-1068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SOP</w:t>
                    <w:tab/>
                    <w:t>Standards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Prac)ce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38.048386pt;width:16.9pt;height:29.2pt;mso-position-horizontal-relative:page;mso-position-vertical-relative:page;z-index:-106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47.247986pt;width:256.55pt;height:29.2pt;mso-position-horizontal-relative:page;mso-position-vertical-relative:page;z-index:-106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SY</w:t>
                    <w:tab/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Year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67.248383pt;width:256.1pt;height:29.2pt;mso-position-horizontal-relative:page;mso-position-vertical-relative:page;z-index:-106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SpEd</w:t>
                    <w:tab/>
                    <w:t>Special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67.248383pt;width:16.9pt;height:29.2pt;mso-position-horizontal-relative:page;mso-position-vertical-relative:page;z-index:-106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276.447998pt;width:256.55pt;height:29.2pt;mso-position-horizontal-relative:page;mso-position-vertical-relative:page;z-index:-106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TA</w:t>
                    <w:tab/>
                  </w:r>
                  <w:r>
                    <w:rPr/>
                    <w:t>Technical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Assistance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296.448395pt;width:256.1pt;height:38.4pt;mso-position-horizontal-relative:page;mso-position-vertical-relative:page;z-index:-106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1106" w:hanging="1050"/>
                    <w:jc w:val="left"/>
                  </w:pPr>
                  <w:r>
                    <w:rPr>
                      <w:w w:val="95"/>
                    </w:rPr>
                    <w:t>SPIN</w:t>
                    <w:tab/>
                  </w:r>
                  <w:r>
                    <w:rPr/>
                    <w:t>Special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Parent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Informa)on</w:t>
                  </w:r>
                  <w:r>
                    <w:rPr/>
                    <w:t> Network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296.448395pt;width:16.9pt;height:38.4pt;mso-position-horizontal-relative:page;mso-position-vertical-relative:page;z-index:-106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05.64798pt;width:256.55pt;height:38.4pt;mso-position-horizontal-relative:page;mso-position-vertical-relative:page;z-index:-106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497" w:hanging="1050"/>
                    <w:jc w:val="left"/>
                  </w:pPr>
                  <w:r>
                    <w:rPr>
                      <w:spacing w:val="-1"/>
                      <w:w w:val="95"/>
                    </w:rPr>
                    <w:t>TANF</w:t>
                    <w:tab/>
                  </w:r>
                  <w:r>
                    <w:rPr/>
                    <w:t>Temporary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Assistance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Needy</w:t>
                  </w:r>
                  <w:r>
                    <w:rPr>
                      <w:spacing w:val="22"/>
                      <w:w w:val="99"/>
                    </w:rPr>
                    <w:t> </w:t>
                  </w:r>
                  <w:r>
                    <w:rPr/>
                    <w:t>Families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34.848389pt;width:256.1pt;height:29.2pt;mso-position-horizontal-relative:page;mso-position-vertical-relative:page;z-index:-1066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  <w:w w:val="95"/>
                    </w:rPr>
                    <w:t>SPP</w:t>
                    <w:tab/>
                  </w:r>
                  <w:r>
                    <w:rPr/>
                    <w:t>State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Performance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34.848389pt;width:16.9pt;height:29.2pt;mso-position-horizontal-relative:page;mso-position-vertical-relative:page;z-index:-106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44.047974pt;width:256.55pt;height:29.2pt;mso-position-horizontal-relative:page;mso-position-vertical-relative:page;z-index:-106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TBI</w:t>
                    <w:tab/>
                  </w:r>
                  <w:r>
                    <w:rPr>
                      <w:w w:val="105"/>
                    </w:rPr>
                    <w:t>Trauma)c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Brain</w:t>
                  </w:r>
                  <w:r>
                    <w:rPr>
                      <w:spacing w:val="-2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Injury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64.04837pt;width:256.1pt;height:29.2pt;mso-position-horizontal-relative:page;mso-position-vertical-relative:page;z-index:-1066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SQS</w:t>
                    <w:tab/>
                  </w:r>
                  <w:r>
                    <w:rPr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Quality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Survey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64.04837pt;width:16.9pt;height:29.2pt;mso-position-horizontal-relative:page;mso-position-vertical-relative:page;z-index:-106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373.247986pt;width:256.55pt;height:29.2pt;mso-position-horizontal-relative:page;mso-position-vertical-relative:page;z-index:-106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TDI</w:t>
                    <w:tab/>
                  </w:r>
                  <w:r>
                    <w:rPr/>
                    <w:t>Temporary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Insurance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393.248383pt;width:256.1pt;height:29.2pt;mso-position-horizontal-relative:page;mso-position-vertical-relative:page;z-index:-1065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SRS</w:t>
                    <w:tab/>
                    <w:t>School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Renewal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Specialist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393.248383pt;width:16.9pt;height:29.2pt;mso-position-horizontal-relative:page;mso-position-vertical-relative:page;z-index:-106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02.447968pt;width:256.55pt;height:29.2pt;mso-position-horizontal-relative:page;mso-position-vertical-relative:page;z-index:-106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TTY</w:t>
                    <w:tab/>
                  </w:r>
                  <w:r>
                    <w:rPr/>
                    <w:t>Teletypewriter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22.448364pt;width:256.1pt;height:29.2pt;mso-position-horizontal-relative:page;mso-position-vertical-relative:page;z-index:-106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SSA</w:t>
                    <w:tab/>
                    <w:t>Social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Security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Administra)on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22.448364pt;width:16.9pt;height:29.2pt;mso-position-horizontal-relative:page;mso-position-vertical-relative:page;z-index:-106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31.64798pt;width:256.55pt;height:29.2pt;mso-position-horizontal-relative:page;mso-position-vertical-relative:page;z-index:-1064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TS</w:t>
                    <w:tab/>
                    <w:t>Tourehe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1"/>
                    </w:rPr>
                    <w:t>Syndrome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51.648376pt;width:256.1pt;height:29.2pt;mso-position-horizontal-relative:page;mso-position-vertical-relative:page;z-index:-106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SSC</w:t>
                    <w:tab/>
                  </w:r>
                  <w:r>
                    <w:rPr/>
                    <w:t>Student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Services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Coordinator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51.648376pt;width:16.9pt;height:29.2pt;mso-position-horizontal-relative:page;mso-position-vertical-relative:page;z-index:-106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60.847961pt;width:256.55pt;height:29.2pt;mso-position-horizontal-relative:page;mso-position-vertical-relative:page;z-index:-1063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  <w:w w:val="95"/>
                    </w:rPr>
                    <w:t>UHM</w:t>
                    <w:tab/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Hawaii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Manoa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480.848358pt;width:256.1pt;height:29.2pt;mso-position-horizontal-relative:page;mso-position-vertical-relative:page;z-index:-1063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SSI</w:t>
                    <w:tab/>
                  </w:r>
                  <w:r>
                    <w:rPr/>
                    <w:t>Supplemental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Security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Income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480.848358pt;width:16.9pt;height:29.2pt;mso-position-horizontal-relative:page;mso-position-vertical-relative:page;z-index:-1062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490.047974pt;width:256.55pt;height:29.2pt;mso-position-horizontal-relative:page;mso-position-vertical-relative:page;z-index:-106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UIPA</w:t>
                    <w:tab/>
                  </w:r>
                  <w:r>
                    <w:rPr>
                      <w:w w:val="105"/>
                    </w:rPr>
                    <w:t>Uniform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Informa)on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Prac)ces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10.04837pt;width:256.1pt;height:29.2pt;mso-position-horizontal-relative:page;mso-position-vertical-relative:page;z-index:-1062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SSDI</w:t>
                    <w:tab/>
                  </w:r>
                  <w:r>
                    <w:rPr/>
                    <w:t>Social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Security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Disability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Insurance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10.04837pt;width:16.9pt;height:29.2pt;mso-position-horizontal-relative:page;mso-position-vertical-relative:page;z-index:-1062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19.247986pt;width:256.55pt;height:38.4pt;mso-position-horizontal-relative:page;mso-position-vertical-relative:page;z-index:-106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878" w:hanging="1050"/>
                    <w:jc w:val="left"/>
                  </w:pPr>
                  <w:r>
                    <w:rPr/>
                    <w:t>USDOE</w:t>
                    <w:tab/>
                    <w:t>United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States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Department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of</w:t>
                  </w:r>
                  <w:r>
                    <w:rPr/>
                    <w:t> Educa)on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39.248352pt;width:256.1pt;height:29.2pt;mso-position-horizontal-relative:page;mso-position-vertical-relative:page;z-index:-1061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w w:val="95"/>
                    </w:rPr>
                    <w:t>SSIP</w:t>
                    <w:tab/>
                  </w:r>
                  <w:r>
                    <w:rPr/>
                    <w:t>State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Systemic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Improvement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39.248352pt;width:16.9pt;height:29.2pt;mso-position-horizontal-relative:page;mso-position-vertical-relative:page;z-index:-1061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57.647949pt;width:256.55pt;height:29.2pt;mso-position-horizontal-relative:page;mso-position-vertical-relative:page;z-index:-106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VCO</w:t>
                    <w:tab/>
                  </w:r>
                  <w:r>
                    <w:rPr/>
                    <w:t>Voice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Carry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Over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68.448364pt;width:256.1pt;height:29.2pt;mso-position-horizontal-relative:page;mso-position-vertical-relative:page;z-index:-1060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SSIS</w:t>
                    <w:tab/>
                    <w:t>Safe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Informa)on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System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68.448364pt;width:16.9pt;height:29.2pt;mso-position-horizontal-relative:page;mso-position-vertical-relative:page;z-index:-106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586.847961pt;width:256.55pt;height:29.2pt;mso-position-horizontal-relative:page;mso-position-vertical-relative:page;z-index:-1060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spacing w:val="-1"/>
                    </w:rPr>
                    <w:t>VD</w:t>
                    <w:tab/>
                  </w:r>
                  <w:r>
                    <w:rPr/>
                    <w:t>Visual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Disability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597.648376pt;width:256.1pt;height:29.2pt;mso-position-horizontal-relative:page;mso-position-vertical-relative:page;z-index:-1060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SST</w:t>
                    <w:tab/>
                  </w:r>
                  <w:r>
                    <w:rPr/>
                    <w:t>Student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Support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Team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597.648376pt;width:16.9pt;height:29.2pt;mso-position-horizontal-relative:page;mso-position-vertical-relative:page;z-index:-106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16.047974pt;width:256.55pt;height:29.2pt;mso-position-horizontal-relative:page;mso-position-vertical-relative:page;z-index:-1059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VP</w:t>
                    <w:tab/>
                  </w:r>
                  <w:r>
                    <w:rPr/>
                    <w:t>Vice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Principal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26.848328pt;width:256.1pt;height:29.2pt;mso-position-horizontal-relative:page;mso-position-vertical-relative:page;z-index:-105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/>
                    <w:t>SSW</w:t>
                    <w:tab/>
                    <w:t>School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Social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Worker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26.848328pt;width:16.9pt;height:29.2pt;mso-position-horizontal-relative:page;mso-position-vertical-relative:page;z-index:-105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45.247986pt;width:256.55pt;height:29.2pt;mso-position-horizontal-relative:page;mso-position-vertical-relative:page;z-index:-1059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>
                      <w:w w:val="95"/>
                    </w:rPr>
                    <w:t>WD</w:t>
                    <w:tab/>
                  </w:r>
                  <w:r>
                    <w:rPr/>
                    <w:t>Waiver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Day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56.048340pt;width:256.1pt;height:29.2pt;mso-position-horizontal-relative:page;mso-position-vertical-relative:page;z-index:-1058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240" w:lineRule="auto"/>
                    <w:ind w:left="143" w:right="0"/>
                    <w:jc w:val="left"/>
                  </w:pPr>
                  <w:r>
                    <w:rPr>
                      <w:spacing w:val="-1"/>
                    </w:rPr>
                    <w:t>ST</w:t>
                    <w:tab/>
                  </w:r>
                  <w:r>
                    <w:rPr/>
                    <w:t>Service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Tes)ng/Skills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Trainer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56.048340pt;width:16.9pt;height:29.2pt;mso-position-horizontal-relative:page;mso-position-vertical-relative:page;z-index:-105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674.447937pt;width:256.55pt;height:38.4pt;mso-position-horizontal-relative:page;mso-position-vertical-relative:page;z-index:-1058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300" w:lineRule="exact" w:before="92"/>
                    <w:ind w:left="1203" w:right="1045" w:hanging="1050"/>
                    <w:jc w:val="left"/>
                  </w:pPr>
                  <w:r>
                    <w:rPr>
                      <w:w w:val="95"/>
                    </w:rPr>
                    <w:t>WIC</w:t>
                    <w:tab/>
                  </w:r>
                  <w:r>
                    <w:rPr/>
                    <w:t>Women,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Infants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Children</w:t>
                  </w:r>
                  <w:r>
                    <w:rPr/>
                    <w:t> (Nutri)onal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Program)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685.248352pt;width:256.1pt;height:38.4pt;mso-position-horizontal-relative:page;mso-position-vertical-relative:page;z-index:-1058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93" w:val="left" w:leader="none"/>
                    </w:tabs>
                    <w:spacing w:line="300" w:lineRule="exact" w:before="92"/>
                    <w:ind w:left="1193" w:right="420" w:hanging="1050"/>
                    <w:jc w:val="left"/>
                  </w:pPr>
                  <w:r>
                    <w:rPr>
                      <w:w w:val="95"/>
                    </w:rPr>
                    <w:t>STEM</w:t>
                    <w:tab/>
                  </w:r>
                  <w:r>
                    <w:rPr>
                      <w:spacing w:val="-1"/>
                    </w:rPr>
                    <w:t>Science,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Technology,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Engineering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and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Mathema)cs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34015pt;margin-top:685.248352pt;width:16.9pt;height:38.4pt;mso-position-horizontal-relative:page;mso-position-vertical-relative:page;z-index:-1057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4.188538pt;margin-top:712.847961pt;width:256.55pt;height:29.2pt;mso-position-horizontal-relative:page;mso-position-vertical-relative:page;z-index:-105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202" w:val="left" w:leader="none"/>
                    </w:tabs>
                    <w:spacing w:line="240" w:lineRule="auto"/>
                    <w:ind w:left="153" w:right="0"/>
                    <w:jc w:val="left"/>
                  </w:pPr>
                  <w:r>
                    <w:rPr/>
                    <w:t>WSF</w:t>
                    <w:tab/>
                    <w:t>Weighted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Student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47631pt;margin-top:723.648376pt;width:272.95pt;height:18.4pt;mso-position-horizontal-relative:page;mso-position-vertical-relative:page;z-index:-105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660" w:bottom="280" w:left="7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84"/>
      <w:ind w:left="20"/>
    </w:pPr>
    <w:rPr>
      <w:rFonts w:ascii="Calibri" w:hAnsi="Calibri" w:eastAsia="Calibri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spinhawaii.org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2016-06-20T10:24:49Z</dcterms:created>
  <dcterms:modified xsi:type="dcterms:W3CDTF">2016-06-20T10:24:49Z</dcterms:modified>
</cp:coreProperties>
</file>