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pt;margin-top:250pt;width:77pt;height:60pt;mso-position-horizontal-relative:page;mso-position-vertical-relative:page;z-index:-5032" type="#_x0000_t202" filled="false" stroked="false">
            <v:textbox inset="0,0,0,0">
              <w:txbxContent>
                <w:p>
                  <w:pPr>
                    <w:spacing w:line="911" w:lineRule="exact" w:before="0"/>
                    <w:ind w:left="793" w:right="0" w:firstLine="0"/>
                    <w:jc w:val="left"/>
                    <w:rPr>
                      <w:rFonts w:ascii="Calibri" w:hAnsi="Calibri" w:cs="Calibri" w:eastAsia="Calibri"/>
                      <w:sz w:val="80"/>
                      <w:szCs w:val="80"/>
                    </w:rPr>
                  </w:pPr>
                  <w:r>
                    <w:rPr>
                      <w:rFonts w:ascii="Calibri"/>
                      <w:sz w:val="80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pt;margin-top:-254.601089pt;width:682.9pt;height:1078.75pt;mso-position-horizontal-relative:page;mso-position-vertical-relative:page;z-index:-5008" coordorigin="-20,-5092" coordsize="13658,21575">
            <v:group style="position:absolute;left:0;top:0;width:10800;height:14400" coordorigin="0,0" coordsize="10800,14400">
              <v:shape style="position:absolute;left:0;top:0;width:10800;height:14400" coordorigin="0,0" coordsize="10800,14400" path="m0,0l10800,0e" filled="false" stroked="true" strokeweight="2.0pt" strokecolor="#ff0000">
                <v:path arrowok="t"/>
              </v:shape>
              <v:shape style="position:absolute;left:0;top:0;width:10800;height:14400" coordorigin="0,0" coordsize="10800,14400" path="m0,14400l0,0e" filled="false" stroked="true" strokeweight="2.0pt" strokecolor="#ff0000">
                <v:path arrowok="t"/>
              </v:shape>
              <v:shape style="position:absolute;left:150;top:3290;width:5760;height:6200" type="#_x0000_t75" stroked="false">
                <v:imagedata r:id="rId5" o:title=""/>
              </v:shape>
            </v:group>
            <v:group style="position:absolute;left:150;top:3290;width:5760;height:6200" coordorigin="150,3290" coordsize="5760,6200">
              <v:shape style="position:absolute;left:150;top:3290;width:5760;height:6200" coordorigin="150,3290" coordsize="5760,6200" path="m150,3290l5910,3290,5910,9490,150,9490,150,3290xe" filled="false" stroked="true" strokeweight="1.0pt" strokecolor="#41719c">
                <v:path arrowok="t"/>
              </v:shape>
              <v:shape style="position:absolute;left:210;top:3250;width:5700;height:1240" type="#_x0000_t75" stroked="false">
                <v:imagedata r:id="rId6" o:title=""/>
              </v:shape>
              <v:shape style="position:absolute;left:1635;top:4283;width:2850;height:155" type="#_x0000_t75" stroked="false">
                <v:imagedata r:id="rId7" o:title=""/>
              </v:shape>
            </v:group>
            <v:group style="position:absolute;left:210;top:3250;width:5700;height:1240" coordorigin="210,3250" coordsize="5700,1240">
              <v:shape style="position:absolute;left:210;top:3250;width:5700;height:1240" coordorigin="210,3250" coordsize="5700,1240" path="m210,4490l923,3973,210,3457,1635,3457,1635,3302,1638,3293,1695,3263,1774,3251,4307,3250,4338,3251,4419,3261,4481,3290,4485,3457,5910,3457,5197,3973,5910,4490,3951,4490,3920,4489,3839,4479,3777,4450,3773,4441,3775,4431,3832,4400,3910,4388,4307,4387,4338,4386,4419,4375,4481,4346,4485,4338,4482,4328,4426,4297,4347,4285,1813,4283,1782,4284,1701,4295,1639,4324,1635,4332,1638,4342,1694,4373,1773,4385,2169,4387,2200,4387,2281,4398,2343,4427,2347,4436,2345,4446,2288,4477,2210,4489,2179,4490,210,4490xe" filled="false" stroked="true" strokeweight="1.0pt" strokecolor="#41719c">
                <v:path arrowok="t"/>
              </v:shape>
            </v:group>
            <v:group style="position:absolute;left:2347;top:4283;width:2;height:155" coordorigin="2347,4283" coordsize="2,155">
              <v:shape style="position:absolute;left:2347;top:4283;width:2;height:155" coordorigin="2347,4283" coordsize="0,155" path="m2347,4283l2347,4438e" filled="false" stroked="true" strokeweight="1.0pt" strokecolor="#41719c">
                <v:path arrowok="t"/>
              </v:shape>
            </v:group>
            <v:group style="position:absolute;left:3773;top:4283;width:2;height:155" coordorigin="3773,4283" coordsize="2,155">
              <v:shape style="position:absolute;left:3773;top:4283;width:2;height:155" coordorigin="3773,4283" coordsize="0,155" path="m3773,4438l3773,4283e" filled="false" stroked="true" strokeweight="1.0pt" strokecolor="#41719c">
                <v:path arrowok="t"/>
              </v:shape>
            </v:group>
            <v:group style="position:absolute;left:1635;top:3457;width:2;height:879" coordorigin="1635,3457" coordsize="2,879">
              <v:shape style="position:absolute;left:1635;top:3457;width:2;height:879" coordorigin="1635,3457" coordsize="0,879" path="m1635,4335l1635,3457e" filled="false" stroked="true" strokeweight="1.0pt" strokecolor="#41719c">
                <v:path arrowok="t"/>
              </v:shape>
            </v:group>
            <v:group style="position:absolute;left:4485;top:3457;width:2;height:879" coordorigin="4485,3457" coordsize="2,879">
              <v:shape style="position:absolute;left:4485;top:3457;width:2;height:879" coordorigin="4485,3457" coordsize="0,879" path="m4485,3457l4485,4335e" filled="false" stroked="true" strokeweight="1.0pt" strokecolor="#41719c">
                <v:path arrowok="t"/>
              </v:shape>
            </v:group>
            <v:group style="position:absolute;left:2310;top:3110;width:1200;height:1320" coordorigin="2310,3110" coordsize="1200,1320">
              <v:shape style="position:absolute;left:2310;top:3110;width:1200;height:1320" coordorigin="2310,3110" coordsize="1200,1320" path="m2883,4065l2739,4065,2781,4430,2883,4065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085,4023l2895,4023,3046,4316,3085,4023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267,3993l3089,3993,3318,4216,3267,3993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259,3962l2625,3962,2575,4187,2739,4065,2883,4065,2895,4023,3085,4023,3089,3993,3267,3993,3259,3962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2331,3250l2567,3575,2310,3636,2517,3830,2318,4001,2625,3962,3259,3962,3245,3901,3483,3901,3288,3750,3482,3607,3238,3557,3270,3496,2716,3496,2331,3250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483,3901l3245,3901,3510,3922,3483,3901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2774,3250l2716,3496,3270,3496,3287,3464,2910,3464,2774,3250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117,3110l2910,3464,3287,3464,3303,3435,3096,3435,3117,3110xe" filled="true" fillcolor="#ffc000" stroked="false">
                <v:path arrowok="t"/>
                <v:fill type="solid"/>
              </v:shape>
              <v:shape style="position:absolute;left:2310;top:3110;width:1200;height:1320" coordorigin="2310,3110" coordsize="1200,1320" path="m3331,3382l3096,3435,3303,3435,3331,3382xe" filled="true" fillcolor="#ffc000" stroked="false">
                <v:path arrowok="t"/>
                <v:fill type="solid"/>
              </v:shape>
            </v:group>
            <v:group style="position:absolute;left:2310;top:3110;width:1200;height:1320" coordorigin="2310,3110" coordsize="1200,1320">
              <v:shape style="position:absolute;left:2310;top:3110;width:1200;height:1320" coordorigin="2310,3110" coordsize="1200,1320" path="m2910,3464l3117,3110,3096,3435,3331,3382,3238,3557,3482,3607,3288,3750,3510,3922,3245,3901,3318,4216,3089,3993,3046,4316,2895,4023,2781,4430,2739,4065,2575,4187,2625,3962,2318,4001,2517,3830,2310,3636,2567,3575,2331,3250,2716,3496,2774,3250,2910,3464xe" filled="false" stroked="true" strokeweight="1.0pt" strokecolor="#bc8c00">
                <v:path arrowok="t"/>
              </v:shape>
            </v:group>
            <v:group style="position:absolute;left:2510;top:3390;width:780;height:700" coordorigin="2510,3390" coordsize="780,700">
              <v:shape style="position:absolute;left:2510;top:3390;width:780;height:700" coordorigin="2510,3390" coordsize="780,700" path="m2900,3390l2837,3395,2777,3408,2695,3442,2624,3493,2568,3556,2530,3629,2511,3711,2510,3740,2511,3769,2530,3851,2568,3924,2624,3987,2695,4038,2777,4072,2837,4085,2900,4090,2932,4089,2994,4080,3052,4062,3130,4022,3196,3968,3246,3901,3279,3824,3290,3740,3289,3711,3270,3629,3232,3556,3176,3493,3105,3442,3023,3408,2963,3395,2900,3390xe" filled="true" fillcolor="#ffffff" stroked="false">
                <v:path arrowok="t"/>
                <v:fill type="solid"/>
              </v:shape>
            </v:group>
            <v:group style="position:absolute;left:2510;top:3390;width:780;height:700" coordorigin="2510,3390" coordsize="780,700">
              <v:shape style="position:absolute;left:2510;top:3390;width:780;height:700" coordorigin="2510,3390" coordsize="780,700" path="m2510,3740l2521,3656,2554,3579,2604,3512,2670,3458,2748,3418,2806,3400,2868,3391,2900,3390,2932,3391,2994,3400,3052,3418,3130,3458,3196,3512,3246,3579,3279,3656,3290,3740,3289,3769,3270,3851,3232,3924,3176,3987,3105,4038,3023,4072,2963,4085,2900,4090,2868,4089,2806,4080,2748,4062,2670,4022,2604,3968,2554,3901,2521,3824,2510,3740xe" filled="false" stroked="true" strokeweight="1.0pt" strokecolor="#41719c">
                <v:path arrowok="t"/>
              </v:shape>
              <v:shape style="position:absolute;left:2120;top:4040;width:1580;height:220" type="#_x0000_t75" stroked="false">
                <v:imagedata r:id="rId8" o:title=""/>
              </v:shape>
              <v:shape style="position:absolute;left:2200;top:3280;width:1400;height:920" type="#_x0000_t75" stroked="false">
                <v:imagedata r:id="rId9" o:title=""/>
              </v:shape>
            </v:group>
            <v:group style="position:absolute;left:290;top:4430;width:5520;height:540" coordorigin="290,4430" coordsize="5520,540">
              <v:shape style="position:absolute;left:290;top:4430;width:5520;height:540" coordorigin="290,4430" coordsize="5520,540" path="m290,4430l5810,4430,5810,4970,290,4970,290,4430xe" filled="false" stroked="true" strokeweight="1.0pt" strokecolor="#000000">
                <v:path arrowok="t"/>
              </v:shape>
              <v:shape style="position:absolute;left:150;top:190;width:10520;height:2980" type="#_x0000_t75" stroked="false">
                <v:imagedata r:id="rId10" o:title=""/>
              </v:shape>
            </v:group>
            <v:group style="position:absolute;left:150;top:190;width:10520;height:2980" coordorigin="150,190" coordsize="10520,2980">
              <v:shape style="position:absolute;left:150;top:190;width:10520;height:2980" coordorigin="150,190" coordsize="10520,2980" path="m647,190l10173,190,10214,192,10293,204,10367,229,10435,264,10497,310,10550,363,10596,425,10631,493,10656,567,10668,646,10670,687,10670,3170,150,3170,150,687,157,606,175,530,205,458,246,393,295,335,353,286,418,245,490,215,566,197,647,190xe" filled="false" stroked="true" strokeweight="1.0pt" strokecolor="#41719c">
                <v:path arrowok="t"/>
              </v:shape>
            </v:group>
            <v:group style="position:absolute;left:379;top:602;width:10121;height:2294" coordorigin="379,602" coordsize="10121,2294">
              <v:shape style="position:absolute;left:379;top:602;width:10121;height:2294" coordorigin="379,602" coordsize="10121,2294" path="m963,1170l2224,1657,379,1688,1911,2094,938,2326,2575,2487,2600,2895,3845,2559,4905,2559,4945,2542,5945,2542,6032,2441,7227,2441,7192,2328,8473,2328,8020,2137,8909,2073,8326,1805,10500,1618,8067,1440,8399,1290,7208,1290,7219,1248,2925,1248,963,1170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4905,2559l3845,2559,4379,2787,4905,2559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5945,2542l4945,2542,5744,2774,5945,2542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7227,2441l6032,2441,7308,2701,7227,2441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8473,2328l7192,2328,9157,2616,8473,2328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8853,1086l7208,1290,8399,1290,8853,1086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2553,715l2925,1248,7219,1248,7237,1175,4418,1175,2553,715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5001,670l4418,1175,7237,1175,7275,1021,5792,1021,5001,670xe" filled="true" fillcolor="#1e83f4" stroked="false">
                <v:path arrowok="t"/>
                <v:fill type="solid"/>
              </v:shape>
              <v:shape style="position:absolute;left:379;top:602;width:10121;height:2294" coordorigin="379,602" coordsize="10121,2294" path="m7379,602l5792,1021,7275,1021,7379,602xe" filled="true" fillcolor="#1e83f4" stroked="false">
                <v:path arrowok="t"/>
                <v:fill type="solid"/>
              </v:shape>
            </v:group>
            <v:group style="position:absolute;left:379;top:602;width:10121;height:2294" coordorigin="379,602" coordsize="10121,2294">
              <v:shape style="position:absolute;left:379;top:602;width:10121;height:2294" coordorigin="379,602" coordsize="10121,2294" path="m5792,1021l7379,602,7208,1290,8853,1086,8067,1440,10500,1618,8326,1805,8909,2073,8020,2137,9157,2616,7192,2328,7308,2701,6032,2441,5744,2774,4945,2542,4379,2787,3845,2559,2600,2895,2575,2487,938,2326,1911,2094,379,1688,2224,1657,963,1170,2925,1248,2553,715,4418,1175,5001,670,5792,1021xe" filled="false" stroked="true" strokeweight="4.5pt" strokecolor="#000000">
                <v:path arrowok="t"/>
              </v:shape>
              <v:shape style="position:absolute;left:1379;top:1344;width:7552;height:1080" type="#_x0000_t75" stroked="false">
                <v:imagedata r:id="rId11" o:title=""/>
              </v:shape>
            </v:group>
            <v:group style="position:absolute;left:960;top:400;width:8800;height:580" coordorigin="960,400" coordsize="8800,580">
              <v:shape style="position:absolute;left:960;top:400;width:8800;height:580" coordorigin="960,400" coordsize="8800,580" path="m960,400l9760,400,9760,980,960,980,960,400xe" filled="true" fillcolor="#ffffff" stroked="false">
                <v:path arrowok="t"/>
                <v:fill type="solid"/>
              </v:shape>
            </v:group>
            <v:group style="position:absolute;left:960;top:400;width:8800;height:580" coordorigin="960,400" coordsize="8800,580">
              <v:shape style="position:absolute;left:960;top:400;width:8800;height:580" coordorigin="960,400" coordsize="8800,580" path="m960,400l9760,400,9760,980,960,980,960,400xe" filled="false" stroked="true" strokeweight="2.0pt" strokecolor="#000000">
                <v:path arrowok="t"/>
              </v:shape>
              <v:shape style="position:absolute;left:1380;top:7660;width:3500;height:1700" type="#_x0000_t75" stroked="false">
                <v:imagedata r:id="rId12" o:title=""/>
              </v:shape>
              <v:shape style="position:absolute;left:6030;top:3290;width:4620;height:6200" type="#_x0000_t75" stroked="false">
                <v:imagedata r:id="rId13" o:title=""/>
              </v:shape>
            </v:group>
            <v:group style="position:absolute;left:6030;top:3290;width:4620;height:6200" coordorigin="6030,3290" coordsize="4620,6200">
              <v:shape style="position:absolute;left:6030;top:3290;width:4620;height:6200" coordorigin="6030,3290" coordsize="4620,6200" path="m6030,3290l10650,3290,10650,9490,6030,9490,6030,3290xe" filled="false" stroked="true" strokeweight="1.0pt" strokecolor="#41719c">
                <v:path arrowok="t"/>
              </v:shape>
            </v:group>
            <v:group style="position:absolute;left:8182;top:2099;width:2;height:2" coordorigin="8182,2099" coordsize="2,2">
              <v:shape style="position:absolute;left:8182;top:2099;width:2;height:2" coordorigin="8182,2099" coordsize="0,0" path="m12428,9291e" filled="true" fillcolor="#000000" stroked="false">
                <v:path arrowok="t"/>
                <v:fill type="solid"/>
              </v:shape>
              <v:shape style="position:absolute;left:5146;top:2099;width:3036;height:3791" type="#_x0000_t75" stroked="false">
                <v:imagedata r:id="rId14" o:title=""/>
              </v:shape>
              <v:shape style="position:absolute;left:8182;top:2099;width:2618;height:3401" type="#_x0000_t75" stroked="false">
                <v:imagedata r:id="rId15" o:title=""/>
              </v:shape>
              <v:shape style="position:absolute;left:5146;top:2099;width:5654;height:7191" type="#_x0000_t75" stroked="false">
                <v:imagedata r:id="rId16" o:title=""/>
              </v:shape>
              <v:shape style="position:absolute;left:5146;top:5890;width:4246;height:3401" type="#_x0000_t75" stroked="false">
                <v:imagedata r:id="rId17" o:title=""/>
              </v:shape>
              <v:shape style="position:absolute;left:9392;top:5500;width:1408;height:3790" type="#_x0000_t75" stroked="false">
                <v:imagedata r:id="rId18" o:title=""/>
              </v:shape>
            </v:group>
            <v:group style="position:absolute;left:9392;top:9291;width:2;height:2" coordorigin="9392,9291" coordsize="2,2">
              <v:shape style="position:absolute;left:9392;top:9291;width:2;height:2" coordorigin="9392,9291" coordsize="0,0" path="m12428,9291e" filled="true" fillcolor="#000000" stroked="false">
                <v:path arrowok="t"/>
                <v:fill type="solid"/>
              </v:shape>
            </v:group>
            <v:group style="position:absolute;left:6430;top:3430;width:3580;height:1280" coordorigin="6430,3430" coordsize="3580,1280">
              <v:shape style="position:absolute;left:6430;top:3430;width:3580;height:1280" coordorigin="6430,3430" coordsize="3580,1280" path="m8220,3430l8073,3432,7930,3438,7790,3449,7654,3463,7523,3480,7397,3501,7277,3526,7163,3553,7055,3584,6954,3617,6861,3653,6775,3692,6698,3733,6630,3776,6571,3821,6521,3868,6482,3916,6436,4018,6430,4070,6436,4122,6482,4224,6521,4272,6571,4319,6630,4364,6698,4407,6775,4448,6861,4487,6954,4523,7055,4556,7163,4587,7277,4614,7397,4639,7523,4660,7654,4677,7790,4691,7930,4702,8073,4708,8220,4710,8367,4708,8510,4702,8650,4691,8786,4677,8917,4660,9043,4639,9163,4614,9277,4587,9385,4556,9486,4523,9579,4487,9665,4448,9742,4407,9810,4364,9869,4319,9919,4272,9958,4224,10004,4122,10010,4070,10004,4018,9958,3916,9919,3868,9869,3821,9810,3776,9742,3733,9665,3692,9579,3653,9486,3617,9385,3584,9277,3553,9163,3526,9043,3501,8917,3480,8786,3463,8650,3449,8510,3438,8367,3432,8220,3430xe" filled="true" fillcolor="#ffffff" stroked="false">
                <v:path arrowok="t"/>
                <v:fill type="solid"/>
              </v:shape>
            </v:group>
            <v:group style="position:absolute;left:6430;top:3430;width:3580;height:1280" coordorigin="6430,3430" coordsize="3580,1280">
              <v:shape style="position:absolute;left:6430;top:3430;width:3580;height:1280" coordorigin="6430,3430" coordsize="3580,1280" path="m6430,4070l6453,3966,6521,3868,6571,3821,6630,3776,6698,3733,6775,3692,6861,3653,6954,3617,7055,3584,7163,3553,7277,3526,7397,3501,7523,3480,7654,3463,7790,3449,7930,3438,8073,3432,8220,3430,8367,3432,8510,3438,8650,3449,8786,3463,8917,3480,9043,3501,9163,3526,9277,3553,9385,3584,9486,3617,9579,3653,9665,3692,9742,3733,9810,3776,9869,3821,9919,3868,9958,3916,10004,4018,10010,4070,10004,4122,9958,4224,9919,4272,9869,4319,9810,4364,9742,4407,9665,4448,9579,4487,9486,4523,9385,4556,9277,4587,9163,4614,9043,4639,8917,4660,8786,4677,8650,4691,8510,4702,8367,4708,8220,4710,8073,4708,7930,4702,7790,4691,7654,4677,7523,4660,7397,4639,7277,4614,7163,4587,7055,4556,6954,4523,6861,4487,6775,4448,6698,4407,6630,4364,6571,4319,6521,4272,6482,4224,6436,4122,6430,4070xe" filled="false" stroked="true" strokeweight="1.0pt" strokecolor="#41719c">
                <v:path arrowok="t"/>
              </v:shape>
            </v:group>
            <v:group style="position:absolute;left:6610;top:5090;width:3400;height:1120" coordorigin="6610,5090" coordsize="3400,1120">
              <v:shape style="position:absolute;left:6610;top:5090;width:3400;height:1120" coordorigin="6610,5090" coordsize="3400,1120" path="m8310,5090l8171,5092,8034,5097,7901,5106,7773,5119,7648,5134,7529,5153,7415,5174,7306,5198,7204,5225,7108,5254,7019,5286,6938,5319,6865,5355,6800,5393,6744,5432,6697,5473,6632,5559,6610,5650,6616,5696,6659,5785,6744,5868,6800,5907,6865,5945,6938,5981,7019,6014,7108,6046,7204,6075,7306,6102,7415,6126,7529,6147,7648,6166,7773,6181,7901,6194,8034,6203,8171,6208,8310,6210,8449,6208,8586,6203,8719,6194,8847,6181,8972,6166,9091,6147,9205,6126,9314,6102,9416,6075,9512,6046,9601,6014,9682,5981,9755,5945,9820,5907,9876,5868,9923,5827,9988,5741,10010,5650,10004,5604,9961,5515,9876,5432,9820,5393,9755,5355,9682,5319,9601,5286,9512,5254,9416,5225,9314,5198,9205,5174,9091,5153,8972,5134,8847,5119,8719,5106,8586,5097,8449,5092,8310,5090xe" filled="true" fillcolor="#ffffff" stroked="false">
                <v:path arrowok="t"/>
                <v:fill type="solid"/>
              </v:shape>
            </v:group>
            <v:group style="position:absolute;left:6610;top:5090;width:3400;height:1120" coordorigin="6610,5090" coordsize="3400,1120">
              <v:shape style="position:absolute;left:6610;top:5090;width:3400;height:1120" coordorigin="6610,5090" coordsize="3400,1120" path="m6610,5650l6632,5559,6697,5473,6744,5432,6800,5393,6865,5355,6938,5319,7019,5286,7108,5254,7204,5225,7306,5198,7415,5174,7529,5153,7648,5134,7773,5119,7901,5106,8034,5097,8171,5092,8310,5090,8449,5092,8586,5097,8719,5106,8847,5119,8972,5134,9091,5153,9205,5174,9314,5198,9416,5225,9512,5254,9601,5286,9682,5319,9755,5355,9820,5393,9876,5432,9923,5473,9988,5559,10010,5650,10004,5696,9961,5785,9876,5868,9820,5907,9755,5945,9682,5981,9601,6014,9512,6046,9416,6075,9314,6102,9205,6126,9091,6147,8972,6166,8847,6181,8719,6194,8586,6203,8449,6208,8310,6210,8171,6208,8034,6203,7901,6194,7773,6181,7648,6166,7529,6147,7415,6126,7306,6102,7204,6075,7108,6046,7019,6014,6938,5981,6865,5945,6800,5907,6744,5868,6697,5827,6632,5741,6610,5650xe" filled="false" stroked="true" strokeweight="1.0pt" strokecolor="#41719c">
                <v:path arrowok="t"/>
              </v:shape>
            </v:group>
            <v:group style="position:absolute;left:6250;top:6570;width:4180;height:1240" coordorigin="6250,6570" coordsize="4180,1240">
              <v:shape style="position:absolute;left:6250;top:6570;width:4180;height:1240" coordorigin="6250,6570" coordsize="4180,1240" path="m8340,6570l8169,6572,8001,6578,7838,6588,7679,6602,7526,6619,7380,6639,7239,6663,7106,6690,6980,6719,6862,6752,6753,6787,6653,6824,6563,6863,6483,6905,6414,6949,6357,6994,6311,7041,6257,7139,6250,7190,6257,7241,6311,7339,6357,7386,6414,7431,6483,7475,6563,7517,6653,7556,6753,7593,6862,7628,6980,7661,7106,7690,7239,7717,7380,7741,7526,7761,7679,7778,7838,7792,8001,7802,8169,7808,8340,7810,8511,7808,8679,7802,8842,7792,9001,7778,9154,7761,9300,7741,9441,7717,9574,7690,9700,7661,9818,7628,9927,7593,10027,7556,10117,7517,10197,7475,10266,7431,10323,7386,10369,7339,10423,7241,10430,7190,10423,7139,10369,7041,10323,6994,10266,6949,10197,6905,10117,6863,10027,6824,9927,6787,9818,6752,9700,6719,9574,6690,9441,6663,9300,6639,9154,6619,9001,6602,8842,6588,8679,6578,8511,6572,8340,6570xe" filled="true" fillcolor="#ffffff" stroked="false">
                <v:path arrowok="t"/>
                <v:fill type="solid"/>
              </v:shape>
            </v:group>
            <v:group style="position:absolute;left:6250;top:6570;width:4180;height:1240" coordorigin="6250,6570" coordsize="4180,1240">
              <v:shape style="position:absolute;left:6250;top:6570;width:4180;height:1240" coordorigin="6250,6570" coordsize="4180,1240" path="m6250,7190l6277,7089,6357,6994,6414,6949,6483,6905,6563,6863,6653,6824,6753,6787,6862,6752,6980,6719,7106,6690,7239,6663,7380,6639,7526,6619,7679,6602,7838,6588,8001,6578,8169,6572,8340,6570,8511,6572,8679,6578,8842,6588,9001,6602,9154,6619,9300,6639,9441,6663,9574,6690,9700,6719,9818,6752,9927,6787,10027,6824,10117,6863,10197,6905,10266,6949,10323,6994,10369,7041,10423,7139,10430,7190,10423,7241,10369,7339,10323,7386,10266,7431,10197,7475,10117,7517,10027,7556,9927,7593,9818,7628,9700,7661,9574,7690,9441,7717,9300,7741,9154,7761,9001,7778,8842,7792,8679,7802,8511,7808,8340,7810,8169,7808,8001,7802,7838,7792,7679,7778,7526,7761,7380,7741,7239,7717,7106,7690,6980,7661,6862,7628,6753,7593,6653,7556,6563,7517,6483,7475,6414,7431,6357,7386,6311,7339,6257,7241,6250,7190xe" filled="false" stroked="true" strokeweight="1.0pt" strokecolor="#41719c">
                <v:path arrowok="t"/>
              </v:shape>
            </v:group>
            <v:group style="position:absolute;left:6350;top:8010;width:4080;height:1300" coordorigin="6350,8010" coordsize="4080,1300">
              <v:shape style="position:absolute;left:6350;top:8010;width:4080;height:1300" coordorigin="6350,8010" coordsize="4080,1300" path="m8390,8010l8223,8012,8059,8019,7900,8029,7745,8043,7596,8061,7453,8083,7315,8107,7185,8135,7062,8166,6948,8200,6841,8237,6744,8276,6656,8318,6578,8361,6510,8407,6454,8455,6409,8504,6377,8555,6350,8660,6357,8713,6409,8816,6454,8865,6510,8913,6578,8959,6656,9002,6744,9044,6841,9083,6948,9120,7062,9154,7185,9185,7315,9213,7453,9237,7596,9259,7745,9277,7900,9291,8059,9301,8223,9308,8390,9310,8557,9308,8721,9301,8880,9291,9035,9277,9184,9259,9327,9237,9465,9213,9595,9185,9718,9154,9832,9120,9939,9083,10036,9044,10124,9002,10202,8959,10270,8913,10326,8865,10371,8816,10403,8765,10430,8660,10423,8607,10371,8504,10326,8455,10270,8407,10202,8361,10124,8318,10036,8276,9939,8237,9832,8200,9718,8166,9595,8135,9465,8107,9327,8083,9184,8061,9035,8043,8880,8029,8721,8019,8557,8012,8390,8010xe" filled="true" fillcolor="#ffffff" stroked="false">
                <v:path arrowok="t"/>
                <v:fill type="solid"/>
              </v:shape>
            </v:group>
            <v:group style="position:absolute;left:6350;top:8010;width:4080;height:1300" coordorigin="6350,8010" coordsize="4080,1300">
              <v:shape style="position:absolute;left:6350;top:8010;width:4080;height:1300" coordorigin="6350,8010" coordsize="4080,1300" path="m6350,8660l6377,8555,6409,8504,6454,8455,6510,8407,6578,8361,6656,8318,6744,8276,6841,8237,6948,8200,7062,8166,7185,8135,7315,8107,7453,8083,7596,8061,7745,8043,7900,8029,8059,8019,8223,8012,8390,8010,8557,8012,8721,8019,8880,8029,9035,8043,9184,8061,9327,8083,9465,8107,9595,8135,9718,8166,9832,8200,9939,8237,10036,8276,10124,8318,10202,8361,10270,8407,10326,8455,10371,8504,10403,8555,10430,8660,10423,8713,10371,8816,10326,8865,10270,8913,10202,8959,10124,9002,10036,9044,9939,9083,9832,9120,9718,9154,9595,9185,9465,9213,9327,9237,9184,9259,9035,9277,8880,9291,8721,9301,8557,9308,8390,9310,8223,9308,8059,9301,7900,9291,7745,9277,7596,9259,7453,9237,7315,9213,7185,9185,7062,9154,6948,9120,6841,9083,6744,9044,6656,9002,6578,8959,6510,8913,6454,8865,6409,8816,6377,8765,6350,8660xe" filled="false" stroked="true" strokeweight="1.0pt" strokecolor="#41719c">
                <v:path arrowok="t"/>
              </v:shape>
            </v:group>
            <v:group style="position:absolute;left:150;top:9630;width:10500;height:2880" coordorigin="150,9630" coordsize="10500,2880">
              <v:shape style="position:absolute;left:150;top:9630;width:10500;height:2880" coordorigin="150,9630" coordsize="10500,2880" path="m10650,9630l150,9630,150,12030,156,12108,174,12182,204,12251,243,12313,291,12369,347,12417,409,12456,478,12486,552,12504,630,12510,10170,12510,10248,12504,10322,12486,10391,12456,10453,12417,10509,12369,10557,12313,10596,12251,10626,12182,10644,12108,10650,12030,10650,9630e" filled="false" stroked="false">
                <v:path arrowok="t"/>
              </v:shape>
              <v:shape style="position:absolute;left:150;top:9630;width:10500;height:2880" type="#_x0000_t75" stroked="false">
                <v:imagedata r:id="rId19" o:title=""/>
              </v:shape>
            </v:group>
            <v:group style="position:absolute;left:150;top:9630;width:10500;height:2880" coordorigin="150,9630" coordsize="10500,2880">
              <v:shape style="position:absolute;left:150;top:9630;width:10500;height:2880" coordorigin="150,9630" coordsize="10500,2880" path="m10170,12510l630,12510,591,12508,515,12496,443,12472,377,12438,318,12394,266,12342,222,12283,188,12217,164,12145,152,12069,150,12030,150,9630,10650,9630,10650,12030,10644,12108,10626,12182,10596,12251,10557,12313,10509,12369,10453,12417,10391,12456,10322,12486,10248,12504,10170,12510xe" filled="false" stroked="true" strokeweight="1.0pt" strokecolor="#000000">
                <v:path arrowok="t"/>
              </v:shape>
              <v:shape style="position:absolute;left:2160;top:5000;width:1540;height:1200" type="#_x0000_t75" stroked="false">
                <v:imagedata r:id="rId20" o:title=""/>
              </v:shape>
              <v:shape style="position:absolute;left:8640;top:660;width:2160;height:2320" type="#_x0000_t75" stroked="false">
                <v:imagedata r:id="rId21" o:title=""/>
              </v:shape>
            </v:group>
            <v:group style="position:absolute;left:9110;top:990;width:399;height:420" coordorigin="9110,990" coordsize="399,420">
              <v:shape style="position:absolute;left:9110;top:990;width:399;height:420" coordorigin="9110,990" coordsize="399,420" path="m9299,990l9235,1005,9180,1040,9139,1091,9115,1153,9110,1200,9111,1217,9126,1283,9160,1338,9209,1380,9271,1405,9317,1410,9338,1408,9397,1389,9446,1351,9483,1298,9505,1230,9509,1179,9506,1157,9483,1095,9443,1045,9389,1009,9323,992,9299,990xe" filled="true" fillcolor="#ffffff" stroked="false">
                <v:path arrowok="t"/>
                <v:fill type="solid"/>
              </v:shape>
            </v:group>
            <v:group style="position:absolute;left:9110;top:990;width:399;height:420" coordorigin="9110,990" coordsize="399,420">
              <v:shape style="position:absolute;left:9110;top:990;width:399;height:420" coordorigin="9110,990" coordsize="399,420" path="m9110,1200l9121,1131,9151,1072,9197,1027,9255,998,9299,990,9323,992,9389,1009,9443,1045,9483,1095,9506,1157,9509,1179,9508,1205,9492,1277,9460,1335,9414,1378,9358,1404,9317,1410,9293,1409,9229,1391,9175,1354,9136,1303,9114,1240,9110,1200xe" filled="false" stroked="true" strokeweight="1.0pt" strokecolor="#41719c">
                <v:path arrowok="t"/>
              </v:shape>
              <v:shape style="position:absolute;left:8940;top:920;width:760;height:560" type="#_x0000_t75" stroked="false">
                <v:imagedata r:id="rId9" o:title=""/>
              </v:shape>
            </v:group>
            <w10:wrap type="none"/>
          </v:group>
        </w:pict>
      </w:r>
      <w:r>
        <w:rPr/>
        <w:pict>
          <v:shape style="position:absolute;margin-left:23.63658pt;margin-top:489.181488pt;width:491.9pt;height:113pt;mso-position-horizontal-relative:page;mso-position-vertical-relative:page;z-index:-4984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48"/>
                      <w:szCs w:val="48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lli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ng</w:t>
                  </w:r>
                  <w:r>
                    <w:rPr>
                      <w:rFonts w:ascii="Calibri" w:hAnsi="Calibri" w:cs="Calibri" w:eastAsia="Calibri"/>
                      <w:spacing w:val="-7"/>
                      <w:sz w:val="48"/>
                      <w:szCs w:val="4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l</w:t>
                  </w:r>
                  <w:r>
                    <w:rPr>
                      <w:rFonts w:ascii="Calibri" w:hAnsi="Calibri" w:cs="Calibri" w:eastAsia="Calibri"/>
                      <w:spacing w:val="-6"/>
                      <w:sz w:val="48"/>
                      <w:szCs w:val="4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up</w:t>
                  </w:r>
                  <w:r>
                    <w:rPr>
                      <w:rFonts w:ascii="Calibri" w:hAnsi="Calibri" w:cs="Calibri" w:eastAsia="Calibri"/>
                      <w:spacing w:val="1"/>
                      <w:sz w:val="48"/>
                      <w:szCs w:val="48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rh</w:t>
                  </w:r>
                  <w:r>
                    <w:rPr>
                      <w:rFonts w:ascii="Calibri" w:hAnsi="Calibri" w:cs="Calibri" w:eastAsia="Calibri"/>
                      <w:spacing w:val="1"/>
                      <w:sz w:val="48"/>
                      <w:szCs w:val="48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-9"/>
                      <w:sz w:val="48"/>
                      <w:szCs w:val="48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Calibri" w:hAnsi="Calibri" w:cs="Calibri" w:eastAsia="Calibri"/>
                      <w:spacing w:val="-31"/>
                      <w:sz w:val="48"/>
                      <w:szCs w:val="48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s</w:t>
                  </w:r>
                  <w:r>
                    <w:rPr>
                      <w:rFonts w:ascii="Calibri" w:hAnsi="Calibri" w:cs="Calibri" w:eastAsia="Calibri"/>
                      <w:spacing w:val="-6"/>
                      <w:sz w:val="48"/>
                      <w:szCs w:val="4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9"/>
                      <w:sz w:val="48"/>
                      <w:szCs w:val="48"/>
                    </w:rPr>
                    <w:t>f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5"/>
                      <w:sz w:val="48"/>
                      <w:szCs w:val="4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5"/>
                      <w:sz w:val="48"/>
                      <w:szCs w:val="48"/>
                    </w:rPr>
                    <w:t> v</w:t>
                  </w:r>
                  <w:r>
                    <w:rPr>
                      <w:rFonts w:ascii="Calibri" w:hAnsi="Calibri" w:cs="Calibri" w:eastAsia="Calibri"/>
                      <w:spacing w:val="1"/>
                      <w:sz w:val="48"/>
                      <w:szCs w:val="48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2"/>
                      <w:sz w:val="48"/>
                      <w:szCs w:val="48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y</w:t>
                  </w:r>
                  <w:r>
                    <w:rPr>
                      <w:rFonts w:ascii="Calibri" w:hAnsi="Calibri" w:cs="Calibri" w:eastAsia="Calibri"/>
                      <w:spacing w:val="-5"/>
                      <w:sz w:val="48"/>
                      <w:szCs w:val="4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p</w:t>
                  </w:r>
                  <w:r>
                    <w:rPr>
                      <w:rFonts w:ascii="Calibri" w:hAnsi="Calibri" w:cs="Calibri" w:eastAsia="Calibri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8"/>
                      <w:sz w:val="48"/>
                      <w:szCs w:val="48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4"/>
                      <w:sz w:val="48"/>
                      <w:szCs w:val="48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48"/>
                      <w:szCs w:val="48"/>
                    </w:rPr>
                  </w:r>
                </w:p>
                <w:p>
                  <w:pPr>
                    <w:spacing w:line="237" w:lineRule="auto" w:before="1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48"/>
                      <w:szCs w:val="48"/>
                    </w:rPr>
                  </w:pPr>
                  <w:r>
                    <w:rPr>
                      <w:rFonts w:ascii="Calibri"/>
                      <w:spacing w:val="-1"/>
                      <w:sz w:val="48"/>
                    </w:rPr>
                    <w:t>mission!</w:t>
                  </w:r>
                  <w:r>
                    <w:rPr>
                      <w:rFonts w:ascii="Calibri"/>
                      <w:spacing w:val="-4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Don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pacing w:val="-2"/>
                      <w:sz w:val="48"/>
                    </w:rPr>
                    <w:t>your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capes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z w:val="48"/>
                    </w:rPr>
                    <w:t>and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assemble</w:t>
                  </w:r>
                  <w:r>
                    <w:rPr>
                      <w:rFonts w:ascii="Calibri"/>
                      <w:spacing w:val="-4"/>
                      <w:sz w:val="48"/>
                    </w:rPr>
                    <w:t> fo</w:t>
                  </w:r>
                  <w:r>
                    <w:rPr>
                      <w:rFonts w:ascii="Calibri"/>
                      <w:spacing w:val="-5"/>
                      <w:sz w:val="48"/>
                    </w:rPr>
                    <w:t>r</w:t>
                  </w:r>
                  <w:r>
                    <w:rPr>
                      <w:rFonts w:ascii="Calibri"/>
                      <w:spacing w:val="-4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our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pacing w:val="-3"/>
                      <w:sz w:val="48"/>
                    </w:rPr>
                    <w:t>31</w:t>
                  </w:r>
                  <w:r>
                    <w:rPr>
                      <w:rFonts w:ascii="Calibri"/>
                      <w:spacing w:val="-3"/>
                      <w:position w:val="14"/>
                      <w:sz w:val="32"/>
                    </w:rPr>
                    <w:t>st</w:t>
                  </w:r>
                  <w:r>
                    <w:rPr>
                      <w:rFonts w:ascii="Calibri"/>
                      <w:spacing w:val="29"/>
                      <w:position w:val="14"/>
                      <w:sz w:val="32"/>
                    </w:rPr>
                    <w:t> </w:t>
                  </w:r>
                  <w:r>
                    <w:rPr>
                      <w:rFonts w:ascii="Calibri"/>
                      <w:sz w:val="48"/>
                    </w:rPr>
                    <w:t>annual</w:t>
                  </w:r>
                  <w:r>
                    <w:rPr>
                      <w:rFonts w:ascii="Calibri"/>
                      <w:spacing w:val="-8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SPIN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3"/>
                      <w:sz w:val="48"/>
                    </w:rPr>
                    <w:t>conference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4"/>
                      <w:sz w:val="48"/>
                    </w:rPr>
                    <w:t>fo</w:t>
                  </w:r>
                  <w:r>
                    <w:rPr>
                      <w:rFonts w:ascii="Calibri"/>
                      <w:spacing w:val="-5"/>
                      <w:sz w:val="48"/>
                    </w:rPr>
                    <w:t>r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2"/>
                      <w:sz w:val="48"/>
                    </w:rPr>
                    <w:t>families</w:t>
                  </w:r>
                  <w:r>
                    <w:rPr>
                      <w:rFonts w:ascii="Calibri"/>
                      <w:spacing w:val="-8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of</w:t>
                  </w:r>
                  <w:r>
                    <w:rPr>
                      <w:rFonts w:ascii="Calibri"/>
                      <w:spacing w:val="-5"/>
                      <w:sz w:val="48"/>
                    </w:rPr>
                    <w:t> </w:t>
                  </w:r>
                  <w:r>
                    <w:rPr>
                      <w:rFonts w:ascii="Calibri"/>
                      <w:spacing w:val="-2"/>
                      <w:sz w:val="48"/>
                    </w:rPr>
                    <w:t>children</w:t>
                  </w:r>
                  <w:r>
                    <w:rPr>
                      <w:rFonts w:ascii="Calibri"/>
                      <w:spacing w:val="39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with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disabilities</w:t>
                  </w:r>
                  <w:r>
                    <w:rPr>
                      <w:rFonts w:ascii="Calibri"/>
                      <w:spacing w:val="-7"/>
                      <w:sz w:val="48"/>
                    </w:rPr>
                    <w:t> </w:t>
                  </w:r>
                  <w:r>
                    <w:rPr>
                      <w:rFonts w:ascii="Calibri"/>
                      <w:sz w:val="48"/>
                    </w:rPr>
                    <w:t>and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their</w:t>
                  </w:r>
                  <w:r>
                    <w:rPr>
                      <w:rFonts w:ascii="Calibri"/>
                      <w:spacing w:val="-7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helping</w:t>
                  </w:r>
                  <w:r>
                    <w:rPr>
                      <w:rFonts w:ascii="Calibri"/>
                      <w:spacing w:val="-6"/>
                      <w:sz w:val="48"/>
                    </w:rPr>
                    <w:t> </w:t>
                  </w:r>
                  <w:r>
                    <w:rPr>
                      <w:rFonts w:ascii="Calibri"/>
                      <w:spacing w:val="-2"/>
                      <w:sz w:val="48"/>
                    </w:rPr>
                    <w:t>professionals!</w:t>
                  </w:r>
                  <w:r>
                    <w:rPr>
                      <w:rFonts w:ascii="Calibri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130898pt;margin-top:626.942688pt;width:304.350pt;height:16pt;mso-position-horizontal-relative:page;mso-position-vertical-relative:page;z-index:-4960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Special</w:t>
                  </w:r>
                  <w:r>
                    <w:rPr>
                      <w:rFonts w:ascii="Calibri" w:hAnsi="Calibri" w:cs="Calibri" w:eastAsia="Calibri"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Parent</w:t>
                  </w:r>
                  <w:r>
                    <w:rPr>
                      <w:rFonts w:ascii="Calibri" w:hAnsi="Calibri" w:cs="Calibri" w:eastAsia="Calibri"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Information</w:t>
                  </w:r>
                  <w:r>
                    <w:rPr>
                      <w:rFonts w:ascii="Calibri" w:hAnsi="Calibri" w:cs="Calibri" w:eastAsia="Calibri"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Network’s</w:t>
                  </w:r>
                  <w:r>
                    <w:rPr>
                      <w:rFonts w:ascii="Calibri" w:hAnsi="Calibri" w:cs="Calibri" w:eastAsia="Calibri"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Super</w:t>
                  </w:r>
                  <w:r>
                    <w:rPr>
                      <w:rFonts w:ascii="Calibri" w:hAnsi="Calibri" w:cs="Calibri" w:eastAsia="Calibri"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Partners: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99992pt;margin-top:644.257202pt;width:155.1pt;height:60pt;mso-position-horizontal-relative:page;mso-position-vertical-relative:page;z-index:-4936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Assistive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Technology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Resource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Center</w:t>
                  </w:r>
                  <w:r>
                    <w:rPr>
                      <w:spacing w:val="3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Center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Studies </w:t>
                  </w:r>
                  <w:r>
                    <w:rPr>
                      <w:spacing w:val="-1"/>
                    </w:rPr>
                  </w:r>
                  <w:r>
                    <w:rPr>
                      <w:spacing w:val="-1"/>
                    </w:rPr>
                    <w:t>Children's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1"/>
                    </w:rPr>
                    <w:t>Community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Council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Office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Department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Education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Developmental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Disabilities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309387pt;margin-top:646.485474pt;width:170.7pt;height:72pt;mso-position-horizontal-relative:page;mso-position-vertical-relative:page;z-index:-4912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/>
                    <w:ind w:left="200" w:right="17" w:hanging="180"/>
                    <w:jc w:val="left"/>
                  </w:pPr>
                  <w:r>
                    <w:rPr>
                      <w:spacing w:val="-1"/>
                    </w:rPr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Association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Pacific Island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Parent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Training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/>
                    <w:ind w:right="1467" w:firstLine="180"/>
                    <w:jc w:val="left"/>
                  </w:pPr>
                  <w:r>
                    <w:rPr/>
                    <w:t>&amp;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Information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Center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Office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Elections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Project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Laulima</w:t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Shriners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Hospital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Children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253799pt;margin-top:646.797791pt;width:159pt;height:72pt;mso-position-horizontal-relative:page;mso-position-vertical-relative:page;z-index:-4888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Developmental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Disabilities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Division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Disabilities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Communication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Access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1"/>
                    </w:rPr>
                    <w:t>Early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Intervention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Section,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DOH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3"/>
                    </w:rPr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1"/>
                    </w:rPr>
                    <w:t>Families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Allies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/>
                    <w:ind w:left="155" w:right="597" w:hanging="135"/>
                    <w:jc w:val="left"/>
                  </w:pPr>
                  <w:r>
                    <w:rPr>
                      <w:spacing w:val="-1"/>
                    </w:rPr>
                    <w:t>Hilopaa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Family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Family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Health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40pt;height:720pt;mso-position-horizontal-relative:page;mso-position-vertical-relative:page;z-index:-4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5pt;margin-top:164.5pt;width:231pt;height:310pt;mso-position-horizontal-relative:page;mso-position-vertical-relative:page;z-index:-4840" type="#_x0000_t202" filled="false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spacing w:before="0"/>
                    <w:ind w:left="621" w:right="719" w:firstLine="0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UH</w:t>
                  </w:r>
                  <w:r>
                    <w:rPr>
                      <w:rFonts w:asci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spacing w:val="-1"/>
                      <w:sz w:val="40"/>
                    </w:rPr>
                    <w:t>Campus</w:t>
                  </w:r>
                  <w:r>
                    <w:rPr>
                      <w:rFonts w:ascii="Calibri"/>
                      <w:spacing w:val="-6"/>
                      <w:sz w:val="40"/>
                    </w:rPr>
                    <w:t> </w:t>
                  </w:r>
                  <w:r>
                    <w:rPr>
                      <w:rFonts w:ascii="Calibri"/>
                      <w:spacing w:val="-2"/>
                      <w:sz w:val="40"/>
                    </w:rPr>
                    <w:t>Center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</w:p>
                <w:p>
                  <w:pPr>
                    <w:spacing w:line="480" w:lineRule="exact" w:before="0"/>
                    <w:ind w:left="1124" w:right="1223" w:firstLine="777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00B050"/>
                      <w:spacing w:val="-1"/>
                      <w:sz w:val="40"/>
                    </w:rPr>
                    <w:t>Call:</w:t>
                  </w:r>
                  <w:r>
                    <w:rPr>
                      <w:rFonts w:ascii="Calibri"/>
                      <w:b/>
                      <w:color w:val="00B050"/>
                      <w:spacing w:val="22"/>
                      <w:w w:val="9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00B050"/>
                      <w:spacing w:val="-1"/>
                      <w:sz w:val="40"/>
                    </w:rPr>
                    <w:t>808-586-8126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</w:p>
                <w:p>
                  <w:pPr>
                    <w:spacing w:line="480" w:lineRule="exact" w:before="0"/>
                    <w:ind w:left="460" w:right="560" w:firstLine="1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FF0000"/>
                      <w:spacing w:val="-1"/>
                      <w:sz w:val="40"/>
                    </w:rPr>
                    <w:t>Email:</w:t>
                  </w:r>
                  <w:hyperlink r:id="rId22">
                    <w:r>
                      <w:rPr>
                        <w:rFonts w:ascii="Calibri"/>
                        <w:b/>
                        <w:color w:val="FF0000"/>
                        <w:spacing w:val="21"/>
                        <w:w w:val="99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pacing w:val="-1"/>
                        <w:w w:val="95"/>
                        <w:sz w:val="40"/>
                      </w:rPr>
                      <w:t>spin@doh.hawaii.gov</w:t>
                    </w:r>
                    <w:r>
                      <w:rPr>
                        <w:rFonts w:ascii="Calibri"/>
                        <w:sz w:val="40"/>
                      </w:rPr>
                    </w:r>
                  </w:hyperlink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</w:p>
                <w:p>
                  <w:pPr>
                    <w:spacing w:line="480" w:lineRule="exact" w:before="0"/>
                    <w:ind w:left="621" w:right="720" w:firstLine="0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0070C0"/>
                      <w:spacing w:val="-4"/>
                      <w:sz w:val="40"/>
                    </w:rPr>
                    <w:t>We</w:t>
                  </w:r>
                  <w:r>
                    <w:rPr>
                      <w:rFonts w:ascii="Calibri"/>
                      <w:b/>
                      <w:color w:val="0070C0"/>
                      <w:spacing w:val="-5"/>
                      <w:sz w:val="40"/>
                    </w:rPr>
                    <w:t>b:</w:t>
                  </w:r>
                  <w:r>
                    <w:rPr>
                      <w:rFonts w:ascii="Calibri"/>
                      <w:b/>
                      <w:color w:val="0070C0"/>
                      <w:spacing w:val="22"/>
                      <w:w w:val="99"/>
                      <w:sz w:val="40"/>
                    </w:rPr>
                    <w:t> </w:t>
                  </w:r>
                  <w:hyperlink r:id="rId23"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ww</w:t>
                    </w:r>
                    <w:r>
                      <w:rPr>
                        <w:rFonts w:ascii="Calibri"/>
                        <w:b/>
                        <w:color w:val="0070C0"/>
                        <w:spacing w:val="-23"/>
                        <w:w w:val="95"/>
                        <w:sz w:val="40"/>
                      </w:rPr>
                      <w:t>w</w:t>
                    </w:r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.sp</w:t>
                    </w:r>
                    <w:r>
                      <w:rPr>
                        <w:rFonts w:ascii="Calibri"/>
                        <w:b/>
                        <w:color w:val="0070C0"/>
                        <w:spacing w:val="-1"/>
                        <w:w w:val="95"/>
                        <w:sz w:val="40"/>
                      </w:rPr>
                      <w:t>i</w:t>
                    </w:r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nh</w:t>
                    </w:r>
                    <w:r>
                      <w:rPr>
                        <w:rFonts w:ascii="Calibri"/>
                        <w:b/>
                        <w:color w:val="0070C0"/>
                        <w:spacing w:val="-3"/>
                        <w:w w:val="95"/>
                        <w:sz w:val="40"/>
                      </w:rPr>
                      <w:t>a</w:t>
                    </w:r>
                    <w:r>
                      <w:rPr>
                        <w:rFonts w:ascii="Calibri"/>
                        <w:b/>
                        <w:color w:val="0070C0"/>
                        <w:spacing w:val="-5"/>
                        <w:w w:val="95"/>
                        <w:sz w:val="40"/>
                      </w:rPr>
                      <w:t>w</w:t>
                    </w:r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a</w:t>
                    </w:r>
                    <w:r>
                      <w:rPr>
                        <w:rFonts w:ascii="Calibri"/>
                        <w:b/>
                        <w:color w:val="0070C0"/>
                        <w:spacing w:val="-1"/>
                        <w:w w:val="95"/>
                        <w:sz w:val="40"/>
                      </w:rPr>
                      <w:t>ii</w:t>
                    </w:r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.o</w:t>
                    </w:r>
                    <w:r>
                      <w:rPr>
                        <w:rFonts w:ascii="Calibri"/>
                        <w:b/>
                        <w:color w:val="0070C0"/>
                        <w:spacing w:val="-5"/>
                        <w:w w:val="95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color w:val="0070C0"/>
                        <w:w w:val="95"/>
                        <w:sz w:val="40"/>
                      </w:rPr>
                      <w:t>g</w:t>
                    </w:r>
                    <w:r>
                      <w:rPr>
                        <w:rFonts w:ascii="Calibri"/>
                        <w:sz w:val="40"/>
                      </w:rPr>
                    </w:r>
                  </w:hyperlink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.5pt;margin-top:164.5pt;width:288pt;height:310pt;mso-position-horizontal-relative:page;mso-position-vertical-relative:page;z-index:-4816" type="#_x0000_t202" filled="false" stroked="false">
            <v:textbox inset="0,0,0,0">
              <w:txbxContent>
                <w:p>
                  <w:pPr>
                    <w:tabs>
                      <w:tab w:pos="2523" w:val="left" w:leader="none"/>
                    </w:tabs>
                    <w:spacing w:before="295"/>
                    <w:ind w:left="56" w:right="0" w:firstLine="0"/>
                    <w:jc w:val="center"/>
                    <w:rPr>
                      <w:rFonts w:ascii="Copperplate Gothic Bold" w:hAnsi="Copperplate Gothic Bold" w:cs="Copperplate Gothic Bold" w:eastAsia="Copperplate Gothic Bold"/>
                      <w:sz w:val="56"/>
                      <w:szCs w:val="56"/>
                    </w:rPr>
                  </w:pPr>
                  <w:r>
                    <w:rPr>
                      <w:rFonts w:ascii="Copperplate Gothic Bold"/>
                      <w:b/>
                      <w:spacing w:val="-1"/>
                      <w:w w:val="95"/>
                      <w:sz w:val="56"/>
                    </w:rPr>
                    <w:t>Spin</w:t>
                    <w:tab/>
                  </w:r>
                  <w:r>
                    <w:rPr>
                      <w:rFonts w:ascii="Copperplate Gothic Bold"/>
                      <w:b/>
                      <w:spacing w:val="-2"/>
                      <w:sz w:val="56"/>
                    </w:rPr>
                    <w:t>News</w:t>
                  </w:r>
                  <w:r>
                    <w:rPr>
                      <w:rFonts w:ascii="Copperplate Gothic Bold"/>
                      <w:sz w:val="56"/>
                    </w:rPr>
                  </w:r>
                </w:p>
                <w:p>
                  <w:pPr>
                    <w:tabs>
                      <w:tab w:pos="3439" w:val="left" w:leader="none"/>
                    </w:tabs>
                    <w:spacing w:before="285"/>
                    <w:ind w:left="0" w:right="33" w:firstLine="0"/>
                    <w:jc w:val="center"/>
                    <w:rPr>
                      <w:rFonts w:ascii="Arial Narrow" w:hAnsi="Arial Narrow" w:cs="Arial Narrow" w:eastAsia="Arial Narrow"/>
                      <w:sz w:val="32"/>
                      <w:szCs w:val="32"/>
                    </w:rPr>
                  </w:pPr>
                  <w:r>
                    <w:rPr>
                      <w:rFonts w:ascii="Arial Narrow"/>
                      <w:spacing w:val="-3"/>
                      <w:w w:val="105"/>
                      <w:sz w:val="32"/>
                    </w:rPr>
                    <w:t>Co</w:t>
                  </w:r>
                  <w:r>
                    <w:rPr>
                      <w:rFonts w:ascii="Arial Narrow"/>
                      <w:spacing w:val="-2"/>
                      <w:w w:val="105"/>
                      <w:sz w:val="32"/>
                    </w:rPr>
                    <w:t>nf</w:t>
                  </w:r>
                  <w:r>
                    <w:rPr>
                      <w:rFonts w:ascii="Arial Narrow"/>
                      <w:spacing w:val="-3"/>
                      <w:w w:val="105"/>
                      <w:sz w:val="32"/>
                    </w:rPr>
                    <w:t>e</w:t>
                  </w:r>
                  <w:r>
                    <w:rPr>
                      <w:rFonts w:ascii="Arial Narrow"/>
                      <w:spacing w:val="-2"/>
                      <w:w w:val="105"/>
                      <w:sz w:val="32"/>
                    </w:rPr>
                    <w:t>r</w:t>
                  </w:r>
                  <w:r>
                    <w:rPr>
                      <w:rFonts w:ascii="Arial Narrow"/>
                      <w:spacing w:val="-3"/>
                      <w:w w:val="105"/>
                      <w:sz w:val="32"/>
                    </w:rPr>
                    <w:t>e</w:t>
                  </w:r>
                  <w:r>
                    <w:rPr>
                      <w:rFonts w:ascii="Arial Narrow"/>
                      <w:spacing w:val="-2"/>
                      <w:w w:val="105"/>
                      <w:sz w:val="32"/>
                    </w:rPr>
                    <w:t>n</w:t>
                  </w:r>
                  <w:r>
                    <w:rPr>
                      <w:rFonts w:ascii="Arial Narrow"/>
                      <w:spacing w:val="-3"/>
                      <w:w w:val="105"/>
                      <w:sz w:val="32"/>
                    </w:rPr>
                    <w:t>ce</w:t>
                  </w:r>
                  <w:r>
                    <w:rPr>
                      <w:rFonts w:ascii="Arial Narrow"/>
                      <w:spacing w:val="-17"/>
                      <w:w w:val="105"/>
                      <w:sz w:val="32"/>
                    </w:rPr>
                    <w:t> </w:t>
                  </w:r>
                  <w:r>
                    <w:rPr>
                      <w:rFonts w:ascii="Arial Narrow"/>
                      <w:spacing w:val="-2"/>
                      <w:w w:val="105"/>
                      <w:sz w:val="32"/>
                    </w:rPr>
                    <w:t>Ed</w:t>
                  </w:r>
                  <w:r>
                    <w:rPr>
                      <w:rFonts w:ascii="Arial Narrow"/>
                      <w:spacing w:val="-1"/>
                      <w:w w:val="105"/>
                      <w:sz w:val="32"/>
                    </w:rPr>
                    <w:t>iti</w:t>
                  </w:r>
                  <w:r>
                    <w:rPr>
                      <w:rFonts w:ascii="Arial Narrow"/>
                      <w:spacing w:val="-2"/>
                      <w:w w:val="105"/>
                      <w:sz w:val="32"/>
                    </w:rPr>
                    <w:t>o</w:t>
                  </w:r>
                  <w:r>
                    <w:rPr>
                      <w:rFonts w:ascii="Arial Narrow"/>
                      <w:spacing w:val="-1"/>
                      <w:w w:val="105"/>
                      <w:sz w:val="32"/>
                    </w:rPr>
                    <w:t>n</w:t>
                    <w:tab/>
                  </w:r>
                  <w:r>
                    <w:rPr>
                      <w:rFonts w:ascii="Arial Narrow"/>
                      <w:spacing w:val="-2"/>
                      <w:w w:val="110"/>
                      <w:sz w:val="32"/>
                    </w:rPr>
                    <w:t>Ap</w:t>
                  </w:r>
                  <w:r>
                    <w:rPr>
                      <w:rFonts w:ascii="Arial Narrow"/>
                      <w:spacing w:val="-1"/>
                      <w:w w:val="110"/>
                      <w:sz w:val="32"/>
                    </w:rPr>
                    <w:t>ril</w:t>
                  </w:r>
                  <w:r>
                    <w:rPr>
                      <w:rFonts w:ascii="Arial Narrow"/>
                      <w:spacing w:val="3"/>
                      <w:w w:val="110"/>
                      <w:sz w:val="32"/>
                    </w:rPr>
                    <w:t> </w:t>
                  </w:r>
                  <w:r>
                    <w:rPr>
                      <w:rFonts w:ascii="Arial Narrow"/>
                      <w:w w:val="110"/>
                      <w:sz w:val="32"/>
                    </w:rPr>
                    <w:t>22,</w:t>
                  </w:r>
                  <w:r>
                    <w:rPr>
                      <w:rFonts w:ascii="Arial Narrow"/>
                      <w:spacing w:val="5"/>
                      <w:w w:val="110"/>
                      <w:sz w:val="32"/>
                    </w:rPr>
                    <w:t> </w:t>
                  </w:r>
                  <w:r>
                    <w:rPr>
                      <w:rFonts w:ascii="Arial Narrow"/>
                      <w:spacing w:val="-15"/>
                      <w:w w:val="110"/>
                      <w:sz w:val="32"/>
                    </w:rPr>
                    <w:t>2017</w:t>
                  </w:r>
                  <w:r>
                    <w:rPr>
                      <w:rFonts w:ascii="Arial Narrow"/>
                      <w:sz w:val="32"/>
                    </w:rPr>
                  </w:r>
                </w:p>
                <w:p>
                  <w:pPr>
                    <w:tabs>
                      <w:tab w:pos="3356" w:val="left" w:leader="none"/>
                    </w:tabs>
                    <w:spacing w:before="74"/>
                    <w:ind w:left="7" w:right="0" w:firstLine="0"/>
                    <w:jc w:val="center"/>
                    <w:rPr>
                      <w:rFonts w:ascii="Calibri" w:hAnsi="Calibri" w:cs="Calibri" w:eastAsia="Calibri"/>
                      <w:sz w:val="80"/>
                      <w:szCs w:val="80"/>
                    </w:rPr>
                  </w:pPr>
                  <w:r>
                    <w:rPr>
                      <w:rFonts w:ascii="Calibri"/>
                      <w:spacing w:val="-4"/>
                      <w:w w:val="95"/>
                      <w:sz w:val="80"/>
                    </w:rPr>
                    <w:t>Extra</w:t>
                    <w:tab/>
                  </w:r>
                  <w:r>
                    <w:rPr>
                      <w:rFonts w:ascii="Calibri"/>
                      <w:spacing w:val="-3"/>
                      <w:sz w:val="80"/>
                    </w:rPr>
                    <w:t>Extra!</w:t>
                  </w:r>
                  <w:r>
                    <w:rPr>
                      <w:rFonts w:ascii="Calibri"/>
                      <w:sz w:val="80"/>
                    </w:rPr>
                  </w:r>
                </w:p>
                <w:p>
                  <w:pPr>
                    <w:spacing w:line="760" w:lineRule="exact" w:before="201"/>
                    <w:ind w:left="70" w:right="33" w:firstLine="0"/>
                    <w:jc w:val="center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/>
                      <w:spacing w:val="-1"/>
                      <w:sz w:val="64"/>
                    </w:rPr>
                    <w:t>31</w:t>
                  </w:r>
                  <w:r>
                    <w:rPr>
                      <w:rFonts w:ascii="Calibri"/>
                      <w:spacing w:val="-1"/>
                      <w:position w:val="20"/>
                      <w:sz w:val="42"/>
                    </w:rPr>
                    <w:t>st</w:t>
                  </w:r>
                  <w:r>
                    <w:rPr>
                      <w:rFonts w:ascii="Calibri"/>
                      <w:spacing w:val="44"/>
                      <w:position w:val="20"/>
                      <w:sz w:val="42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Annual</w:t>
                  </w:r>
                  <w:r>
                    <w:rPr>
                      <w:rFonts w:ascii="Calibri"/>
                      <w:spacing w:val="-7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SPIN</w:t>
                  </w:r>
                  <w:r>
                    <w:rPr>
                      <w:rFonts w:ascii="Calibri"/>
                      <w:spacing w:val="25"/>
                      <w:w w:val="99"/>
                      <w:sz w:val="64"/>
                    </w:rPr>
                    <w:t> </w:t>
                  </w:r>
                  <w:r>
                    <w:rPr>
                      <w:rFonts w:ascii="Calibri"/>
                      <w:spacing w:val="-4"/>
                      <w:sz w:val="64"/>
                    </w:rPr>
                    <w:t>Conf</w:t>
                  </w:r>
                  <w:r>
                    <w:rPr>
                      <w:rFonts w:ascii="Calibri"/>
                      <w:spacing w:val="-5"/>
                      <w:sz w:val="64"/>
                    </w:rPr>
                    <w:t>ere</w:t>
                  </w:r>
                  <w:r>
                    <w:rPr>
                      <w:rFonts w:ascii="Calibri"/>
                      <w:spacing w:val="-4"/>
                      <w:sz w:val="64"/>
                    </w:rPr>
                    <w:t>nc</w:t>
                  </w:r>
                  <w:r>
                    <w:rPr>
                      <w:rFonts w:ascii="Calibri"/>
                      <w:spacing w:val="-5"/>
                      <w:sz w:val="64"/>
                    </w:rPr>
                    <w:t>e</w:t>
                  </w:r>
                  <w:r>
                    <w:rPr>
                      <w:rFonts w:ascii="Calibri"/>
                      <w:sz w:val="64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.5pt;margin-top:221.5pt;width:276pt;height:27pt;mso-position-horizontal-relative:page;mso-position-vertical-relative:page;z-index:-4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374962pt;margin-top:221.5pt;width:71.25pt;height:.45pt;mso-position-horizontal-relative:page;mso-position-vertical-relative:page;z-index:-47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88.625046pt;margin-top:221.5pt;width:101.9pt;height:.45pt;mso-position-horizontal-relative:page;mso-position-vertical-relative:page;z-index:-47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8pt;margin-top:20pt;width:440pt;height:29pt;mso-position-horizontal-relative:page;mso-position-vertical-relative:page;z-index:-4720" type="#_x0000_t202" filled="false" stroked="false">
            <v:textbox inset="0,0,0,0">
              <w:txbxContent>
                <w:p>
                  <w:pPr>
                    <w:spacing w:before="57"/>
                    <w:ind w:left="366" w:right="0" w:firstLine="0"/>
                    <w:jc w:val="left"/>
                    <w:rPr>
                      <w:rFonts w:ascii="Book Antiqua" w:hAnsi="Book Antiqua" w:cs="Book Antiqua" w:eastAsia="Book Antiqua"/>
                      <w:sz w:val="36"/>
                      <w:szCs w:val="36"/>
                    </w:rPr>
                  </w:pP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C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A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LLING</w:t>
                  </w:r>
                  <w:r>
                    <w:rPr>
                      <w:rFonts w:ascii="Book Antiqua"/>
                      <w:spacing w:val="-25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A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LL</w:t>
                  </w:r>
                  <w:r>
                    <w:rPr>
                      <w:rFonts w:ascii="Book Antiqua"/>
                      <w:spacing w:val="-25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S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U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PER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H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ER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O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S</w:t>
                  </w:r>
                  <w:r>
                    <w:rPr>
                      <w:rFonts w:ascii="Book Antiqua"/>
                      <w:spacing w:val="-25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w w:val="95"/>
                      <w:sz w:val="36"/>
                    </w:rPr>
                    <w:t>TO</w:t>
                  </w:r>
                  <w:r>
                    <w:rPr>
                      <w:rFonts w:ascii="Book Antiqua"/>
                      <w:spacing w:val="-25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S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AV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E</w:t>
                  </w:r>
                  <w:r>
                    <w:rPr>
                      <w:rFonts w:ascii="Book Antiqua"/>
                      <w:spacing w:val="-25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w w:val="95"/>
                      <w:sz w:val="36"/>
                    </w:rPr>
                    <w:t>THE</w:t>
                  </w:r>
                  <w:r>
                    <w:rPr>
                      <w:rFonts w:ascii="Book Antiqua"/>
                      <w:spacing w:val="-24"/>
                      <w:w w:val="95"/>
                      <w:sz w:val="36"/>
                    </w:rPr>
                    <w:t> </w:t>
                  </w:r>
                  <w:r>
                    <w:rPr>
                      <w:rFonts w:ascii="Book Antiqua"/>
                      <w:spacing w:val="-2"/>
                      <w:w w:val="95"/>
                      <w:sz w:val="36"/>
                    </w:rPr>
                    <w:t>DATE</w:t>
                  </w:r>
                  <w:r>
                    <w:rPr>
                      <w:rFonts w:ascii="Book Antiqua"/>
                      <w:spacing w:val="-1"/>
                      <w:w w:val="95"/>
                      <w:sz w:val="36"/>
                    </w:rPr>
                    <w:t>!</w:t>
                  </w:r>
                  <w:r>
                    <w:rPr>
                      <w:rFonts w:ascii="Book Antiqua"/>
                      <w:sz w:val="36"/>
                    </w:rPr>
                  </w:r>
                </w:p>
              </w:txbxContent>
            </v:textbox>
            <w10:wrap type="none"/>
          </v:shape>
        </w:pict>
      </w:r>
    </w:p>
    <w:sectPr>
      <w:type w:val="continuous"/>
      <w:pgSz w:w="10800" w:h="14400"/>
      <w:pgMar w:top="1360" w:bottom="0" w:left="2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Calibri" w:hAnsi="Calibri" w:eastAsia="Calibri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hyperlink" Target="mailto:spin@doh.hawaii.gov" TargetMode="External"/><Relationship Id="rId23" Type="http://schemas.openxmlformats.org/officeDocument/2006/relationships/hyperlink" Target="http://www.spinhawaii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2016-09-16T09:56:55Z</dcterms:created>
  <dcterms:modified xsi:type="dcterms:W3CDTF">2016-09-16T09:56:55Z</dcterms:modified>
</cp:coreProperties>
</file>